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A71A4" w14:textId="77777777" w:rsidR="00185C1E" w:rsidRPr="0077686A" w:rsidRDefault="00185C1E" w:rsidP="00185C1E">
      <w:pPr>
        <w:spacing w:line="360" w:lineRule="auto"/>
        <w:rPr>
          <w:rFonts w:ascii="Times New Roman" w:hAnsi="Times New Roman" w:cs="Times New Roman"/>
          <w:b/>
          <w:bCs/>
          <w:sz w:val="36"/>
          <w:szCs w:val="36"/>
        </w:rPr>
      </w:pPr>
    </w:p>
    <w:p w14:paraId="184673C0" w14:textId="77777777" w:rsidR="00185C1E" w:rsidRPr="0077686A" w:rsidRDefault="00185C1E" w:rsidP="00185C1E">
      <w:pPr>
        <w:spacing w:line="360" w:lineRule="auto"/>
        <w:rPr>
          <w:rFonts w:ascii="Times New Roman" w:hAnsi="Times New Roman" w:cs="Times New Roman"/>
          <w:b/>
          <w:bCs/>
          <w:sz w:val="36"/>
          <w:szCs w:val="36"/>
        </w:rPr>
      </w:pPr>
    </w:p>
    <w:p w14:paraId="61D3580D" w14:textId="77777777" w:rsidR="00185C1E" w:rsidRPr="0077686A" w:rsidRDefault="00185C1E" w:rsidP="00185C1E">
      <w:pPr>
        <w:spacing w:line="360" w:lineRule="auto"/>
        <w:rPr>
          <w:rFonts w:ascii="Times New Roman" w:hAnsi="Times New Roman" w:cs="Times New Roman"/>
          <w:b/>
          <w:bCs/>
          <w:sz w:val="36"/>
          <w:szCs w:val="36"/>
        </w:rPr>
      </w:pPr>
    </w:p>
    <w:p w14:paraId="03E5D99F" w14:textId="716FFA06" w:rsidR="00185C1E" w:rsidRPr="0077686A" w:rsidRDefault="00185C1E" w:rsidP="00185C1E">
      <w:pPr>
        <w:spacing w:line="360" w:lineRule="auto"/>
        <w:rPr>
          <w:rFonts w:ascii="Times New Roman" w:hAnsi="Times New Roman" w:cs="Times New Roman"/>
          <w:b/>
          <w:bCs/>
          <w:sz w:val="36"/>
          <w:szCs w:val="36"/>
        </w:rPr>
      </w:pPr>
    </w:p>
    <w:p w14:paraId="23DA55A5" w14:textId="3D94A356" w:rsidR="00185C1E" w:rsidRPr="0077686A" w:rsidRDefault="00A05CA8" w:rsidP="00185C1E">
      <w:pPr>
        <w:widowControl/>
        <w:spacing w:line="240" w:lineRule="auto"/>
        <w:jc w:val="left"/>
        <w:rPr>
          <w:rFonts w:ascii="Times New Roman" w:hAnsi="Times New Roman" w:cs="Times New Roman"/>
          <w:b/>
          <w:bCs/>
          <w:sz w:val="36"/>
          <w:szCs w:val="36"/>
        </w:rPr>
      </w:pPr>
      <w:r w:rsidRPr="0077686A">
        <w:rPr>
          <w:noProof/>
        </w:rPr>
        <w:drawing>
          <wp:anchor distT="0" distB="0" distL="114300" distR="114300" simplePos="0" relativeHeight="251670528" behindDoc="0" locked="0" layoutInCell="1" allowOverlap="1" wp14:anchorId="0B722D3F" wp14:editId="5C9C962F">
            <wp:simplePos x="0" y="0"/>
            <wp:positionH relativeFrom="column">
              <wp:posOffset>2910433</wp:posOffset>
            </wp:positionH>
            <wp:positionV relativeFrom="paragraph">
              <wp:posOffset>2530475</wp:posOffset>
            </wp:positionV>
            <wp:extent cx="716915" cy="716915"/>
            <wp:effectExtent l="0" t="0" r="6985" b="6985"/>
            <wp:wrapNone/>
            <wp:docPr id="198" name="圖形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a:ext>
                        <a:ext uri="{96DAC541-7B7A-43D3-8B79-37D633B846F1}">
                          <asvg:svgBlip xmlns:asvg="http://schemas.microsoft.com/office/drawing/2016/SVG/main" r:embed="rId9"/>
                        </a:ext>
                      </a:extLst>
                    </a:blip>
                    <a:stretch>
                      <a:fillRect/>
                    </a:stretch>
                  </pic:blipFill>
                  <pic:spPr>
                    <a:xfrm>
                      <a:off x="0" y="0"/>
                      <a:ext cx="716915" cy="716915"/>
                    </a:xfrm>
                    <a:prstGeom prst="rect">
                      <a:avLst/>
                    </a:prstGeom>
                  </pic:spPr>
                </pic:pic>
              </a:graphicData>
            </a:graphic>
            <wp14:sizeRelH relativeFrom="page">
              <wp14:pctWidth>0</wp14:pctWidth>
            </wp14:sizeRelH>
            <wp14:sizeRelV relativeFrom="page">
              <wp14:pctHeight>0</wp14:pctHeight>
            </wp14:sizeRelV>
          </wp:anchor>
        </w:drawing>
      </w:r>
      <w:r w:rsidR="00B81F79" w:rsidRPr="0077686A">
        <w:rPr>
          <w:rFonts w:ascii="Times New Roman" w:hAnsi="Times New Roman" w:cs="Times New Roman"/>
          <w:b/>
          <w:bCs/>
          <w:noProof/>
          <w:sz w:val="36"/>
          <w:szCs w:val="36"/>
        </w:rPr>
        <mc:AlternateContent>
          <mc:Choice Requires="wps">
            <w:drawing>
              <wp:anchor distT="0" distB="0" distL="114300" distR="114300" simplePos="0" relativeHeight="251661312" behindDoc="0" locked="0" layoutInCell="1" allowOverlap="1" wp14:anchorId="7459CFE3" wp14:editId="0A4AE938">
                <wp:simplePos x="0" y="0"/>
                <wp:positionH relativeFrom="column">
                  <wp:posOffset>120650</wp:posOffset>
                </wp:positionH>
                <wp:positionV relativeFrom="paragraph">
                  <wp:posOffset>542925</wp:posOffset>
                </wp:positionV>
                <wp:extent cx="6311900" cy="1404620"/>
                <wp:effectExtent l="0" t="0" r="0" b="381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0" cy="1404620"/>
                        </a:xfrm>
                        <a:prstGeom prst="rect">
                          <a:avLst/>
                        </a:prstGeom>
                        <a:noFill/>
                        <a:ln w="9525">
                          <a:noFill/>
                          <a:miter lim="800000"/>
                          <a:headEnd/>
                          <a:tailEnd/>
                        </a:ln>
                      </wps:spPr>
                      <wps:txbx>
                        <w:txbxContent>
                          <w:p w14:paraId="7B411D46" w14:textId="4A18C3F4" w:rsidR="007E0818" w:rsidRDefault="007E0818" w:rsidP="007E0818">
                            <w:pPr>
                              <w:pStyle w:val="a5"/>
                              <w:snapToGrid w:val="0"/>
                              <w:spacing w:line="240" w:lineRule="atLeast"/>
                              <w:jc w:val="center"/>
                              <w:rPr>
                                <w:rFonts w:ascii="Mangal" w:eastAsia="凝書體 2.0 Regular" w:hAnsi="Mangal" w:cs="Mangal"/>
                                <w:sz w:val="56"/>
                                <w:szCs w:val="56"/>
                              </w:rPr>
                            </w:pPr>
                            <w:r w:rsidRPr="007E0818">
                              <w:rPr>
                                <w:rFonts w:ascii="Mangal" w:eastAsia="凝書體 2.0 Regular" w:hAnsi="Mangal" w:cs="Mangal" w:hint="eastAsia"/>
                                <w:sz w:val="56"/>
                                <w:szCs w:val="56"/>
                              </w:rPr>
                              <w:t>台電綠</w:t>
                            </w:r>
                            <w:proofErr w:type="gramStart"/>
                            <w:r w:rsidRPr="007E0818">
                              <w:rPr>
                                <w:rFonts w:ascii="Mangal" w:eastAsia="凝書體 2.0 Regular" w:hAnsi="Mangal" w:cs="Mangal" w:hint="eastAsia"/>
                                <w:sz w:val="56"/>
                                <w:szCs w:val="56"/>
                              </w:rPr>
                              <w:t>網</w:t>
                            </w:r>
                            <w:r w:rsidR="00B81F79" w:rsidRPr="00B81F79">
                              <w:rPr>
                                <w:rFonts w:ascii="Mangal" w:eastAsia="凝書體 2.0 Regular" w:hAnsi="Mangal" w:cs="Mangal" w:hint="eastAsia"/>
                                <w:sz w:val="56"/>
                                <w:szCs w:val="56"/>
                              </w:rPr>
                              <w:t>減碳</w:t>
                            </w:r>
                            <w:proofErr w:type="gramEnd"/>
                            <w:r w:rsidR="00AD328F">
                              <w:rPr>
                                <w:rFonts w:ascii="Mangal" w:eastAsia="凝書體 2.0 Regular" w:hAnsi="Mangal" w:cs="Mangal" w:hint="eastAsia"/>
                                <w:sz w:val="56"/>
                                <w:szCs w:val="56"/>
                              </w:rPr>
                              <w:t>生活</w:t>
                            </w:r>
                            <w:r w:rsidR="00B81F79" w:rsidRPr="00B81F79">
                              <w:rPr>
                                <w:rFonts w:ascii="Mangal" w:eastAsia="凝書體 2.0 Regular" w:hAnsi="Mangal" w:cs="Mangal" w:hint="eastAsia"/>
                                <w:sz w:val="56"/>
                                <w:szCs w:val="56"/>
                              </w:rPr>
                              <w:t>開麥拉</w:t>
                            </w:r>
                          </w:p>
                          <w:p w14:paraId="3EE0274E" w14:textId="4C1F4F46" w:rsidR="00185C1E" w:rsidRPr="007E0818" w:rsidRDefault="00B81F79" w:rsidP="007E0818">
                            <w:pPr>
                              <w:pStyle w:val="a5"/>
                              <w:snapToGrid w:val="0"/>
                              <w:spacing w:line="240" w:lineRule="atLeast"/>
                              <w:jc w:val="center"/>
                              <w:rPr>
                                <w:rFonts w:ascii="Mangal" w:eastAsia="標楷體" w:hAnsi="Mangal" w:cs="Mangal"/>
                                <w:color w:val="244061" w:themeColor="accent1" w:themeShade="80"/>
                                <w:sz w:val="48"/>
                                <w:szCs w:val="48"/>
                              </w:rPr>
                            </w:pPr>
                            <w:r w:rsidRPr="00B81F79">
                              <w:rPr>
                                <w:rFonts w:ascii="Mangal" w:eastAsia="凝書體 2.0 Regular" w:hAnsi="Mangal" w:cs="Mangal" w:hint="eastAsia"/>
                                <w:sz w:val="56"/>
                                <w:szCs w:val="56"/>
                              </w:rPr>
                              <w:t>-</w:t>
                            </w:r>
                            <w:proofErr w:type="gramStart"/>
                            <w:r w:rsidRPr="00B81F79">
                              <w:rPr>
                                <w:rFonts w:ascii="Mangal" w:eastAsia="凝書體 2.0 Regular" w:hAnsi="Mangal" w:cs="Mangal" w:hint="eastAsia"/>
                                <w:sz w:val="56"/>
                                <w:szCs w:val="56"/>
                              </w:rPr>
                              <w:t>短影音徵</w:t>
                            </w:r>
                            <w:proofErr w:type="gramEnd"/>
                            <w:r w:rsidRPr="00B81F79">
                              <w:rPr>
                                <w:rFonts w:ascii="Mangal" w:eastAsia="凝書體 2.0 Regular" w:hAnsi="Mangal" w:cs="Mangal" w:hint="eastAsia"/>
                                <w:sz w:val="56"/>
                                <w:szCs w:val="56"/>
                              </w:rPr>
                              <w:t>件活動</w:t>
                            </w:r>
                            <w:r w:rsidR="007E0818">
                              <w:rPr>
                                <w:rFonts w:ascii="Mangal" w:eastAsia="凝書體 2.0 Regular" w:hAnsi="Mangal" w:cs="Mangal" w:hint="eastAsia"/>
                                <w:sz w:val="56"/>
                                <w:szCs w:val="56"/>
                              </w:rPr>
                              <w:t>-</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xmlns:w16du="http://schemas.microsoft.com/office/word/2023/wordml/word16du" xmlns:oel="http://schemas.microsoft.com/office/2019/extlst">
            <w:pict>
              <v:shapetype w14:anchorId="7459CFE3" id="_x0000_t202" coordsize="21600,21600" o:spt="202" path="m,l,21600r21600,l21600,xe">
                <v:stroke joinstyle="miter"/>
                <v:path gradientshapeok="t" o:connecttype="rect"/>
              </v:shapetype>
              <v:shape id="_x0000_s1026" type="#_x0000_t202" style="position:absolute;margin-left:9.5pt;margin-top:42.75pt;width:497pt;height:110.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" filled="f" stroked="f">
                <v:textbox style="mso-fit-shape-to-text:t">
                  <w:txbxContent>
                    <w:p w14:paraId="7B411D46" w14:textId="4A18C3F4" w:rsidR="007E0818" w:rsidRDefault="007E0818" w:rsidP="007E0818">
                      <w:pPr>
                        <w:pStyle w:val="a5"/>
                        <w:snapToGrid w:val="0"/>
                        <w:spacing w:line="240" w:lineRule="atLeast"/>
                        <w:jc w:val="center"/>
                        <w:rPr>
                          <w:rFonts w:ascii="Mangal" w:eastAsia="凝書體 2.0 Regular" w:hAnsi="Mangal" w:cs="Mangal"/>
                          <w:sz w:val="56"/>
                          <w:szCs w:val="56"/>
                        </w:rPr>
                      </w:pPr>
                      <w:r w:rsidRPr="007E0818">
                        <w:rPr>
                          <w:rFonts w:ascii="Mangal" w:eastAsia="凝書體 2.0 Regular" w:hAnsi="Mangal" w:cs="Mangal" w:hint="eastAsia"/>
                          <w:sz w:val="56"/>
                          <w:szCs w:val="56"/>
                        </w:rPr>
                        <w:t>台電綠</w:t>
                      </w:r>
                      <w:proofErr w:type="gramStart"/>
                      <w:r w:rsidRPr="007E0818">
                        <w:rPr>
                          <w:rFonts w:ascii="Mangal" w:eastAsia="凝書體 2.0 Regular" w:hAnsi="Mangal" w:cs="Mangal" w:hint="eastAsia"/>
                          <w:sz w:val="56"/>
                          <w:szCs w:val="56"/>
                        </w:rPr>
                        <w:t>網</w:t>
                      </w:r>
                      <w:r w:rsidR="00B81F79" w:rsidRPr="00B81F79">
                        <w:rPr>
                          <w:rFonts w:ascii="Mangal" w:eastAsia="凝書體 2.0 Regular" w:hAnsi="Mangal" w:cs="Mangal" w:hint="eastAsia"/>
                          <w:sz w:val="56"/>
                          <w:szCs w:val="56"/>
                        </w:rPr>
                        <w:t>減碳</w:t>
                      </w:r>
                      <w:proofErr w:type="gramEnd"/>
                      <w:r w:rsidR="00AD328F">
                        <w:rPr>
                          <w:rFonts w:ascii="Mangal" w:eastAsia="凝書體 2.0 Regular" w:hAnsi="Mangal" w:cs="Mangal" w:hint="eastAsia"/>
                          <w:sz w:val="56"/>
                          <w:szCs w:val="56"/>
                        </w:rPr>
                        <w:t>生活</w:t>
                      </w:r>
                      <w:r w:rsidR="00B81F79" w:rsidRPr="00B81F79">
                        <w:rPr>
                          <w:rFonts w:ascii="Mangal" w:eastAsia="凝書體 2.0 Regular" w:hAnsi="Mangal" w:cs="Mangal" w:hint="eastAsia"/>
                          <w:sz w:val="56"/>
                          <w:szCs w:val="56"/>
                        </w:rPr>
                        <w:t>開麥拉</w:t>
                      </w:r>
                    </w:p>
                    <w:p w14:paraId="3EE0274E" w14:textId="4C1F4F46" w:rsidR="00185C1E" w:rsidRPr="007E0818" w:rsidRDefault="00B81F79" w:rsidP="007E0818">
                      <w:pPr>
                        <w:pStyle w:val="a5"/>
                        <w:snapToGrid w:val="0"/>
                        <w:spacing w:line="240" w:lineRule="atLeast"/>
                        <w:jc w:val="center"/>
                        <w:rPr>
                          <w:rFonts w:ascii="Mangal" w:eastAsia="標楷體" w:hAnsi="Mangal" w:cs="Mangal"/>
                          <w:color w:val="244061" w:themeColor="accent1" w:themeShade="80"/>
                          <w:sz w:val="48"/>
                          <w:szCs w:val="48"/>
                        </w:rPr>
                      </w:pPr>
                      <w:r w:rsidRPr="00B81F79">
                        <w:rPr>
                          <w:rFonts w:ascii="Mangal" w:eastAsia="凝書體 2.0 Regular" w:hAnsi="Mangal" w:cs="Mangal" w:hint="eastAsia"/>
                          <w:sz w:val="56"/>
                          <w:szCs w:val="56"/>
                        </w:rPr>
                        <w:t>-</w:t>
                      </w:r>
                      <w:proofErr w:type="gramStart"/>
                      <w:r w:rsidRPr="00B81F79">
                        <w:rPr>
                          <w:rFonts w:ascii="Mangal" w:eastAsia="凝書體 2.0 Regular" w:hAnsi="Mangal" w:cs="Mangal" w:hint="eastAsia"/>
                          <w:sz w:val="56"/>
                          <w:szCs w:val="56"/>
                        </w:rPr>
                        <w:t>短影音徵</w:t>
                      </w:r>
                      <w:proofErr w:type="gramEnd"/>
                      <w:r w:rsidRPr="00B81F79">
                        <w:rPr>
                          <w:rFonts w:ascii="Mangal" w:eastAsia="凝書體 2.0 Regular" w:hAnsi="Mangal" w:cs="Mangal" w:hint="eastAsia"/>
                          <w:sz w:val="56"/>
                          <w:szCs w:val="56"/>
                        </w:rPr>
                        <w:t>件活動</w:t>
                      </w:r>
                      <w:r w:rsidR="007E0818">
                        <w:rPr>
                          <w:rFonts w:ascii="Mangal" w:eastAsia="凝書體 2.0 Regular" w:hAnsi="Mangal" w:cs="Mangal" w:hint="eastAsia"/>
                          <w:sz w:val="56"/>
                          <w:szCs w:val="56"/>
                        </w:rPr>
                        <w:t>-</w:t>
                      </w:r>
                    </w:p>
                  </w:txbxContent>
                </v:textbox>
              </v:shape>
            </w:pict>
          </mc:Fallback>
        </mc:AlternateContent>
      </w:r>
      <w:r w:rsidR="00185C1E" w:rsidRPr="0077686A">
        <w:rPr>
          <w:rFonts w:ascii="Times New Roman" w:hAnsi="Times New Roman" w:cs="Times New Roman"/>
          <w:b/>
          <w:bCs/>
          <w:noProof/>
          <w:sz w:val="36"/>
          <w:szCs w:val="36"/>
        </w:rPr>
        <mc:AlternateContent>
          <mc:Choice Requires="wps">
            <w:drawing>
              <wp:anchor distT="45720" distB="45720" distL="114300" distR="114300" simplePos="0" relativeHeight="251662336" behindDoc="0" locked="0" layoutInCell="1" allowOverlap="1" wp14:anchorId="143A0308" wp14:editId="60AA8E39">
                <wp:simplePos x="0" y="0"/>
                <wp:positionH relativeFrom="margin">
                  <wp:posOffset>2343150</wp:posOffset>
                </wp:positionH>
                <wp:positionV relativeFrom="margin">
                  <wp:posOffset>5068570</wp:posOffset>
                </wp:positionV>
                <wp:extent cx="1828800" cy="963930"/>
                <wp:effectExtent l="0" t="0" r="0" b="7620"/>
                <wp:wrapSquare wrapText="bothSides"/>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63930"/>
                        </a:xfrm>
                        <a:prstGeom prst="rect">
                          <a:avLst/>
                        </a:prstGeom>
                        <a:solidFill>
                          <a:srgbClr val="FFFFFF"/>
                        </a:solidFill>
                        <a:ln w="9525">
                          <a:noFill/>
                          <a:miter lim="800000"/>
                          <a:headEnd/>
                          <a:tailEnd/>
                        </a:ln>
                      </wps:spPr>
                      <wps:txbx>
                        <w:txbxContent>
                          <w:p w14:paraId="6D53B1FD" w14:textId="77777777" w:rsidR="00185C1E" w:rsidRPr="00E81674" w:rsidRDefault="00185C1E" w:rsidP="00185C1E">
                            <w:pPr>
                              <w:pStyle w:val="a5"/>
                              <w:spacing w:line="240" w:lineRule="auto"/>
                              <w:jc w:val="distribute"/>
                              <w:rPr>
                                <w:rFonts w:ascii="凝書體 2.0 Regular" w:eastAsia="凝書體 2.0 Regular" w:hAnsi="凝書體 2.0 Regular" w:cs="Times New Roman"/>
                                <w:sz w:val="52"/>
                                <w:szCs w:val="52"/>
                              </w:rPr>
                            </w:pPr>
                            <w:r>
                              <w:rPr>
                                <w:rFonts w:ascii="凝書體 2.0 Regular" w:eastAsia="凝書體 2.0 Regular" w:hAnsi="凝書體 2.0 Regular" w:cs="Times New Roman" w:hint="eastAsia"/>
                                <w:sz w:val="52"/>
                                <w:szCs w:val="52"/>
                              </w:rPr>
                              <w:t>活動</w:t>
                            </w:r>
                            <w:r w:rsidRPr="00E81674">
                              <w:rPr>
                                <w:rFonts w:ascii="凝書體 2.0 Regular" w:eastAsia="凝書體 2.0 Regular" w:hAnsi="凝書體 2.0 Regular" w:cs="Times New Roman" w:hint="eastAsia"/>
                                <w:sz w:val="52"/>
                                <w:szCs w:val="52"/>
                              </w:rPr>
                              <w:t>簡章</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143A0308" id="_x0000_s1027" type="#_x0000_t202" style="position:absolute;margin-left:184.5pt;margin-top:399.1pt;width:2in;height:75.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" stroked="f">
                <v:textbox>
                  <w:txbxContent>
                    <w:p w14:paraId="6D53B1FD" w14:textId="77777777" w:rsidR="00185C1E" w:rsidRPr="00E81674" w:rsidRDefault="00185C1E" w:rsidP="00185C1E">
                      <w:pPr>
                        <w:pStyle w:val="a5"/>
                        <w:spacing w:line="240" w:lineRule="auto"/>
                        <w:jc w:val="distribute"/>
                        <w:rPr>
                          <w:rFonts w:ascii="凝書體 2.0 Regular" w:eastAsia="凝書體 2.0 Regular" w:hAnsi="凝書體 2.0 Regular" w:cs="Times New Roman"/>
                          <w:sz w:val="52"/>
                          <w:szCs w:val="52"/>
                        </w:rPr>
                      </w:pPr>
                      <w:r>
                        <w:rPr>
                          <w:rFonts w:ascii="凝書體 2.0 Regular" w:eastAsia="凝書體 2.0 Regular" w:hAnsi="凝書體 2.0 Regular" w:cs="Times New Roman" w:hint="eastAsia"/>
                          <w:sz w:val="52"/>
                          <w:szCs w:val="52"/>
                        </w:rPr>
                        <w:t>活動</w:t>
                      </w:r>
                      <w:r w:rsidRPr="00E81674">
                        <w:rPr>
                          <w:rFonts w:ascii="凝書體 2.0 Regular" w:eastAsia="凝書體 2.0 Regular" w:hAnsi="凝書體 2.0 Regular" w:cs="Times New Roman" w:hint="eastAsia"/>
                          <w:sz w:val="52"/>
                          <w:szCs w:val="52"/>
                        </w:rPr>
                        <w:t>簡章</w:t>
                      </w:r>
                    </w:p>
                  </w:txbxContent>
                </v:textbox>
                <w10:wrap type="square" anchorx="margin" anchory="margin"/>
              </v:shape>
            </w:pict>
          </mc:Fallback>
        </mc:AlternateContent>
      </w:r>
      <w:r w:rsidR="00185C1E" w:rsidRPr="0077686A">
        <w:rPr>
          <w:rFonts w:ascii="Times New Roman" w:hAnsi="Times New Roman" w:cs="Times New Roman"/>
          <w:b/>
          <w:bCs/>
          <w:sz w:val="36"/>
          <w:szCs w:val="36"/>
        </w:rPr>
        <w:br w:type="page"/>
      </w:r>
    </w:p>
    <w:p w14:paraId="0A146D37" w14:textId="3807C5A6" w:rsidR="00185C1E" w:rsidRPr="0077686A" w:rsidRDefault="00185C1E" w:rsidP="00185C1E">
      <w:pPr>
        <w:rPr>
          <w:rFonts w:ascii="凝書體 2.0 Regular" w:eastAsia="凝書體 2.0 Regular" w:hAnsi="凝書體 2.0 Regular" w:cs="Times New Roman"/>
          <w:sz w:val="26"/>
          <w:szCs w:val="26"/>
        </w:rPr>
      </w:pPr>
      <w:r w:rsidRPr="0077686A">
        <w:rPr>
          <w:rFonts w:ascii="凝書體 2.0 Regular" w:eastAsia="凝書體 2.0 Regular" w:hAnsi="凝書體 2.0 Regular" w:cs="Times New Roman"/>
          <w:noProof/>
          <w:sz w:val="26"/>
          <w:szCs w:val="26"/>
        </w:rPr>
        <w:lastRenderedPageBreak/>
        <mc:AlternateContent>
          <mc:Choice Requires="wps">
            <w:drawing>
              <wp:anchor distT="0" distB="0" distL="114300" distR="114300" simplePos="0" relativeHeight="251663360" behindDoc="0" locked="0" layoutInCell="1" allowOverlap="1" wp14:anchorId="61E43B89" wp14:editId="0BCCD688">
                <wp:simplePos x="0" y="0"/>
                <wp:positionH relativeFrom="column">
                  <wp:posOffset>-4834</wp:posOffset>
                </wp:positionH>
                <wp:positionV relativeFrom="paragraph">
                  <wp:posOffset>5345</wp:posOffset>
                </wp:positionV>
                <wp:extent cx="6623462" cy="1404620"/>
                <wp:effectExtent l="0" t="0" r="6350" b="1270"/>
                <wp:wrapSquare wrapText="bothSides"/>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462" cy="1404620"/>
                        </a:xfrm>
                        <a:prstGeom prst="rect">
                          <a:avLst/>
                        </a:prstGeom>
                        <a:solidFill>
                          <a:srgbClr val="FFFFFF"/>
                        </a:solidFill>
                        <a:ln w="9525">
                          <a:noFill/>
                          <a:miter lim="800000"/>
                          <a:headEnd/>
                          <a:tailEnd/>
                        </a:ln>
                      </wps:spPr>
                      <wps:txbx>
                        <w:txbxContent>
                          <w:p w14:paraId="0B9F4CE2" w14:textId="77777777" w:rsidR="00185C1E" w:rsidRPr="005937E9" w:rsidRDefault="00185C1E" w:rsidP="00185C1E">
                            <w:pPr>
                              <w:pBdr>
                                <w:top w:val="single" w:sz="4" w:space="1" w:color="auto"/>
                                <w:bottom w:val="single" w:sz="4" w:space="1" w:color="auto"/>
                              </w:pBdr>
                              <w:contextualSpacing/>
                              <w:jc w:val="center"/>
                              <w:rPr>
                                <w:rFonts w:ascii="微軟正黑體" w:eastAsia="微軟正黑體" w:hAnsi="微軟正黑體"/>
                                <w:b/>
                                <w:bCs/>
                              </w:rPr>
                            </w:pPr>
                            <w:r w:rsidRPr="005937E9">
                              <w:rPr>
                                <w:rFonts w:ascii="微軟正黑體" w:eastAsia="微軟正黑體" w:hAnsi="微軟正黑體" w:cs="Times New Roman" w:hint="eastAsia"/>
                                <w:b/>
                                <w:bCs/>
                                <w:sz w:val="32"/>
                                <w:szCs w:val="32"/>
                              </w:rPr>
                              <w:t>活 動 宗 旨</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61E43B89" id="_x0000_s1028" type="#_x0000_t202" style="position:absolute;left:0;text-align:left;margin-left:-.4pt;margin-top:.4pt;width:521.55pt;height:11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" stroked="f">
                <v:textbox style="mso-fit-shape-to-text:t">
                  <w:txbxContent>
                    <w:p w14:paraId="0B9F4CE2" w14:textId="77777777" w:rsidR="00185C1E" w:rsidRPr="005937E9" w:rsidRDefault="00185C1E" w:rsidP="00185C1E">
                      <w:pPr>
                        <w:pBdr>
                          <w:top w:val="single" w:sz="4" w:space="1" w:color="auto"/>
                          <w:bottom w:val="single" w:sz="4" w:space="1" w:color="auto"/>
                        </w:pBdr>
                        <w:contextualSpacing/>
                        <w:jc w:val="center"/>
                        <w:rPr>
                          <w:rFonts w:ascii="微軟正黑體" w:eastAsia="微軟正黑體" w:hAnsi="微軟正黑體"/>
                          <w:b/>
                          <w:bCs/>
                        </w:rPr>
                      </w:pPr>
                      <w:r w:rsidRPr="005937E9">
                        <w:rPr>
                          <w:rFonts w:ascii="微軟正黑體" w:eastAsia="微軟正黑體" w:hAnsi="微軟正黑體" w:cs="Times New Roman" w:hint="eastAsia"/>
                          <w:b/>
                          <w:bCs/>
                          <w:sz w:val="32"/>
                          <w:szCs w:val="32"/>
                        </w:rPr>
                        <w:t>活 動 宗 旨</w:t>
                      </w:r>
                    </w:p>
                  </w:txbxContent>
                </v:textbox>
                <w10:wrap type="square"/>
              </v:shape>
            </w:pict>
          </mc:Fallback>
        </mc:AlternateContent>
      </w:r>
      <w:r w:rsidRPr="0077686A">
        <w:rPr>
          <w:rFonts w:ascii="凝書體 2.0 Regular" w:eastAsia="凝書體 2.0 Regular" w:hAnsi="凝書體 2.0 Regular" w:cs="Times New Roman"/>
          <w:sz w:val="26"/>
          <w:szCs w:val="26"/>
        </w:rPr>
        <w:t>台電綠網忠實</w:t>
      </w:r>
      <w:proofErr w:type="gramStart"/>
      <w:r w:rsidRPr="0077686A">
        <w:rPr>
          <w:rFonts w:ascii="凝書體 2.0 Regular" w:eastAsia="凝書體 2.0 Regular" w:hAnsi="凝書體 2.0 Regular" w:cs="Times New Roman"/>
          <w:sz w:val="26"/>
          <w:szCs w:val="26"/>
        </w:rPr>
        <w:t>紀錄</w:t>
      </w:r>
      <w:r w:rsidRPr="0077686A">
        <w:rPr>
          <w:rFonts w:ascii="凝書體 2.0 Regular" w:eastAsia="凝書體 2.0 Regular" w:hAnsi="凝書體 2.0 Regular" w:cs="Times New Roman" w:hint="eastAsia"/>
          <w:sz w:val="26"/>
          <w:szCs w:val="26"/>
        </w:rPr>
        <w:t>著</w:t>
      </w:r>
      <w:proofErr w:type="gramEnd"/>
      <w:r w:rsidRPr="0077686A">
        <w:rPr>
          <w:rFonts w:ascii="凝書體 2.0 Regular" w:eastAsia="凝書體 2.0 Regular" w:hAnsi="凝書體 2.0 Regular" w:cs="Times New Roman"/>
          <w:sz w:val="26"/>
          <w:szCs w:val="26"/>
        </w:rPr>
        <w:t>台電</w:t>
      </w:r>
      <w:r w:rsidRPr="0077686A">
        <w:rPr>
          <w:rFonts w:ascii="凝書體 2.0 Regular" w:eastAsia="凝書體 2.0 Regular" w:hAnsi="凝書體 2.0 Regular" w:cs="Times New Roman" w:hint="eastAsia"/>
          <w:sz w:val="26"/>
          <w:szCs w:val="26"/>
        </w:rPr>
        <w:t>人</w:t>
      </w:r>
      <w:r w:rsidRPr="0077686A">
        <w:rPr>
          <w:rFonts w:ascii="凝書體 2.0 Regular" w:eastAsia="凝書體 2.0 Regular" w:hAnsi="凝書體 2.0 Regular" w:cs="Times New Roman"/>
          <w:sz w:val="26"/>
          <w:szCs w:val="26"/>
        </w:rPr>
        <w:t>對環境、鄉土的用心，期盼透過綠色行動事蹟的分享，將友善環境的熱情與態度傳遞到每</w:t>
      </w:r>
      <w:proofErr w:type="gramStart"/>
      <w:r w:rsidRPr="0077686A">
        <w:rPr>
          <w:rFonts w:ascii="凝書體 2.0 Regular" w:eastAsia="凝書體 2.0 Regular" w:hAnsi="凝書體 2.0 Regular" w:cs="Times New Roman"/>
          <w:sz w:val="26"/>
          <w:szCs w:val="26"/>
        </w:rPr>
        <w:t>個</w:t>
      </w:r>
      <w:proofErr w:type="gramEnd"/>
      <w:r w:rsidRPr="0077686A">
        <w:rPr>
          <w:rFonts w:ascii="凝書體 2.0 Regular" w:eastAsia="凝書體 2.0 Regular" w:hAnsi="凝書體 2.0 Regular" w:cs="Times New Roman"/>
          <w:sz w:val="26"/>
          <w:szCs w:val="26"/>
        </w:rPr>
        <w:t>角落</w:t>
      </w:r>
      <w:r w:rsidRPr="0077686A">
        <w:rPr>
          <w:rFonts w:ascii="凝書體 2.0 Regular" w:eastAsia="凝書體 2.0 Regular" w:hAnsi="凝書體 2.0 Regular" w:cs="Times New Roman" w:hint="eastAsia"/>
          <w:sz w:val="26"/>
          <w:szCs w:val="26"/>
        </w:rPr>
        <w:t>。</w:t>
      </w:r>
      <w:r w:rsidR="00653F36" w:rsidRPr="0077686A">
        <w:rPr>
          <w:rFonts w:ascii="凝書體 2.0 Regular" w:eastAsia="凝書體 2.0 Regular" w:hAnsi="凝書體 2.0 Regular" w:cs="Times New Roman" w:hint="eastAsia"/>
          <w:sz w:val="26"/>
          <w:szCs w:val="26"/>
        </w:rPr>
        <w:t>為鼓勵更多民眾主動</w:t>
      </w:r>
      <w:proofErr w:type="gramStart"/>
      <w:r w:rsidR="00653F36" w:rsidRPr="0077686A">
        <w:rPr>
          <w:rFonts w:ascii="凝書體 2.0 Regular" w:eastAsia="凝書體 2.0 Regular" w:hAnsi="凝書體 2.0 Regular" w:cs="Times New Roman" w:hint="eastAsia"/>
          <w:sz w:val="26"/>
          <w:szCs w:val="26"/>
        </w:rPr>
        <w:t>關心減碳議題</w:t>
      </w:r>
      <w:proofErr w:type="gramEnd"/>
      <w:r w:rsidR="00653F36" w:rsidRPr="0077686A">
        <w:rPr>
          <w:rFonts w:ascii="凝書體 2.0 Regular" w:eastAsia="凝書體 2.0 Regular" w:hAnsi="凝書體 2.0 Regular" w:cs="Times New Roman" w:hint="eastAsia"/>
          <w:sz w:val="26"/>
          <w:szCs w:val="26"/>
        </w:rPr>
        <w:t>，台電綠網首度辦理「</w:t>
      </w:r>
      <w:proofErr w:type="gramStart"/>
      <w:r w:rsidR="009A4321" w:rsidRPr="0077686A">
        <w:rPr>
          <w:rFonts w:ascii="凝書體 2.0 Regular" w:eastAsia="凝書體 2.0 Regular" w:hAnsi="凝書體 2.0 Regular" w:cs="Times New Roman" w:hint="eastAsia"/>
          <w:sz w:val="26"/>
          <w:szCs w:val="26"/>
        </w:rPr>
        <w:t>減碳生活</w:t>
      </w:r>
      <w:proofErr w:type="gramEnd"/>
      <w:r w:rsidR="00653F36" w:rsidRPr="0077686A">
        <w:rPr>
          <w:rFonts w:ascii="凝書體 2.0 Regular" w:eastAsia="凝書體 2.0 Regular" w:hAnsi="凝書體 2.0 Regular" w:cs="Times New Roman" w:hint="eastAsia"/>
          <w:sz w:val="26"/>
          <w:szCs w:val="26"/>
        </w:rPr>
        <w:t>開麥拉-</w:t>
      </w:r>
      <w:proofErr w:type="gramStart"/>
      <w:r w:rsidR="00653F36" w:rsidRPr="0077686A">
        <w:rPr>
          <w:rFonts w:ascii="凝書體 2.0 Regular" w:eastAsia="凝書體 2.0 Regular" w:hAnsi="凝書體 2.0 Regular" w:cs="Times New Roman" w:hint="eastAsia"/>
          <w:sz w:val="26"/>
          <w:szCs w:val="26"/>
        </w:rPr>
        <w:t>短影音徵</w:t>
      </w:r>
      <w:proofErr w:type="gramEnd"/>
      <w:r w:rsidR="00653F36" w:rsidRPr="0077686A">
        <w:rPr>
          <w:rFonts w:ascii="凝書體 2.0 Regular" w:eastAsia="凝書體 2.0 Regular" w:hAnsi="凝書體 2.0 Regular" w:cs="Times New Roman" w:hint="eastAsia"/>
          <w:sz w:val="26"/>
          <w:szCs w:val="26"/>
        </w:rPr>
        <w:t>件活動」</w:t>
      </w:r>
      <w:r w:rsidR="00653F36" w:rsidRPr="0077686A">
        <w:rPr>
          <w:rFonts w:ascii="凝書體 2.0 Regular" w:eastAsia="凝書體 2.0 Regular" w:hAnsi="凝書體 2.0 Regular" w:cs="Times New Roman"/>
          <w:sz w:val="26"/>
          <w:szCs w:val="26"/>
        </w:rPr>
        <w:t>，</w:t>
      </w:r>
      <w:r w:rsidR="00653F36" w:rsidRPr="0077686A">
        <w:rPr>
          <w:rFonts w:ascii="凝書體 2.0 Regular" w:eastAsia="凝書體 2.0 Regular" w:hAnsi="凝書體 2.0 Regular" w:cs="Times New Roman" w:hint="eastAsia"/>
          <w:sz w:val="26"/>
          <w:szCs w:val="26"/>
        </w:rPr>
        <w:t>希冀透過影像創作，讓更多民眾投入</w:t>
      </w:r>
      <w:proofErr w:type="gramStart"/>
      <w:r w:rsidR="00653F36" w:rsidRPr="0077686A">
        <w:rPr>
          <w:rFonts w:ascii="凝書體 2.0 Regular" w:eastAsia="凝書體 2.0 Regular" w:hAnsi="凝書體 2.0 Regular" w:cs="Times New Roman" w:hint="eastAsia"/>
          <w:sz w:val="26"/>
          <w:szCs w:val="26"/>
        </w:rPr>
        <w:t>減碳愛</w:t>
      </w:r>
      <w:proofErr w:type="gramEnd"/>
      <w:r w:rsidR="00653F36" w:rsidRPr="0077686A">
        <w:rPr>
          <w:rFonts w:ascii="凝書體 2.0 Regular" w:eastAsia="凝書體 2.0 Regular" w:hAnsi="凝書體 2.0 Regular" w:cs="Times New Roman" w:hint="eastAsia"/>
          <w:sz w:val="26"/>
          <w:szCs w:val="26"/>
        </w:rPr>
        <w:t>地球的行列，共同</w:t>
      </w:r>
      <w:r w:rsidRPr="0077686A">
        <w:rPr>
          <w:rFonts w:ascii="凝書體 2.0 Regular" w:eastAsia="凝書體 2.0 Regular" w:hAnsi="凝書體 2.0 Regular" w:cs="Times New Roman"/>
          <w:sz w:val="26"/>
          <w:szCs w:val="26"/>
        </w:rPr>
        <w:t>為</w:t>
      </w:r>
      <w:r w:rsidRPr="0077686A">
        <w:rPr>
          <w:rFonts w:ascii="凝書體 2.0 Regular" w:eastAsia="凝書體 2.0 Regular" w:hAnsi="凝書體 2.0 Regular" w:cs="Times New Roman" w:hint="eastAsia"/>
          <w:sz w:val="26"/>
          <w:szCs w:val="26"/>
        </w:rPr>
        <w:t>永續環境</w:t>
      </w:r>
      <w:r w:rsidR="00653F36" w:rsidRPr="0077686A">
        <w:rPr>
          <w:rFonts w:ascii="凝書體 2.0 Regular" w:eastAsia="凝書體 2.0 Regular" w:hAnsi="凝書體 2.0 Regular" w:cs="Times New Roman" w:hint="eastAsia"/>
          <w:sz w:val="26"/>
          <w:szCs w:val="26"/>
        </w:rPr>
        <w:t>盡一份心力</w:t>
      </w:r>
      <w:r w:rsidRPr="0077686A">
        <w:rPr>
          <w:rFonts w:ascii="凝書體 2.0 Regular" w:eastAsia="凝書體 2.0 Regular" w:hAnsi="凝書體 2.0 Regular" w:cs="Times New Roman" w:hint="eastAsia"/>
          <w:sz w:val="26"/>
          <w:szCs w:val="26"/>
        </w:rPr>
        <w:t>。</w:t>
      </w:r>
    </w:p>
    <w:p w14:paraId="41C82CE9" w14:textId="668E47EF" w:rsidR="00653F36" w:rsidRPr="0077686A" w:rsidRDefault="00653F36" w:rsidP="00185C1E">
      <w:pPr>
        <w:rPr>
          <w:rFonts w:ascii="凝書體 2.0 Regular" w:eastAsia="凝書體 2.0 Regular" w:hAnsi="凝書體 2.0 Regular" w:cs="Times New Roman"/>
          <w:sz w:val="26"/>
          <w:szCs w:val="26"/>
        </w:rPr>
      </w:pPr>
      <w:r w:rsidRPr="0077686A">
        <w:rPr>
          <w:rFonts w:ascii="凝書體 2.0 Regular" w:eastAsia="凝書體 2.0 Regular" w:hAnsi="凝書體 2.0 Regular" w:cs="Times New Roman"/>
          <w:noProof/>
          <w:szCs w:val="28"/>
        </w:rPr>
        <mc:AlternateContent>
          <mc:Choice Requires="wps">
            <w:drawing>
              <wp:anchor distT="0" distB="0" distL="114300" distR="114300" simplePos="0" relativeHeight="251669504" behindDoc="0" locked="0" layoutInCell="1" allowOverlap="1" wp14:anchorId="4C4ED820" wp14:editId="7B6A9C66">
                <wp:simplePos x="0" y="0"/>
                <wp:positionH relativeFrom="margin">
                  <wp:align>left</wp:align>
                </wp:positionH>
                <wp:positionV relativeFrom="paragraph">
                  <wp:posOffset>538480</wp:posOffset>
                </wp:positionV>
                <wp:extent cx="6623050" cy="1404620"/>
                <wp:effectExtent l="0" t="0" r="6350" b="1270"/>
                <wp:wrapSquare wrapText="bothSides"/>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404620"/>
                        </a:xfrm>
                        <a:prstGeom prst="rect">
                          <a:avLst/>
                        </a:prstGeom>
                        <a:solidFill>
                          <a:srgbClr val="FFFFFF"/>
                        </a:solidFill>
                        <a:ln w="9525">
                          <a:noFill/>
                          <a:miter lim="800000"/>
                          <a:headEnd/>
                          <a:tailEnd/>
                        </a:ln>
                      </wps:spPr>
                      <wps:txbx>
                        <w:txbxContent>
                          <w:p w14:paraId="795542B4" w14:textId="6DBA59C1" w:rsidR="00185C1E" w:rsidRPr="005937E9" w:rsidRDefault="00ED4638" w:rsidP="00185C1E">
                            <w:pPr>
                              <w:pBdr>
                                <w:top w:val="single" w:sz="4" w:space="1" w:color="auto"/>
                                <w:bottom w:val="single" w:sz="4" w:space="1" w:color="auto"/>
                              </w:pBdr>
                              <w:contextualSpacing/>
                              <w:jc w:val="center"/>
                              <w:rPr>
                                <w:rFonts w:ascii="微軟正黑體" w:eastAsia="微軟正黑體" w:hAnsi="微軟正黑體"/>
                                <w:b/>
                                <w:bCs/>
                              </w:rPr>
                            </w:pPr>
                            <w:r>
                              <w:rPr>
                                <w:rFonts w:ascii="微軟正黑體" w:eastAsia="微軟正黑體" w:hAnsi="微軟正黑體" w:cs="Times New Roman" w:hint="eastAsia"/>
                                <w:b/>
                                <w:bCs/>
                                <w:sz w:val="32"/>
                                <w:szCs w:val="32"/>
                              </w:rPr>
                              <w:t>參</w:t>
                            </w:r>
                            <w:r w:rsidR="00185C1E">
                              <w:rPr>
                                <w:rFonts w:ascii="微軟正黑體" w:eastAsia="微軟正黑體" w:hAnsi="微軟正黑體" w:cs="Times New Roman" w:hint="eastAsia"/>
                                <w:b/>
                                <w:bCs/>
                                <w:sz w:val="32"/>
                                <w:szCs w:val="32"/>
                              </w:rPr>
                              <w:t xml:space="preserve"> 賽 主 題</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4C4ED820" id="_x0000_s1029" type="#_x0000_t202" style="position:absolute;left:0;text-align:left;margin-left:0;margin-top:42.4pt;width:521.5pt;height:110.6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" stroked="f">
                <v:textbox style="mso-fit-shape-to-text:t">
                  <w:txbxContent>
                    <w:p w14:paraId="795542B4" w14:textId="6DBA59C1" w:rsidR="00185C1E" w:rsidRPr="005937E9" w:rsidRDefault="00ED4638" w:rsidP="00185C1E">
                      <w:pPr>
                        <w:pBdr>
                          <w:top w:val="single" w:sz="4" w:space="1" w:color="auto"/>
                          <w:bottom w:val="single" w:sz="4" w:space="1" w:color="auto"/>
                        </w:pBdr>
                        <w:contextualSpacing/>
                        <w:jc w:val="center"/>
                        <w:rPr>
                          <w:rFonts w:ascii="微軟正黑體" w:eastAsia="微軟正黑體" w:hAnsi="微軟正黑體"/>
                          <w:b/>
                          <w:bCs/>
                        </w:rPr>
                      </w:pPr>
                      <w:r>
                        <w:rPr>
                          <w:rFonts w:ascii="微軟正黑體" w:eastAsia="微軟正黑體" w:hAnsi="微軟正黑體" w:cs="Times New Roman" w:hint="eastAsia"/>
                          <w:b/>
                          <w:bCs/>
                          <w:sz w:val="32"/>
                          <w:szCs w:val="32"/>
                        </w:rPr>
                        <w:t>參</w:t>
                      </w:r>
                      <w:r w:rsidR="00185C1E">
                        <w:rPr>
                          <w:rFonts w:ascii="微軟正黑體" w:eastAsia="微軟正黑體" w:hAnsi="微軟正黑體" w:cs="Times New Roman" w:hint="eastAsia"/>
                          <w:b/>
                          <w:bCs/>
                          <w:sz w:val="32"/>
                          <w:szCs w:val="32"/>
                        </w:rPr>
                        <w:t xml:space="preserve"> 賽 主 題</w:t>
                      </w:r>
                    </w:p>
                  </w:txbxContent>
                </v:textbox>
                <w10:wrap type="square" anchorx="margin"/>
              </v:shape>
            </w:pict>
          </mc:Fallback>
        </mc:AlternateContent>
      </w:r>
    </w:p>
    <w:p w14:paraId="4C47CE9B" w14:textId="245E652E" w:rsidR="007E0818" w:rsidRPr="003F45B6" w:rsidRDefault="00653F36" w:rsidP="00185C1E">
      <w:pPr>
        <w:rPr>
          <w:rFonts w:ascii="凝書體 2.0 Regular" w:eastAsia="凝書體 2.0 Regular" w:hAnsi="凝書體 2.0 Regular" w:cs="Times New Roman"/>
          <w:sz w:val="26"/>
          <w:szCs w:val="26"/>
        </w:rPr>
      </w:pPr>
      <w:r w:rsidRPr="0077686A">
        <w:rPr>
          <w:rFonts w:ascii="凝書體 2.0 Regular" w:eastAsia="凝書體 2.0 Regular" w:hAnsi="凝書體 2.0 Regular" w:cs="Times New Roman" w:hint="eastAsia"/>
          <w:sz w:val="26"/>
          <w:szCs w:val="26"/>
        </w:rPr>
        <w:t>以「</w:t>
      </w:r>
      <w:proofErr w:type="gramStart"/>
      <w:r w:rsidRPr="0077686A">
        <w:rPr>
          <w:rFonts w:ascii="凝書體 2.0 Regular" w:eastAsia="凝書體 2.0 Regular" w:hAnsi="凝書體 2.0 Regular" w:cs="Times New Roman" w:hint="eastAsia"/>
          <w:sz w:val="26"/>
          <w:szCs w:val="26"/>
        </w:rPr>
        <w:t>減碳</w:t>
      </w:r>
      <w:r w:rsidR="002B77FD" w:rsidRPr="0077686A">
        <w:rPr>
          <w:rFonts w:ascii="凝書體 2.0 Regular" w:eastAsia="凝書體 2.0 Regular" w:hAnsi="凝書體 2.0 Regular" w:cs="Times New Roman" w:hint="eastAsia"/>
          <w:sz w:val="26"/>
          <w:szCs w:val="26"/>
        </w:rPr>
        <w:t>生活</w:t>
      </w:r>
      <w:proofErr w:type="gramEnd"/>
      <w:r w:rsidRPr="0077686A">
        <w:rPr>
          <w:rFonts w:ascii="凝書體 2.0 Regular" w:eastAsia="凝書體 2.0 Regular" w:hAnsi="凝書體 2.0 Regular" w:cs="Times New Roman" w:hint="eastAsia"/>
          <w:sz w:val="26"/>
          <w:szCs w:val="26"/>
        </w:rPr>
        <w:t>」為</w:t>
      </w:r>
      <w:r w:rsidR="00981FFE" w:rsidRPr="0077686A">
        <w:rPr>
          <w:rFonts w:ascii="凝書體 2.0 Regular" w:eastAsia="凝書體 2.0 Regular" w:hAnsi="凝書體 2.0 Regular" w:cs="Times New Roman" w:hint="eastAsia"/>
          <w:sz w:val="26"/>
          <w:szCs w:val="26"/>
        </w:rPr>
        <w:t>創作</w:t>
      </w:r>
      <w:r w:rsidRPr="0077686A">
        <w:rPr>
          <w:rFonts w:ascii="凝書體 2.0 Regular" w:eastAsia="凝書體 2.0 Regular" w:hAnsi="凝書體 2.0 Regular" w:cs="Times New Roman" w:hint="eastAsia"/>
          <w:sz w:val="26"/>
          <w:szCs w:val="26"/>
        </w:rPr>
        <w:t>主題，</w:t>
      </w:r>
      <w:r w:rsidR="007E0818" w:rsidRPr="0077686A">
        <w:rPr>
          <w:rFonts w:ascii="凝書體 2.0 Regular" w:eastAsia="凝書體 2.0 Regular" w:hAnsi="凝書體 2.0 Regular" w:cs="Times New Roman" w:hint="eastAsia"/>
          <w:sz w:val="26"/>
          <w:szCs w:val="26"/>
        </w:rPr>
        <w:t>如：多搭乘大眾運輸工具、多食用在地蔬果、多選擇可重複使用的器具、選用更省電環保的電器產品等，</w:t>
      </w:r>
      <w:r w:rsidR="009A4321" w:rsidRPr="0077686A">
        <w:rPr>
          <w:rFonts w:ascii="凝書體 2.0 Regular" w:eastAsia="凝書體 2.0 Regular" w:hAnsi="凝書體 2.0 Regular" w:cs="Times New Roman" w:hint="eastAsia"/>
          <w:sz w:val="26"/>
          <w:szCs w:val="26"/>
        </w:rPr>
        <w:t>快</w:t>
      </w:r>
      <w:r w:rsidR="00D659B0">
        <w:rPr>
          <w:rFonts w:ascii="凝書體 2.0 Regular" w:eastAsia="凝書體 2.0 Regular" w:hAnsi="凝書體 2.0 Regular" w:cs="Times New Roman" w:hint="eastAsia"/>
          <w:sz w:val="26"/>
          <w:szCs w:val="26"/>
        </w:rPr>
        <w:t>來</w:t>
      </w:r>
      <w:r w:rsidR="00981FFE" w:rsidRPr="0077686A">
        <w:rPr>
          <w:rFonts w:ascii="凝書體 2.0 Regular" w:eastAsia="凝書體 2.0 Regular" w:hAnsi="凝書體 2.0 Regular" w:cs="Times New Roman" w:hint="eastAsia"/>
          <w:sz w:val="26"/>
          <w:szCs w:val="26"/>
        </w:rPr>
        <w:t>發揮創意</w:t>
      </w:r>
      <w:r w:rsidR="008029A1">
        <w:rPr>
          <w:rFonts w:ascii="凝書體 2.0 Regular" w:eastAsia="凝書體 2.0 Regular" w:hAnsi="凝書體 2.0 Regular" w:cs="Times New Roman" w:hint="eastAsia"/>
          <w:sz w:val="26"/>
          <w:szCs w:val="26"/>
        </w:rPr>
        <w:t>並</w:t>
      </w:r>
      <w:r w:rsidR="009A4321" w:rsidRPr="0077686A">
        <w:rPr>
          <w:rFonts w:ascii="凝書體 2.0 Regular" w:eastAsia="凝書體 2.0 Regular" w:hAnsi="凝書體 2.0 Regular" w:cs="Times New Roman" w:hint="eastAsia"/>
          <w:sz w:val="26"/>
          <w:szCs w:val="26"/>
        </w:rPr>
        <w:t>透過影音創作</w:t>
      </w:r>
      <w:r w:rsidR="008029A1">
        <w:rPr>
          <w:rFonts w:ascii="凝書體 2.0 Regular" w:eastAsia="凝書體 2.0 Regular" w:hAnsi="凝書體 2.0 Regular" w:cs="Times New Roman" w:hint="eastAsia"/>
          <w:sz w:val="26"/>
          <w:szCs w:val="26"/>
        </w:rPr>
        <w:t>，</w:t>
      </w:r>
      <w:r w:rsidR="00981FFE" w:rsidRPr="0077686A">
        <w:rPr>
          <w:rFonts w:ascii="凝書體 2.0 Regular" w:eastAsia="凝書體 2.0 Regular" w:hAnsi="凝書體 2.0 Regular" w:cs="Times New Roman" w:hint="eastAsia"/>
          <w:sz w:val="26"/>
          <w:szCs w:val="26"/>
        </w:rPr>
        <w:t>Show出你(妳)的</w:t>
      </w:r>
      <w:r w:rsidR="00065C75">
        <w:rPr>
          <w:rFonts w:ascii="新細明體" w:eastAsia="新細明體" w:hAnsi="新細明體" w:cs="Times New Roman" w:hint="eastAsia"/>
          <w:sz w:val="26"/>
          <w:szCs w:val="26"/>
        </w:rPr>
        <w:t>「</w:t>
      </w:r>
      <w:proofErr w:type="gramStart"/>
      <w:r w:rsidR="0021522B" w:rsidRPr="003F45B6">
        <w:rPr>
          <w:rFonts w:ascii="凝書體 2.0 Regular" w:eastAsia="凝書體 2.0 Regular" w:hAnsi="凝書體 2.0 Regular" w:cs="Times New Roman" w:hint="eastAsia"/>
          <w:sz w:val="26"/>
          <w:szCs w:val="26"/>
        </w:rPr>
        <w:t>減碳生活</w:t>
      </w:r>
      <w:proofErr w:type="gramEnd"/>
      <w:r w:rsidR="0021522B" w:rsidRPr="003F45B6">
        <w:rPr>
          <w:rFonts w:ascii="凝書體 2.0 Regular" w:eastAsia="凝書體 2.0 Regular" w:hAnsi="凝書體 2.0 Regular" w:cs="Times New Roman" w:hint="eastAsia"/>
          <w:sz w:val="26"/>
          <w:szCs w:val="26"/>
        </w:rPr>
        <w:t>」</w:t>
      </w:r>
      <w:r w:rsidR="0051574F" w:rsidRPr="003F45B6">
        <w:rPr>
          <w:rFonts w:ascii="凝書體 2.0 Regular" w:eastAsia="凝書體 2.0 Regular" w:hAnsi="凝書體 2.0 Regular" w:cs="Times New Roman" w:hint="eastAsia"/>
          <w:sz w:val="26"/>
          <w:szCs w:val="26"/>
        </w:rPr>
        <w:t>！</w:t>
      </w:r>
    </w:p>
    <w:p w14:paraId="4FA68C9C" w14:textId="77777777" w:rsidR="00185C1E" w:rsidRPr="0077686A" w:rsidRDefault="00185C1E" w:rsidP="00185C1E"/>
    <w:p w14:paraId="436D202D" w14:textId="77777777" w:rsidR="00185C1E" w:rsidRPr="0077686A" w:rsidRDefault="00185C1E" w:rsidP="00185C1E"/>
    <w:p w14:paraId="4C784094" w14:textId="77777777" w:rsidR="00185C1E" w:rsidRPr="0077686A" w:rsidRDefault="00185C1E" w:rsidP="00185C1E">
      <w:r w:rsidRPr="0077686A">
        <w:rPr>
          <w:rFonts w:ascii="凝書體 2.0 Regular" w:eastAsia="凝書體 2.0 Regular" w:hAnsi="凝書體 2.0 Regular" w:cs="Times New Roman"/>
          <w:noProof/>
          <w:szCs w:val="28"/>
        </w:rPr>
        <mc:AlternateContent>
          <mc:Choice Requires="wps">
            <w:drawing>
              <wp:inline distT="0" distB="0" distL="0" distR="0" wp14:anchorId="5947EEAA" wp14:editId="379BD835">
                <wp:extent cx="6623050" cy="1404620"/>
                <wp:effectExtent l="0" t="0" r="6350" b="0"/>
                <wp:docPr id="19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404620"/>
                        </a:xfrm>
                        <a:prstGeom prst="rect">
                          <a:avLst/>
                        </a:prstGeom>
                        <a:solidFill>
                          <a:srgbClr val="FFFFFF"/>
                        </a:solidFill>
                        <a:ln w="9525">
                          <a:noFill/>
                          <a:miter lim="800000"/>
                          <a:headEnd/>
                          <a:tailEnd/>
                        </a:ln>
                      </wps:spPr>
                      <wps:txbx>
                        <w:txbxContent>
                          <w:p w14:paraId="56ECF3F7" w14:textId="77777777" w:rsidR="00185C1E" w:rsidRPr="005937E9" w:rsidRDefault="00185C1E" w:rsidP="00185C1E">
                            <w:pPr>
                              <w:pBdr>
                                <w:top w:val="single" w:sz="4" w:space="1" w:color="auto"/>
                                <w:bottom w:val="single" w:sz="4" w:space="1" w:color="auto"/>
                              </w:pBdr>
                              <w:contextualSpacing/>
                              <w:jc w:val="center"/>
                              <w:rPr>
                                <w:rFonts w:ascii="微軟正黑體" w:eastAsia="微軟正黑體" w:hAnsi="微軟正黑體"/>
                                <w:b/>
                                <w:bCs/>
                              </w:rPr>
                            </w:pPr>
                            <w:r>
                              <w:rPr>
                                <w:rFonts w:ascii="微軟正黑體" w:eastAsia="微軟正黑體" w:hAnsi="微軟正黑體" w:cs="Times New Roman" w:hint="eastAsia"/>
                                <w:b/>
                                <w:bCs/>
                                <w:sz w:val="32"/>
                                <w:szCs w:val="32"/>
                              </w:rPr>
                              <w:t>參 賽 辦 法</w:t>
                            </w:r>
                          </w:p>
                        </w:txbxContent>
                      </wps:txbx>
                      <wps:bodyPr rot="0" vert="horz" wrap="square" lIns="91440" tIns="45720" rIns="91440" bIns="45720" anchor="t" anchorCtr="0">
                        <a:spAutoFit/>
                      </wps:bodyPr>
                    </wps:wsp>
                  </a:graphicData>
                </a:graphic>
              </wp:inline>
            </w:drawing>
          </mc:Choice>
          <mc:Fallback xmlns:w16du="http://schemas.microsoft.com/office/word/2023/wordml/word16du" xmlns:oel="http://schemas.microsoft.com/office/2019/extlst">
            <w:pict>
              <v:shape w14:anchorId="5947EEAA" id="文字方塊 2" o:spid="_x0000_s1030" type="#_x0000_t202" style="width:521.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" stroked="f">
                <v:textbox style="mso-fit-shape-to-text:t">
                  <w:txbxContent>
                    <w:p w14:paraId="56ECF3F7" w14:textId="77777777" w:rsidR="00185C1E" w:rsidRPr="005937E9" w:rsidRDefault="00185C1E" w:rsidP="00185C1E">
                      <w:pPr>
                        <w:pBdr>
                          <w:top w:val="single" w:sz="4" w:space="1" w:color="auto"/>
                          <w:bottom w:val="single" w:sz="4" w:space="1" w:color="auto"/>
                        </w:pBdr>
                        <w:contextualSpacing/>
                        <w:jc w:val="center"/>
                        <w:rPr>
                          <w:rFonts w:ascii="微軟正黑體" w:eastAsia="微軟正黑體" w:hAnsi="微軟正黑體"/>
                          <w:b/>
                          <w:bCs/>
                        </w:rPr>
                      </w:pPr>
                      <w:r>
                        <w:rPr>
                          <w:rFonts w:ascii="微軟正黑體" w:eastAsia="微軟正黑體" w:hAnsi="微軟正黑體" w:cs="Times New Roman" w:hint="eastAsia"/>
                          <w:b/>
                          <w:bCs/>
                          <w:sz w:val="32"/>
                          <w:szCs w:val="32"/>
                        </w:rPr>
                        <w:t>參 賽 辦 法</w:t>
                      </w:r>
                    </w:p>
                  </w:txbxContent>
                </v:textbox>
                <w10:anchorlock/>
              </v:shape>
            </w:pict>
          </mc:Fallback>
        </mc:AlternateContent>
      </w:r>
    </w:p>
    <w:tbl>
      <w:tblPr>
        <w:tblStyle w:val="ab"/>
        <w:tblW w:w="5000" w:type="pct"/>
        <w:jc w:val="center"/>
        <w:tblBorders>
          <w:top w:val="none" w:sz="0" w:space="0" w:color="auto"/>
          <w:left w:val="none" w:sz="0" w:space="0" w:color="auto"/>
          <w:bottom w:val="none" w:sz="0" w:space="0" w:color="auto"/>
          <w:right w:val="none" w:sz="0" w:space="0" w:color="auto"/>
          <w:insideH w:val="single" w:sz="2" w:space="0" w:color="404040" w:themeColor="text1" w:themeTint="BF"/>
          <w:insideV w:val="single" w:sz="2" w:space="0" w:color="404040" w:themeColor="text1" w:themeTint="BF"/>
        </w:tblBorders>
        <w:tblLook w:val="04A0" w:firstRow="1" w:lastRow="0" w:firstColumn="1" w:lastColumn="0" w:noHBand="0" w:noVBand="1"/>
      </w:tblPr>
      <w:tblGrid>
        <w:gridCol w:w="2380"/>
        <w:gridCol w:w="8086"/>
      </w:tblGrid>
      <w:tr w:rsidR="0077686A" w:rsidRPr="0077686A" w14:paraId="415EEB3F" w14:textId="77777777" w:rsidTr="00ED4638">
        <w:trPr>
          <w:jc w:val="center"/>
        </w:trPr>
        <w:tc>
          <w:tcPr>
            <w:tcW w:w="1137" w:type="pct"/>
            <w:vAlign w:val="center"/>
          </w:tcPr>
          <w:p w14:paraId="3C524CA0" w14:textId="77777777" w:rsidR="00185C1E" w:rsidRPr="0077686A" w:rsidRDefault="00185C1E"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b/>
                <w:bCs/>
                <w:sz w:val="26"/>
                <w:szCs w:val="26"/>
              </w:rPr>
              <w:t>主辦單位</w:t>
            </w:r>
          </w:p>
        </w:tc>
        <w:tc>
          <w:tcPr>
            <w:tcW w:w="3863" w:type="pct"/>
          </w:tcPr>
          <w:p w14:paraId="3C526E51" w14:textId="714FBD7F" w:rsidR="00185C1E" w:rsidRPr="0077686A" w:rsidRDefault="00185C1E" w:rsidP="00447153">
            <w:pPr>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台灣電力股份有限公司</w:t>
            </w:r>
          </w:p>
        </w:tc>
      </w:tr>
      <w:tr w:rsidR="0077686A" w:rsidRPr="0077686A" w14:paraId="1B3B9662" w14:textId="77777777" w:rsidTr="00ED4638">
        <w:trPr>
          <w:jc w:val="center"/>
        </w:trPr>
        <w:tc>
          <w:tcPr>
            <w:tcW w:w="1137" w:type="pct"/>
          </w:tcPr>
          <w:p w14:paraId="7173B736" w14:textId="6286F18F" w:rsidR="00185C1E" w:rsidRPr="0077686A" w:rsidRDefault="00ED235C"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hint="eastAsia"/>
                <w:b/>
                <w:bCs/>
                <w:sz w:val="26"/>
                <w:szCs w:val="26"/>
              </w:rPr>
              <w:t>執行</w:t>
            </w:r>
            <w:r w:rsidR="00185C1E" w:rsidRPr="0077686A">
              <w:rPr>
                <w:rFonts w:ascii="凝書體 2.0 Regular" w:eastAsia="凝書體 2.0 Regular" w:hAnsi="凝書體 2.0 Regular"/>
                <w:b/>
                <w:bCs/>
                <w:sz w:val="26"/>
                <w:szCs w:val="26"/>
              </w:rPr>
              <w:t>單位</w:t>
            </w:r>
          </w:p>
        </w:tc>
        <w:tc>
          <w:tcPr>
            <w:tcW w:w="3863" w:type="pct"/>
          </w:tcPr>
          <w:p w14:paraId="7F487EF6" w14:textId="77777777" w:rsidR="00185C1E" w:rsidRPr="0077686A" w:rsidRDefault="00185C1E" w:rsidP="00447153">
            <w:pPr>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群策公關顧問有限公司</w:t>
            </w:r>
          </w:p>
        </w:tc>
      </w:tr>
      <w:tr w:rsidR="0077686A" w:rsidRPr="0077686A" w14:paraId="3ACCD627" w14:textId="77777777" w:rsidTr="00ED4638">
        <w:trPr>
          <w:jc w:val="center"/>
        </w:trPr>
        <w:tc>
          <w:tcPr>
            <w:tcW w:w="1137" w:type="pct"/>
            <w:vAlign w:val="center"/>
          </w:tcPr>
          <w:p w14:paraId="5805008C" w14:textId="77777777" w:rsidR="00185C1E" w:rsidRPr="0077686A" w:rsidRDefault="00185C1E"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b/>
                <w:bCs/>
                <w:sz w:val="26"/>
                <w:szCs w:val="26"/>
              </w:rPr>
              <w:t>參賽資格</w:t>
            </w:r>
          </w:p>
        </w:tc>
        <w:tc>
          <w:tcPr>
            <w:tcW w:w="3863" w:type="pct"/>
            <w:vAlign w:val="center"/>
          </w:tcPr>
          <w:p w14:paraId="4946C3A8" w14:textId="369E0A00" w:rsidR="00185C1E" w:rsidRPr="0077686A" w:rsidRDefault="00185C1E" w:rsidP="00ED4638">
            <w:p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不限年齡與國籍、持有</w:t>
            </w:r>
            <w:r w:rsidRPr="0077686A">
              <w:rPr>
                <w:rFonts w:ascii="凝書體 2.0 Regular" w:eastAsia="凝書體 2.0 Regular" w:hAnsi="凝書體 2.0 Regular"/>
                <w:sz w:val="26"/>
                <w:szCs w:val="26"/>
              </w:rPr>
              <w:t>中華民國身分證</w:t>
            </w:r>
            <w:r w:rsidRPr="0077686A">
              <w:rPr>
                <w:rFonts w:ascii="凝書體 2.0 Regular" w:eastAsia="凝書體 2.0 Regular" w:hAnsi="凝書體 2.0 Regular" w:hint="eastAsia"/>
                <w:sz w:val="26"/>
                <w:szCs w:val="26"/>
              </w:rPr>
              <w:t>或居留證者皆可參加</w:t>
            </w:r>
            <w:r w:rsidRPr="0077686A">
              <w:rPr>
                <w:rFonts w:ascii="凝書體 2.0 Regular" w:eastAsia="凝書體 2.0 Regular" w:hAnsi="凝書體 2.0 Regular"/>
                <w:sz w:val="26"/>
                <w:szCs w:val="26"/>
              </w:rPr>
              <w:t>。</w:t>
            </w:r>
          </w:p>
        </w:tc>
      </w:tr>
      <w:tr w:rsidR="0077686A" w:rsidRPr="0077686A" w14:paraId="0B623518" w14:textId="77777777" w:rsidTr="00ED4638">
        <w:trPr>
          <w:jc w:val="center"/>
        </w:trPr>
        <w:tc>
          <w:tcPr>
            <w:tcW w:w="1137" w:type="pct"/>
            <w:vAlign w:val="center"/>
          </w:tcPr>
          <w:p w14:paraId="5F407301" w14:textId="77777777" w:rsidR="00185C1E" w:rsidRPr="0077686A" w:rsidRDefault="00185C1E"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proofErr w:type="gramStart"/>
            <w:r w:rsidRPr="0077686A">
              <w:rPr>
                <w:rFonts w:ascii="凝書體 2.0 Regular" w:eastAsia="凝書體 2.0 Regular" w:hAnsi="凝書體 2.0 Regular"/>
                <w:b/>
                <w:bCs/>
                <w:sz w:val="26"/>
                <w:szCs w:val="26"/>
              </w:rPr>
              <w:t>徵</w:t>
            </w:r>
            <w:r w:rsidRPr="0077686A">
              <w:rPr>
                <w:rFonts w:ascii="凝書體 2.0 Regular" w:eastAsia="凝書體 2.0 Regular" w:hAnsi="凝書體 2.0 Regular" w:hint="eastAsia"/>
                <w:b/>
                <w:bCs/>
                <w:sz w:val="26"/>
                <w:szCs w:val="26"/>
              </w:rPr>
              <w:t>件組別</w:t>
            </w:r>
            <w:proofErr w:type="gramEnd"/>
          </w:p>
        </w:tc>
        <w:tc>
          <w:tcPr>
            <w:tcW w:w="3863" w:type="pct"/>
          </w:tcPr>
          <w:p w14:paraId="62BB38C6" w14:textId="600D0AFB" w:rsidR="00981FFE" w:rsidRPr="0077686A" w:rsidRDefault="0051574F" w:rsidP="00981FFE">
            <w:pPr>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本</w:t>
            </w:r>
            <w:r w:rsidR="00ED4638">
              <w:rPr>
                <w:rFonts w:ascii="凝書體 2.0 Regular" w:eastAsia="凝書體 2.0 Regular" w:hAnsi="凝書體 2.0 Regular" w:hint="eastAsia"/>
                <w:sz w:val="26"/>
                <w:szCs w:val="26"/>
              </w:rPr>
              <w:t>活動</w:t>
            </w:r>
            <w:r w:rsidRPr="0077686A">
              <w:rPr>
                <w:rFonts w:ascii="凝書體 2.0 Regular" w:eastAsia="凝書體 2.0 Regular" w:hAnsi="凝書體 2.0 Regular" w:hint="eastAsia"/>
                <w:sz w:val="26"/>
                <w:szCs w:val="26"/>
              </w:rPr>
              <w:t>可</w:t>
            </w:r>
            <w:proofErr w:type="gramStart"/>
            <w:r w:rsidR="00ED4638">
              <w:rPr>
                <w:rFonts w:ascii="凝書體 2.0 Regular" w:eastAsia="凝書體 2.0 Regular" w:hAnsi="凝書體 2.0 Regular" w:hint="eastAsia"/>
                <w:sz w:val="26"/>
                <w:szCs w:val="26"/>
              </w:rPr>
              <w:t>採</w:t>
            </w:r>
            <w:proofErr w:type="gramEnd"/>
            <w:r w:rsidRPr="0077686A">
              <w:rPr>
                <w:rFonts w:ascii="凝書體 2.0 Regular" w:eastAsia="凝書體 2.0 Regular" w:hAnsi="凝書體 2.0 Regular" w:hint="eastAsia"/>
                <w:sz w:val="26"/>
                <w:szCs w:val="26"/>
              </w:rPr>
              <w:t>個人或團隊</w:t>
            </w:r>
            <w:r w:rsidR="00981FFE" w:rsidRPr="0077686A">
              <w:rPr>
                <w:rFonts w:ascii="凝書體 2.0 Regular" w:eastAsia="凝書體 2.0 Regular" w:hAnsi="凝書體 2.0 Regular" w:hint="eastAsia"/>
                <w:sz w:val="26"/>
                <w:szCs w:val="26"/>
              </w:rPr>
              <w:t>形式參加，歡迎符合</w:t>
            </w:r>
            <w:r w:rsidR="00ED4638">
              <w:rPr>
                <w:rFonts w:ascii="凝書體 2.0 Regular" w:eastAsia="凝書體 2.0 Regular" w:hAnsi="凝書體 2.0 Regular" w:hint="eastAsia"/>
                <w:sz w:val="26"/>
                <w:szCs w:val="26"/>
              </w:rPr>
              <w:t>參賽</w:t>
            </w:r>
            <w:r w:rsidR="00981FFE" w:rsidRPr="0077686A">
              <w:rPr>
                <w:rFonts w:ascii="凝書體 2.0 Regular" w:eastAsia="凝書體 2.0 Regular" w:hAnsi="凝書體 2.0 Regular" w:hint="eastAsia"/>
                <w:sz w:val="26"/>
                <w:szCs w:val="26"/>
              </w:rPr>
              <w:t>資格之民眾報名。</w:t>
            </w:r>
          </w:p>
          <w:p w14:paraId="437DFEF6" w14:textId="04F3B77B" w:rsidR="00981FFE" w:rsidRPr="0077686A" w:rsidRDefault="00981FFE" w:rsidP="00A752AF">
            <w:pPr>
              <w:pStyle w:val="a9"/>
              <w:numPr>
                <w:ilvl w:val="0"/>
                <w:numId w:val="3"/>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大專院校及社會組：凡對影像拍攝及製作有興趣之大專院校在學學生或社會人士，皆可以「個人」或「</w:t>
            </w:r>
            <w:r w:rsidR="00232641" w:rsidRPr="0077686A">
              <w:rPr>
                <w:rFonts w:ascii="凝書體 2.0 Regular" w:eastAsia="凝書體 2.0 Regular" w:hAnsi="凝書體 2.0 Regular" w:hint="eastAsia"/>
                <w:sz w:val="26"/>
                <w:szCs w:val="26"/>
              </w:rPr>
              <w:t>團隊</w:t>
            </w:r>
            <w:r w:rsidRPr="0077686A">
              <w:rPr>
                <w:rFonts w:ascii="凝書體 2.0 Regular" w:eastAsia="凝書體 2.0 Regular" w:hAnsi="凝書體 2.0 Regular" w:hint="eastAsia"/>
                <w:sz w:val="26"/>
                <w:szCs w:val="26"/>
              </w:rPr>
              <w:t>」方式填具報名表報名。</w:t>
            </w:r>
          </w:p>
          <w:p w14:paraId="53AB06F2" w14:textId="70652E3C" w:rsidR="00981FFE" w:rsidRPr="0077686A" w:rsidRDefault="00981FFE" w:rsidP="00A752AF">
            <w:pPr>
              <w:pStyle w:val="a9"/>
              <w:numPr>
                <w:ilvl w:val="0"/>
                <w:numId w:val="3"/>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高中以下學生組：凡對影像拍攝及製作有興趣之高中職以下在學學生，皆可以「個人」或「</w:t>
            </w:r>
            <w:r w:rsidR="00232641" w:rsidRPr="0077686A">
              <w:rPr>
                <w:rFonts w:ascii="凝書體 2.0 Regular" w:eastAsia="凝書體 2.0 Regular" w:hAnsi="凝書體 2.0 Regular" w:hint="eastAsia"/>
                <w:sz w:val="26"/>
                <w:szCs w:val="26"/>
              </w:rPr>
              <w:t>團隊</w:t>
            </w:r>
            <w:r w:rsidRPr="0077686A">
              <w:rPr>
                <w:rFonts w:ascii="凝書體 2.0 Regular" w:eastAsia="凝書體 2.0 Regular" w:hAnsi="凝書體 2.0 Regular" w:hint="eastAsia"/>
                <w:sz w:val="26"/>
                <w:szCs w:val="26"/>
              </w:rPr>
              <w:t>」方式填具報名表報名。</w:t>
            </w:r>
          </w:p>
          <w:p w14:paraId="63365B1D" w14:textId="17057B05" w:rsidR="00981FFE" w:rsidRPr="00C24BD8" w:rsidRDefault="00981FFE" w:rsidP="00981FFE">
            <w:pPr>
              <w:snapToGrid w:val="0"/>
              <w:spacing w:line="276" w:lineRule="auto"/>
              <w:rPr>
                <w:rFonts w:ascii="凝書體 2.0 Regular" w:eastAsia="凝書體 2.0 Regular" w:hAnsi="凝書體 2.0 Regular"/>
                <w:b/>
                <w:bCs/>
                <w:sz w:val="26"/>
                <w:szCs w:val="26"/>
                <w:u w:val="single"/>
              </w:rPr>
            </w:pPr>
            <w:r w:rsidRPr="00C24BD8">
              <w:rPr>
                <w:rFonts w:ascii="凝書體 2.0 Regular" w:eastAsia="凝書體 2.0 Regular" w:hAnsi="凝書體 2.0 Regular" w:hint="eastAsia"/>
                <w:b/>
                <w:bCs/>
                <w:sz w:val="26"/>
                <w:szCs w:val="26"/>
                <w:u w:val="single"/>
              </w:rPr>
              <w:t>※備註1：</w:t>
            </w:r>
            <w:proofErr w:type="gramStart"/>
            <w:r w:rsidRPr="00C24BD8">
              <w:rPr>
                <w:rFonts w:ascii="凝書體 2.0 Regular" w:eastAsia="凝書體 2.0 Regular" w:hAnsi="凝書體 2.0 Regular" w:hint="eastAsia"/>
                <w:b/>
                <w:bCs/>
                <w:sz w:val="26"/>
                <w:szCs w:val="26"/>
                <w:u w:val="single"/>
              </w:rPr>
              <w:t>採</w:t>
            </w:r>
            <w:proofErr w:type="gramEnd"/>
            <w:r w:rsidR="00232641" w:rsidRPr="00C24BD8">
              <w:rPr>
                <w:rFonts w:ascii="凝書體 2.0 Regular" w:eastAsia="凝書體 2.0 Regular" w:hAnsi="凝書體 2.0 Regular" w:hint="eastAsia"/>
                <w:b/>
                <w:bCs/>
                <w:sz w:val="26"/>
                <w:szCs w:val="26"/>
                <w:u w:val="single"/>
              </w:rPr>
              <w:t>團隊</w:t>
            </w:r>
            <w:r w:rsidRPr="00C24BD8">
              <w:rPr>
                <w:rFonts w:ascii="凝書體 2.0 Regular" w:eastAsia="凝書體 2.0 Regular" w:hAnsi="凝書體 2.0 Regular" w:hint="eastAsia"/>
                <w:b/>
                <w:bCs/>
                <w:sz w:val="26"/>
                <w:szCs w:val="26"/>
                <w:u w:val="single"/>
              </w:rPr>
              <w:t>(每隊以不超過</w:t>
            </w:r>
            <w:r w:rsidR="00704734" w:rsidRPr="00C24BD8">
              <w:rPr>
                <w:rFonts w:ascii="凝書體 2.0 Regular" w:eastAsia="凝書體 2.0 Regular" w:hAnsi="凝書體 2.0 Regular"/>
                <w:b/>
                <w:bCs/>
                <w:sz w:val="26"/>
                <w:szCs w:val="26"/>
                <w:u w:val="single"/>
              </w:rPr>
              <w:t>5</w:t>
            </w:r>
            <w:r w:rsidRPr="00C24BD8">
              <w:rPr>
                <w:rFonts w:ascii="凝書體 2.0 Regular" w:eastAsia="凝書體 2.0 Regular" w:hAnsi="凝書體 2.0 Regular" w:hint="eastAsia"/>
                <w:b/>
                <w:bCs/>
                <w:sz w:val="26"/>
                <w:szCs w:val="26"/>
                <w:u w:val="single"/>
              </w:rPr>
              <w:t>人為限</w:t>
            </w:r>
            <w:r w:rsidR="00C24BD8">
              <w:rPr>
                <w:rFonts w:ascii="凝書體 2.0 Regular" w:eastAsia="凝書體 2.0 Regular" w:hAnsi="凝書體 2.0 Regular" w:hint="eastAsia"/>
                <w:b/>
                <w:bCs/>
                <w:sz w:val="26"/>
                <w:szCs w:val="26"/>
                <w:u w:val="single"/>
              </w:rPr>
              <w:t>，下同</w:t>
            </w:r>
            <w:r w:rsidRPr="00C24BD8">
              <w:rPr>
                <w:rFonts w:ascii="凝書體 2.0 Regular" w:eastAsia="凝書體 2.0 Regular" w:hAnsi="凝書體 2.0 Regular" w:hint="eastAsia"/>
                <w:b/>
                <w:bCs/>
                <w:sz w:val="26"/>
                <w:szCs w:val="26"/>
                <w:u w:val="single"/>
              </w:rPr>
              <w:t>)方式參</w:t>
            </w:r>
            <w:r w:rsidR="00C24BD8" w:rsidRPr="00C24BD8">
              <w:rPr>
                <w:rFonts w:ascii="凝書體 2.0 Regular" w:eastAsia="凝書體 2.0 Regular" w:hAnsi="凝書體 2.0 Regular" w:hint="eastAsia"/>
                <w:b/>
                <w:bCs/>
                <w:sz w:val="26"/>
                <w:szCs w:val="26"/>
                <w:u w:val="single"/>
              </w:rPr>
              <w:t>賽者</w:t>
            </w:r>
            <w:r w:rsidRPr="00C24BD8">
              <w:rPr>
                <w:rFonts w:ascii="凝書體 2.0 Regular" w:eastAsia="凝書體 2.0 Regular" w:hAnsi="凝書體 2.0 Regular" w:hint="eastAsia"/>
                <w:b/>
                <w:bCs/>
                <w:sz w:val="26"/>
                <w:szCs w:val="26"/>
                <w:u w:val="single"/>
              </w:rPr>
              <w:t>，須指定1</w:t>
            </w:r>
            <w:r w:rsidR="00425D3D" w:rsidRPr="00C24BD8">
              <w:rPr>
                <w:rFonts w:ascii="凝書體 2.0 Regular" w:eastAsia="凝書體 2.0 Regular" w:hAnsi="凝書體 2.0 Regular" w:hint="eastAsia"/>
                <w:b/>
                <w:bCs/>
                <w:sz w:val="26"/>
                <w:szCs w:val="26"/>
                <w:u w:val="single"/>
              </w:rPr>
              <w:t>人</w:t>
            </w:r>
            <w:r w:rsidR="00C24BD8" w:rsidRPr="00C24BD8">
              <w:rPr>
                <w:rFonts w:ascii="凝書體 2.0 Regular" w:eastAsia="凝書體 2.0 Regular" w:hAnsi="凝書體 2.0 Regular" w:hint="eastAsia"/>
                <w:b/>
                <w:bCs/>
                <w:sz w:val="26"/>
                <w:szCs w:val="26"/>
                <w:u w:val="single"/>
              </w:rPr>
              <w:t>為</w:t>
            </w:r>
            <w:r w:rsidR="008029A1">
              <w:rPr>
                <w:rFonts w:ascii="凝書體 2.0 Regular" w:eastAsia="凝書體 2.0 Regular" w:hAnsi="凝書體 2.0 Regular" w:hint="eastAsia"/>
                <w:b/>
                <w:bCs/>
                <w:sz w:val="26"/>
                <w:szCs w:val="26"/>
                <w:u w:val="single"/>
              </w:rPr>
              <w:t>參賽團隊</w:t>
            </w:r>
            <w:r w:rsidR="00B929B2" w:rsidRPr="00C24BD8">
              <w:rPr>
                <w:rFonts w:ascii="凝書體 2.0 Regular" w:eastAsia="凝書體 2.0 Regular" w:hAnsi="凝書體 2.0 Regular" w:hint="eastAsia"/>
                <w:b/>
                <w:bCs/>
                <w:sz w:val="26"/>
                <w:szCs w:val="26"/>
                <w:u w:val="single"/>
              </w:rPr>
              <w:t>代表人</w:t>
            </w:r>
            <w:r w:rsidR="0051574F" w:rsidRPr="00C24BD8">
              <w:rPr>
                <w:rFonts w:ascii="凝書體 2.0 Regular" w:eastAsia="凝書體 2.0 Regular" w:hAnsi="凝書體 2.0 Regular" w:hint="eastAsia"/>
                <w:b/>
                <w:bCs/>
                <w:sz w:val="26"/>
                <w:szCs w:val="26"/>
                <w:u w:val="single"/>
              </w:rPr>
              <w:t>，</w:t>
            </w:r>
            <w:r w:rsidR="00425D3D" w:rsidRPr="00C24BD8">
              <w:rPr>
                <w:rFonts w:ascii="凝書體 2.0 Regular" w:eastAsia="凝書體 2.0 Regular" w:hAnsi="凝書體 2.0 Regular" w:hint="eastAsia"/>
                <w:b/>
                <w:bCs/>
                <w:sz w:val="26"/>
                <w:szCs w:val="26"/>
                <w:u w:val="single"/>
              </w:rPr>
              <w:t>作</w:t>
            </w:r>
            <w:r w:rsidR="0051574F" w:rsidRPr="00C24BD8">
              <w:rPr>
                <w:rFonts w:ascii="凝書體 2.0 Regular" w:eastAsia="凝書體 2.0 Regular" w:hAnsi="凝書體 2.0 Regular" w:hint="eastAsia"/>
                <w:b/>
                <w:bCs/>
                <w:sz w:val="26"/>
                <w:szCs w:val="26"/>
                <w:u w:val="single"/>
              </w:rPr>
              <w:t>為</w:t>
            </w:r>
            <w:r w:rsidR="00425D3D" w:rsidRPr="00C24BD8">
              <w:rPr>
                <w:rFonts w:ascii="凝書體 2.0 Regular" w:eastAsia="凝書體 2.0 Regular" w:hAnsi="凝書體 2.0 Regular" w:hint="eastAsia"/>
                <w:b/>
                <w:bCs/>
                <w:sz w:val="26"/>
                <w:szCs w:val="26"/>
                <w:u w:val="single"/>
              </w:rPr>
              <w:t>主要聯</w:t>
            </w:r>
            <w:r w:rsidR="0051574F" w:rsidRPr="00C24BD8">
              <w:rPr>
                <w:rFonts w:ascii="凝書體 2.0 Regular" w:eastAsia="凝書體 2.0 Regular" w:hAnsi="凝書體 2.0 Regular" w:hint="eastAsia"/>
                <w:b/>
                <w:bCs/>
                <w:sz w:val="26"/>
                <w:szCs w:val="26"/>
                <w:u w:val="single"/>
              </w:rPr>
              <w:t>絡人</w:t>
            </w:r>
            <w:r w:rsidR="002B77FD" w:rsidRPr="00C24BD8">
              <w:rPr>
                <w:rFonts w:ascii="凝書體 2.0 Regular" w:eastAsia="凝書體 2.0 Regular" w:hAnsi="凝書體 2.0 Regular" w:hint="eastAsia"/>
                <w:b/>
                <w:bCs/>
                <w:sz w:val="26"/>
                <w:szCs w:val="26"/>
                <w:u w:val="single"/>
              </w:rPr>
              <w:t>及</w:t>
            </w:r>
            <w:r w:rsidR="00CB24DB">
              <w:rPr>
                <w:rFonts w:ascii="凝書體 2.0 Regular" w:eastAsia="凝書體 2.0 Regular" w:hAnsi="凝書體 2.0 Regular" w:hint="eastAsia"/>
                <w:b/>
                <w:bCs/>
                <w:sz w:val="26"/>
                <w:szCs w:val="26"/>
                <w:u w:val="single"/>
              </w:rPr>
              <w:t>參賽作品獲獎時之</w:t>
            </w:r>
            <w:r w:rsidR="002B77FD" w:rsidRPr="00C24BD8">
              <w:rPr>
                <w:rFonts w:ascii="凝書體 2.0 Regular" w:eastAsia="凝書體 2.0 Regular" w:hAnsi="凝書體 2.0 Regular" w:hint="eastAsia"/>
                <w:b/>
                <w:bCs/>
                <w:sz w:val="26"/>
                <w:szCs w:val="26"/>
                <w:u w:val="single"/>
              </w:rPr>
              <w:t>獎金</w:t>
            </w:r>
            <w:r w:rsidR="0051574F" w:rsidRPr="00C24BD8">
              <w:rPr>
                <w:rFonts w:ascii="凝書體 2.0 Regular" w:eastAsia="凝書體 2.0 Regular" w:hAnsi="凝書體 2.0 Regular" w:hint="eastAsia"/>
                <w:b/>
                <w:bCs/>
                <w:sz w:val="26"/>
                <w:szCs w:val="26"/>
                <w:u w:val="single"/>
              </w:rPr>
              <w:t>領取</w:t>
            </w:r>
            <w:r w:rsidR="002B77FD" w:rsidRPr="00C24BD8">
              <w:rPr>
                <w:rFonts w:ascii="凝書體 2.0 Regular" w:eastAsia="凝書體 2.0 Regular" w:hAnsi="凝書體 2.0 Regular" w:hint="eastAsia"/>
                <w:b/>
                <w:bCs/>
                <w:sz w:val="26"/>
                <w:szCs w:val="26"/>
                <w:u w:val="single"/>
              </w:rPr>
              <w:t>代表人</w:t>
            </w:r>
            <w:r w:rsidR="00CB24DB">
              <w:rPr>
                <w:rFonts w:ascii="凝書體 2.0 Regular" w:eastAsia="凝書體 2.0 Regular" w:hAnsi="凝書體 2.0 Regular" w:hint="eastAsia"/>
                <w:b/>
                <w:bCs/>
                <w:sz w:val="26"/>
                <w:szCs w:val="26"/>
                <w:u w:val="single"/>
              </w:rPr>
              <w:t>。得獎獎金一經發送，</w:t>
            </w:r>
            <w:r w:rsidR="00C24BD8" w:rsidRPr="00C24BD8">
              <w:rPr>
                <w:rFonts w:ascii="凝書體 2.0 Regular" w:eastAsia="凝書體 2.0 Regular" w:hAnsi="凝書體 2.0 Regular" w:hint="eastAsia"/>
                <w:b/>
                <w:bCs/>
                <w:sz w:val="26"/>
                <w:szCs w:val="26"/>
                <w:u w:val="single"/>
              </w:rPr>
              <w:t>得獎團隊其餘人員不得再就獎金對主辦單位主張任何權利</w:t>
            </w:r>
            <w:r w:rsidRPr="00C24BD8">
              <w:rPr>
                <w:rFonts w:ascii="凝書體 2.0 Regular" w:eastAsia="凝書體 2.0 Regular" w:hAnsi="凝書體 2.0 Regular" w:hint="eastAsia"/>
                <w:b/>
                <w:bCs/>
                <w:sz w:val="26"/>
                <w:szCs w:val="26"/>
                <w:u w:val="single"/>
              </w:rPr>
              <w:t>。</w:t>
            </w:r>
          </w:p>
          <w:p w14:paraId="778383BF" w14:textId="163EBEE8" w:rsidR="00185C1E" w:rsidRPr="00B9386A" w:rsidRDefault="00981FFE" w:rsidP="00B929B2">
            <w:pPr>
              <w:snapToGrid w:val="0"/>
              <w:spacing w:after="0" w:line="276" w:lineRule="auto"/>
              <w:rPr>
                <w:rFonts w:ascii="凝書體 2.0 Regular" w:eastAsia="凝書體 2.0 Regular" w:hAnsi="凝書體 2.0 Regular"/>
                <w:b/>
                <w:bCs/>
                <w:sz w:val="26"/>
                <w:szCs w:val="26"/>
                <w:u w:val="single"/>
              </w:rPr>
            </w:pPr>
            <w:r w:rsidRPr="00B9386A">
              <w:rPr>
                <w:rFonts w:ascii="凝書體 2.0 Regular" w:eastAsia="凝書體 2.0 Regular" w:hAnsi="凝書體 2.0 Regular" w:hint="eastAsia"/>
                <w:b/>
                <w:bCs/>
                <w:sz w:val="26"/>
                <w:szCs w:val="26"/>
                <w:u w:val="single"/>
              </w:rPr>
              <w:t>※備註2：高中以下學生</w:t>
            </w:r>
            <w:proofErr w:type="gramStart"/>
            <w:r w:rsidR="00C24BD8" w:rsidRPr="00B9386A">
              <w:rPr>
                <w:rFonts w:ascii="凝書體 2.0 Regular" w:eastAsia="凝書體 2.0 Regular" w:hAnsi="凝書體 2.0 Regular" w:hint="eastAsia"/>
                <w:b/>
                <w:bCs/>
                <w:sz w:val="26"/>
                <w:szCs w:val="26"/>
                <w:u w:val="single"/>
              </w:rPr>
              <w:t>採</w:t>
            </w:r>
            <w:proofErr w:type="gramEnd"/>
            <w:r w:rsidR="00232641" w:rsidRPr="00B9386A">
              <w:rPr>
                <w:rFonts w:ascii="凝書體 2.0 Regular" w:eastAsia="凝書體 2.0 Regular" w:hAnsi="凝書體 2.0 Regular" w:hint="eastAsia"/>
                <w:b/>
                <w:bCs/>
                <w:sz w:val="26"/>
                <w:szCs w:val="26"/>
                <w:u w:val="single"/>
              </w:rPr>
              <w:t>團隊</w:t>
            </w:r>
            <w:r w:rsidR="00C24BD8" w:rsidRPr="00B9386A">
              <w:rPr>
                <w:rFonts w:ascii="凝書體 2.0 Regular" w:eastAsia="凝書體 2.0 Regular" w:hAnsi="凝書體 2.0 Regular" w:hint="eastAsia"/>
                <w:b/>
                <w:bCs/>
                <w:sz w:val="26"/>
                <w:szCs w:val="26"/>
                <w:u w:val="single"/>
              </w:rPr>
              <w:t>方式參賽者</w:t>
            </w:r>
            <w:r w:rsidRPr="00B9386A">
              <w:rPr>
                <w:rFonts w:ascii="凝書體 2.0 Regular" w:eastAsia="凝書體 2.0 Regular" w:hAnsi="凝書體 2.0 Regular" w:hint="eastAsia"/>
                <w:b/>
                <w:bCs/>
                <w:sz w:val="26"/>
                <w:szCs w:val="26"/>
                <w:u w:val="single"/>
              </w:rPr>
              <w:t>，</w:t>
            </w:r>
            <w:r w:rsidR="00C24BD8" w:rsidRPr="00B9386A">
              <w:rPr>
                <w:rFonts w:ascii="凝書體 2.0 Regular" w:eastAsia="凝書體 2.0 Regular" w:hAnsi="凝書體 2.0 Regular" w:hint="eastAsia"/>
                <w:b/>
                <w:bCs/>
                <w:sz w:val="26"/>
                <w:szCs w:val="26"/>
                <w:u w:val="single"/>
              </w:rPr>
              <w:t>所有</w:t>
            </w:r>
            <w:r w:rsidR="00837497" w:rsidRPr="00B9386A">
              <w:rPr>
                <w:rFonts w:ascii="凝書體 2.0 Regular" w:eastAsia="凝書體 2.0 Regular" w:hAnsi="凝書體 2.0 Regular" w:hint="eastAsia"/>
                <w:b/>
                <w:bCs/>
                <w:sz w:val="26"/>
                <w:szCs w:val="26"/>
                <w:u w:val="single"/>
              </w:rPr>
              <w:t>參賽</w:t>
            </w:r>
            <w:r w:rsidR="00C24BD8" w:rsidRPr="00B9386A">
              <w:rPr>
                <w:rFonts w:ascii="凝書體 2.0 Regular" w:eastAsia="凝書體 2.0 Regular" w:hAnsi="凝書體 2.0 Regular" w:hint="eastAsia"/>
                <w:b/>
                <w:bCs/>
                <w:sz w:val="26"/>
                <w:szCs w:val="26"/>
                <w:u w:val="single"/>
              </w:rPr>
              <w:t>人員</w:t>
            </w:r>
            <w:r w:rsidRPr="00B9386A">
              <w:rPr>
                <w:rFonts w:ascii="凝書體 2.0 Regular" w:eastAsia="凝書體 2.0 Regular" w:hAnsi="凝書體 2.0 Regular" w:hint="eastAsia"/>
                <w:b/>
                <w:bCs/>
                <w:sz w:val="26"/>
                <w:szCs w:val="26"/>
                <w:u w:val="single"/>
              </w:rPr>
              <w:t>皆須符合</w:t>
            </w:r>
            <w:r w:rsidRPr="00B9386A">
              <w:rPr>
                <w:rFonts w:ascii="凝書體 2.0 Regular" w:eastAsia="凝書體 2.0 Regular" w:hAnsi="凝書體 2.0 Regular" w:hint="eastAsia"/>
                <w:b/>
                <w:bCs/>
                <w:sz w:val="26"/>
                <w:szCs w:val="26"/>
                <w:u w:val="single"/>
              </w:rPr>
              <w:lastRenderedPageBreak/>
              <w:t>我國高中以下在學學生身份，</w:t>
            </w:r>
            <w:r w:rsidR="00C24BD8" w:rsidRPr="00B9386A">
              <w:rPr>
                <w:rFonts w:ascii="凝書體 2.0 Regular" w:eastAsia="凝書體 2.0 Regular" w:hAnsi="凝書體 2.0 Regular" w:hint="eastAsia"/>
                <w:b/>
                <w:bCs/>
                <w:sz w:val="26"/>
                <w:szCs w:val="26"/>
                <w:u w:val="single"/>
              </w:rPr>
              <w:t>有</w:t>
            </w:r>
            <w:r w:rsidRPr="00B9386A">
              <w:rPr>
                <w:rFonts w:ascii="凝書體 2.0 Regular" w:eastAsia="凝書體 2.0 Regular" w:hAnsi="凝書體 2.0 Regular" w:hint="eastAsia"/>
                <w:b/>
                <w:bCs/>
                <w:sz w:val="26"/>
                <w:szCs w:val="26"/>
                <w:u w:val="single"/>
              </w:rPr>
              <w:t>非在學學生者，視同資格不符</w:t>
            </w:r>
            <w:r w:rsidR="00B9386A" w:rsidRPr="00B9386A">
              <w:rPr>
                <w:rFonts w:ascii="凝書體 2.0 Regular" w:eastAsia="凝書體 2.0 Regular" w:hAnsi="凝書體 2.0 Regular" w:hint="eastAsia"/>
                <w:b/>
                <w:bCs/>
                <w:sz w:val="26"/>
                <w:szCs w:val="26"/>
                <w:u w:val="single"/>
              </w:rPr>
              <w:t>，不予進入評審階段</w:t>
            </w:r>
            <w:r w:rsidRPr="00B9386A">
              <w:rPr>
                <w:rFonts w:ascii="凝書體 2.0 Regular" w:eastAsia="凝書體 2.0 Regular" w:hAnsi="凝書體 2.0 Regular" w:hint="eastAsia"/>
                <w:b/>
                <w:bCs/>
                <w:sz w:val="26"/>
                <w:szCs w:val="26"/>
                <w:u w:val="single"/>
              </w:rPr>
              <w:t>。</w:t>
            </w:r>
          </w:p>
        </w:tc>
      </w:tr>
      <w:tr w:rsidR="0077686A" w:rsidRPr="0077686A" w14:paraId="08836A63" w14:textId="77777777" w:rsidTr="00ED4638">
        <w:trPr>
          <w:jc w:val="center"/>
        </w:trPr>
        <w:tc>
          <w:tcPr>
            <w:tcW w:w="1137" w:type="pct"/>
          </w:tcPr>
          <w:p w14:paraId="519B9330" w14:textId="77777777" w:rsidR="00185C1E" w:rsidRPr="0077686A" w:rsidRDefault="00185C1E"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b/>
                <w:bCs/>
                <w:sz w:val="26"/>
                <w:szCs w:val="26"/>
              </w:rPr>
              <w:lastRenderedPageBreak/>
              <w:t>徵</w:t>
            </w:r>
            <w:r w:rsidRPr="0077686A">
              <w:rPr>
                <w:rFonts w:ascii="凝書體 2.0 Regular" w:eastAsia="凝書體 2.0 Regular" w:hAnsi="凝書體 2.0 Regular" w:hint="eastAsia"/>
                <w:b/>
                <w:bCs/>
                <w:sz w:val="26"/>
                <w:szCs w:val="26"/>
              </w:rPr>
              <w:t>件期間</w:t>
            </w:r>
          </w:p>
        </w:tc>
        <w:tc>
          <w:tcPr>
            <w:tcW w:w="3863" w:type="pct"/>
          </w:tcPr>
          <w:p w14:paraId="586A7E7D" w14:textId="1B7AE42D" w:rsidR="00185C1E" w:rsidRPr="0077686A" w:rsidRDefault="00C907E6" w:rsidP="00447153">
            <w:pPr>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sz w:val="26"/>
                <w:szCs w:val="26"/>
              </w:rPr>
              <w:t>2023</w:t>
            </w:r>
            <w:r w:rsidRPr="0077686A">
              <w:rPr>
                <w:rFonts w:ascii="凝書體 2.0 Regular" w:eastAsia="凝書體 2.0 Regular" w:hAnsi="凝書體 2.0 Regular" w:hint="eastAsia"/>
                <w:sz w:val="26"/>
                <w:szCs w:val="26"/>
              </w:rPr>
              <w:t>年</w:t>
            </w:r>
            <w:r w:rsidR="00D93E46" w:rsidRPr="0077686A">
              <w:rPr>
                <w:rFonts w:ascii="凝書體 2.0 Regular" w:eastAsia="凝書體 2.0 Regular" w:hAnsi="凝書體 2.0 Regular" w:hint="eastAsia"/>
                <w:sz w:val="26"/>
                <w:szCs w:val="26"/>
              </w:rPr>
              <w:t>1</w:t>
            </w:r>
            <w:r w:rsidR="00D93E46" w:rsidRPr="0077686A">
              <w:rPr>
                <w:rFonts w:ascii="凝書體 2.0 Regular" w:eastAsia="凝書體 2.0 Regular" w:hAnsi="凝書體 2.0 Regular"/>
                <w:sz w:val="26"/>
                <w:szCs w:val="26"/>
              </w:rPr>
              <w:t>0</w:t>
            </w:r>
            <w:r w:rsidRPr="0077686A">
              <w:rPr>
                <w:rFonts w:ascii="凝書體 2.0 Regular" w:eastAsia="凝書體 2.0 Regular" w:hAnsi="凝書體 2.0 Regular" w:hint="eastAsia"/>
                <w:sz w:val="26"/>
                <w:szCs w:val="26"/>
              </w:rPr>
              <w:t>月</w:t>
            </w:r>
            <w:r w:rsidR="00F50F33" w:rsidRPr="0077686A">
              <w:rPr>
                <w:rFonts w:ascii="凝書體 2.0 Regular" w:eastAsia="凝書體 2.0 Regular" w:hAnsi="凝書體 2.0 Regular" w:hint="eastAsia"/>
                <w:sz w:val="26"/>
                <w:szCs w:val="26"/>
              </w:rPr>
              <w:t>2</w:t>
            </w:r>
            <w:r w:rsidRPr="0077686A">
              <w:rPr>
                <w:rFonts w:ascii="凝書體 2.0 Regular" w:eastAsia="凝書體 2.0 Regular" w:hAnsi="凝書體 2.0 Regular" w:hint="eastAsia"/>
                <w:sz w:val="26"/>
                <w:szCs w:val="26"/>
              </w:rPr>
              <w:t>日</w:t>
            </w:r>
            <w:r w:rsidR="004E7E3B" w:rsidRPr="0077686A">
              <w:rPr>
                <w:rFonts w:ascii="凝書體 2.0 Regular" w:eastAsia="凝書體 2.0 Regular" w:hAnsi="凝書體 2.0 Regular" w:hint="eastAsia"/>
                <w:sz w:val="26"/>
                <w:szCs w:val="26"/>
              </w:rPr>
              <w:t>-1</w:t>
            </w:r>
            <w:r w:rsidR="00D93E46" w:rsidRPr="0077686A">
              <w:rPr>
                <w:rFonts w:ascii="凝書體 2.0 Regular" w:eastAsia="凝書體 2.0 Regular" w:hAnsi="凝書體 2.0 Regular"/>
                <w:sz w:val="26"/>
                <w:szCs w:val="26"/>
              </w:rPr>
              <w:t>1</w:t>
            </w:r>
            <w:r w:rsidRPr="0077686A">
              <w:rPr>
                <w:rFonts w:ascii="凝書體 2.0 Regular" w:eastAsia="凝書體 2.0 Regular" w:hAnsi="凝書體 2.0 Regular" w:hint="eastAsia"/>
                <w:sz w:val="26"/>
                <w:szCs w:val="26"/>
              </w:rPr>
              <w:t>月</w:t>
            </w:r>
            <w:r w:rsidR="00D93E46" w:rsidRPr="0077686A">
              <w:rPr>
                <w:rFonts w:ascii="凝書體 2.0 Regular" w:eastAsia="凝書體 2.0 Regular" w:hAnsi="凝書體 2.0 Regular" w:hint="eastAsia"/>
                <w:sz w:val="26"/>
                <w:szCs w:val="26"/>
              </w:rPr>
              <w:t>3</w:t>
            </w:r>
            <w:r w:rsidR="00D93E46" w:rsidRPr="0077686A">
              <w:rPr>
                <w:rFonts w:ascii="凝書體 2.0 Regular" w:eastAsia="凝書體 2.0 Regular" w:hAnsi="凝書體 2.0 Regular"/>
                <w:sz w:val="26"/>
                <w:szCs w:val="26"/>
              </w:rPr>
              <w:t>0</w:t>
            </w:r>
            <w:r w:rsidRPr="0077686A">
              <w:rPr>
                <w:rFonts w:ascii="凝書體 2.0 Regular" w:eastAsia="凝書體 2.0 Regular" w:hAnsi="凝書體 2.0 Regular" w:hint="eastAsia"/>
                <w:sz w:val="26"/>
                <w:szCs w:val="26"/>
              </w:rPr>
              <w:t>日止。</w:t>
            </w:r>
          </w:p>
        </w:tc>
      </w:tr>
      <w:tr w:rsidR="0077686A" w:rsidRPr="0077686A" w14:paraId="416D7091" w14:textId="77777777" w:rsidTr="00ED4638">
        <w:trPr>
          <w:jc w:val="center"/>
        </w:trPr>
        <w:tc>
          <w:tcPr>
            <w:tcW w:w="1137" w:type="pct"/>
          </w:tcPr>
          <w:p w14:paraId="30327E7C" w14:textId="77777777" w:rsidR="00185C1E" w:rsidRPr="0077686A" w:rsidRDefault="00185C1E"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hint="eastAsia"/>
                <w:b/>
                <w:bCs/>
                <w:sz w:val="26"/>
                <w:szCs w:val="26"/>
              </w:rPr>
              <w:t>得獎公佈</w:t>
            </w:r>
          </w:p>
        </w:tc>
        <w:tc>
          <w:tcPr>
            <w:tcW w:w="3863" w:type="pct"/>
          </w:tcPr>
          <w:p w14:paraId="1C2B3A6F" w14:textId="18430542" w:rsidR="00185C1E" w:rsidRPr="0077686A" w:rsidRDefault="00C907E6" w:rsidP="00447153">
            <w:pPr>
              <w:snapToGrid w:val="0"/>
              <w:spacing w:after="0" w:line="276" w:lineRule="auto"/>
              <w:rPr>
                <w:rFonts w:ascii="凝書體 2.0 Regular" w:eastAsia="凝書體 2.0 Regular" w:hAnsi="凝書體 2.0 Regular"/>
                <w:sz w:val="26"/>
              </w:rPr>
            </w:pPr>
            <w:r w:rsidRPr="0077686A">
              <w:rPr>
                <w:rFonts w:ascii="凝書體 2.0 Regular" w:eastAsia="凝書體 2.0 Regular" w:hAnsi="凝書體 2.0 Regular" w:hint="eastAsia"/>
                <w:sz w:val="26"/>
                <w:szCs w:val="26"/>
              </w:rPr>
              <w:t>預計</w:t>
            </w:r>
            <w:r w:rsidR="00185C1E" w:rsidRPr="0077686A">
              <w:rPr>
                <w:rFonts w:ascii="凝書體 2.0 Regular" w:eastAsia="凝書體 2.0 Regular" w:hAnsi="凝書體 2.0 Regular" w:hint="eastAsia"/>
                <w:sz w:val="26"/>
                <w:szCs w:val="26"/>
              </w:rPr>
              <w:t>202</w:t>
            </w:r>
            <w:r w:rsidR="00D93E46" w:rsidRPr="0077686A">
              <w:rPr>
                <w:rFonts w:ascii="凝書體 2.0 Regular" w:eastAsia="凝書體 2.0 Regular" w:hAnsi="凝書體 2.0 Regular"/>
                <w:sz w:val="26"/>
                <w:szCs w:val="26"/>
              </w:rPr>
              <w:t>4</w:t>
            </w:r>
            <w:r w:rsidRPr="0077686A">
              <w:rPr>
                <w:rFonts w:ascii="凝書體 2.0 Regular" w:eastAsia="凝書體 2.0 Regular" w:hAnsi="凝書體 2.0 Regular" w:hint="eastAsia"/>
                <w:sz w:val="26"/>
                <w:szCs w:val="26"/>
              </w:rPr>
              <w:t>年</w:t>
            </w:r>
            <w:r w:rsidR="004E7E3B" w:rsidRPr="0077686A">
              <w:rPr>
                <w:rFonts w:ascii="凝書體 2.0 Regular" w:eastAsia="凝書體 2.0 Regular" w:hAnsi="凝書體 2.0 Regular"/>
                <w:sz w:val="26"/>
                <w:szCs w:val="26"/>
              </w:rPr>
              <w:t>1</w:t>
            </w:r>
            <w:r w:rsidR="004E7E3B" w:rsidRPr="0077686A">
              <w:rPr>
                <w:rFonts w:ascii="凝書體 2.0 Regular" w:eastAsia="凝書體 2.0 Regular" w:hAnsi="凝書體 2.0 Regular" w:hint="eastAsia"/>
                <w:sz w:val="26"/>
                <w:szCs w:val="26"/>
              </w:rPr>
              <w:t>月中</w:t>
            </w:r>
            <w:r w:rsidRPr="0077686A">
              <w:rPr>
                <w:rFonts w:ascii="凝書體 2.0 Regular" w:eastAsia="凝書體 2.0 Regular" w:hAnsi="凝書體 2.0 Regular" w:hint="eastAsia"/>
                <w:sz w:val="26"/>
                <w:szCs w:val="26"/>
              </w:rPr>
              <w:t>旬</w:t>
            </w:r>
            <w:r w:rsidR="00185C1E" w:rsidRPr="0077686A">
              <w:rPr>
                <w:rFonts w:ascii="凝書體 2.0 Regular" w:eastAsia="凝書體 2.0 Regular" w:hAnsi="凝書體 2.0 Regular" w:hint="eastAsia"/>
                <w:sz w:val="26"/>
                <w:szCs w:val="26"/>
              </w:rPr>
              <w:t>於</w:t>
            </w:r>
            <w:hyperlink r:id="rId10" w:history="1">
              <w:r w:rsidR="00185C1E" w:rsidRPr="0077686A">
                <w:rPr>
                  <w:rStyle w:val="ac"/>
                  <w:rFonts w:ascii="凝書體 2.0 Regular" w:eastAsia="凝書體 2.0 Regular" w:hAnsi="凝書體 2.0 Regular" w:hint="eastAsia"/>
                  <w:b/>
                  <w:bCs/>
                  <w:color w:val="auto"/>
                  <w:sz w:val="26"/>
                  <w:szCs w:val="26"/>
                </w:rPr>
                <w:t>台電綠網</w:t>
              </w:r>
            </w:hyperlink>
            <w:r w:rsidR="00185C1E" w:rsidRPr="0077686A">
              <w:rPr>
                <w:rFonts w:ascii="凝書體 2.0 Regular" w:eastAsia="凝書體 2.0 Regular" w:hAnsi="凝書體 2.0 Regular" w:hint="eastAsia"/>
                <w:sz w:val="26"/>
                <w:szCs w:val="26"/>
              </w:rPr>
              <w:t>公佈</w:t>
            </w:r>
          </w:p>
        </w:tc>
      </w:tr>
      <w:tr w:rsidR="0077686A" w:rsidRPr="0077686A" w14:paraId="4ABEE30C" w14:textId="77777777" w:rsidTr="00ED4638">
        <w:trPr>
          <w:trHeight w:val="5625"/>
          <w:jc w:val="center"/>
        </w:trPr>
        <w:tc>
          <w:tcPr>
            <w:tcW w:w="1137" w:type="pct"/>
            <w:vAlign w:val="center"/>
          </w:tcPr>
          <w:p w14:paraId="2F0BF63C" w14:textId="027095F9" w:rsidR="00185C1E" w:rsidRPr="0077686A" w:rsidRDefault="00C907E6"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hint="eastAsia"/>
                <w:b/>
                <w:bCs/>
                <w:sz w:val="26"/>
                <w:szCs w:val="26"/>
              </w:rPr>
              <w:t>影片繳交</w:t>
            </w:r>
            <w:r w:rsidR="00185C1E" w:rsidRPr="0077686A">
              <w:rPr>
                <w:rFonts w:ascii="凝書體 2.0 Regular" w:eastAsia="凝書體 2.0 Regular" w:hAnsi="凝書體 2.0 Regular" w:hint="eastAsia"/>
                <w:b/>
                <w:bCs/>
                <w:sz w:val="26"/>
                <w:szCs w:val="26"/>
              </w:rPr>
              <w:t>規格</w:t>
            </w:r>
          </w:p>
        </w:tc>
        <w:tc>
          <w:tcPr>
            <w:tcW w:w="3863" w:type="pct"/>
          </w:tcPr>
          <w:p w14:paraId="3BD8521C" w14:textId="47DA06C1" w:rsidR="007E0818" w:rsidRPr="0077686A" w:rsidRDefault="00C907E6" w:rsidP="0021522B">
            <w:pPr>
              <w:pStyle w:val="a9"/>
              <w:numPr>
                <w:ilvl w:val="0"/>
                <w:numId w:val="9"/>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投稿之</w:t>
            </w:r>
            <w:r w:rsidRPr="0077686A">
              <w:rPr>
                <w:rFonts w:ascii="凝書體 2.0 Regular" w:eastAsia="凝書體 2.0 Regular" w:hAnsi="凝書體 2.0 Regular" w:hint="eastAsia"/>
                <w:b/>
                <w:bCs/>
                <w:sz w:val="26"/>
                <w:szCs w:val="26"/>
                <w:u w:val="single"/>
              </w:rPr>
              <w:t>影片長度</w:t>
            </w:r>
            <w:r w:rsidRPr="0077686A">
              <w:rPr>
                <w:rFonts w:ascii="凝書體 2.0 Regular" w:eastAsia="凝書體 2.0 Regular" w:hAnsi="凝書體 2.0 Regular"/>
                <w:b/>
                <w:bCs/>
                <w:sz w:val="26"/>
                <w:szCs w:val="26"/>
                <w:u w:val="single"/>
              </w:rPr>
              <w:t>30</w:t>
            </w:r>
            <w:r w:rsidRPr="0077686A">
              <w:rPr>
                <w:rFonts w:ascii="凝書體 2.0 Regular" w:eastAsia="凝書體 2.0 Regular" w:hAnsi="凝書體 2.0 Regular" w:hint="eastAsia"/>
                <w:b/>
                <w:bCs/>
                <w:sz w:val="26"/>
                <w:szCs w:val="26"/>
                <w:u w:val="single"/>
              </w:rPr>
              <w:t>秒</w:t>
            </w:r>
            <w:r w:rsidR="00704734" w:rsidRPr="0077686A">
              <w:rPr>
                <w:rFonts w:ascii="凝書體 2.0 Regular" w:eastAsia="凝書體 2.0 Regular" w:hAnsi="凝書體 2.0 Regular" w:hint="eastAsia"/>
                <w:b/>
                <w:bCs/>
                <w:sz w:val="26"/>
                <w:szCs w:val="26"/>
                <w:u w:val="single"/>
              </w:rPr>
              <w:t>-6</w:t>
            </w:r>
            <w:r w:rsidR="00704734" w:rsidRPr="0077686A">
              <w:rPr>
                <w:rFonts w:ascii="凝書體 2.0 Regular" w:eastAsia="凝書體 2.0 Regular" w:hAnsi="凝書體 2.0 Regular"/>
                <w:b/>
                <w:bCs/>
                <w:sz w:val="26"/>
                <w:szCs w:val="26"/>
                <w:u w:val="single"/>
              </w:rPr>
              <w:t>0</w:t>
            </w:r>
            <w:r w:rsidR="00704734" w:rsidRPr="0077686A">
              <w:rPr>
                <w:rFonts w:ascii="凝書體 2.0 Regular" w:eastAsia="凝書體 2.0 Regular" w:hAnsi="凝書體 2.0 Regular" w:hint="eastAsia"/>
                <w:b/>
                <w:bCs/>
                <w:sz w:val="26"/>
                <w:szCs w:val="26"/>
                <w:u w:val="single"/>
              </w:rPr>
              <w:t>秒</w:t>
            </w:r>
            <w:proofErr w:type="gramStart"/>
            <w:r w:rsidRPr="0077686A">
              <w:rPr>
                <w:rFonts w:ascii="凝書體 2.0 Regular" w:eastAsia="凝書體 2.0 Regular" w:hAnsi="凝書體 2.0 Regular" w:hint="eastAsia"/>
                <w:sz w:val="26"/>
                <w:szCs w:val="26"/>
              </w:rPr>
              <w:t>以內，</w:t>
            </w:r>
            <w:proofErr w:type="gramEnd"/>
            <w:r w:rsidRPr="0077686A">
              <w:rPr>
                <w:rFonts w:ascii="凝書體 2.0 Regular" w:eastAsia="凝書體 2.0 Regular" w:hAnsi="凝書體 2.0 Regular" w:hint="eastAsia"/>
                <w:sz w:val="26"/>
                <w:szCs w:val="26"/>
              </w:rPr>
              <w:t>拍攝設備</w:t>
            </w:r>
            <w:r w:rsidR="007E0818" w:rsidRPr="0077686A">
              <w:rPr>
                <w:rFonts w:ascii="凝書體 2.0 Regular" w:eastAsia="凝書體 2.0 Regular" w:hAnsi="凝書體 2.0 Regular" w:hint="eastAsia"/>
                <w:sz w:val="26"/>
                <w:szCs w:val="26"/>
              </w:rPr>
              <w:t>及呈現方式不拘。</w:t>
            </w:r>
          </w:p>
          <w:p w14:paraId="3B1C6670" w14:textId="0A467FAC" w:rsidR="00502747" w:rsidRPr="0077686A" w:rsidRDefault="00C907E6" w:rsidP="0021522B">
            <w:pPr>
              <w:pStyle w:val="a9"/>
              <w:numPr>
                <w:ilvl w:val="0"/>
                <w:numId w:val="9"/>
              </w:numPr>
              <w:snapToGrid w:val="0"/>
              <w:spacing w:line="276" w:lineRule="auto"/>
              <w:rPr>
                <w:rFonts w:ascii="凝書體 2.0 Regular" w:eastAsia="凝書體 2.0 Regular" w:hAnsi="凝書體 2.0 Regular"/>
                <w:sz w:val="26"/>
                <w:szCs w:val="26"/>
              </w:rPr>
            </w:pPr>
            <w:proofErr w:type="gramStart"/>
            <w:r w:rsidRPr="0077686A">
              <w:rPr>
                <w:rFonts w:ascii="凝書體 2.0 Regular" w:eastAsia="凝書體 2.0 Regular" w:hAnsi="凝書體 2.0 Regular" w:hint="eastAsia"/>
                <w:sz w:val="26"/>
                <w:szCs w:val="26"/>
              </w:rPr>
              <w:t>作品</w:t>
            </w:r>
            <w:r w:rsidR="00502747" w:rsidRPr="0077686A">
              <w:rPr>
                <w:rFonts w:ascii="凝書體 2.0 Regular" w:eastAsia="凝書體 2.0 Regular" w:hAnsi="凝書體 2.0 Regular" w:hint="eastAsia"/>
                <w:sz w:val="26"/>
                <w:szCs w:val="26"/>
              </w:rPr>
              <w:t>需</w:t>
            </w:r>
            <w:r w:rsidRPr="0077686A">
              <w:rPr>
                <w:rFonts w:ascii="凝書體 2.0 Regular" w:eastAsia="凝書體 2.0 Regular" w:hAnsi="凝書體 2.0 Regular" w:hint="eastAsia"/>
                <w:sz w:val="26"/>
                <w:szCs w:val="26"/>
              </w:rPr>
              <w:t>上傳</w:t>
            </w:r>
            <w:proofErr w:type="gramEnd"/>
            <w:r w:rsidRPr="0077686A">
              <w:rPr>
                <w:rFonts w:ascii="凝書體 2.0 Regular" w:eastAsia="凝書體 2.0 Regular" w:hAnsi="凝書體 2.0 Regular" w:hint="eastAsia"/>
                <w:sz w:val="26"/>
                <w:szCs w:val="26"/>
              </w:rPr>
              <w:t>至</w:t>
            </w:r>
            <w:r w:rsidRPr="0077686A">
              <w:rPr>
                <w:rFonts w:ascii="凝書體 2.0 Regular" w:eastAsia="凝書體 2.0 Regular" w:hAnsi="凝書體 2.0 Regular"/>
                <w:sz w:val="26"/>
                <w:szCs w:val="26"/>
              </w:rPr>
              <w:t>YouTube</w:t>
            </w:r>
            <w:r w:rsidR="00502747" w:rsidRPr="0077686A">
              <w:rPr>
                <w:rFonts w:ascii="凝書體 2.0 Regular" w:eastAsia="凝書體 2.0 Regular" w:hAnsi="凝書體 2.0 Regular" w:hint="eastAsia"/>
                <w:sz w:val="26"/>
                <w:szCs w:val="26"/>
              </w:rPr>
              <w:t>平台(</w:t>
            </w:r>
            <w:r w:rsidR="00B929B2" w:rsidRPr="0077686A">
              <w:rPr>
                <w:rFonts w:ascii="凝書體 2.0 Regular" w:eastAsia="凝書體 2.0 Regular" w:hAnsi="凝書體 2.0 Regular" w:hint="eastAsia"/>
                <w:sz w:val="26"/>
                <w:szCs w:val="26"/>
              </w:rPr>
              <w:t>參賽者或</w:t>
            </w:r>
            <w:r w:rsidR="008029A1">
              <w:rPr>
                <w:rFonts w:ascii="凝書體 2.0 Regular" w:eastAsia="凝書體 2.0 Regular" w:hAnsi="凝書體 2.0 Regular" w:hint="eastAsia"/>
                <w:sz w:val="26"/>
                <w:szCs w:val="26"/>
              </w:rPr>
              <w:t>參賽團隊</w:t>
            </w:r>
            <w:r w:rsidR="00B929B2" w:rsidRPr="0077686A">
              <w:rPr>
                <w:rFonts w:ascii="凝書體 2.0 Regular" w:eastAsia="凝書體 2.0 Regular" w:hAnsi="凝書體 2.0 Regular" w:hint="eastAsia"/>
                <w:sz w:val="26"/>
                <w:szCs w:val="26"/>
              </w:rPr>
              <w:t>代表人</w:t>
            </w:r>
            <w:r w:rsidR="00502747" w:rsidRPr="0077686A">
              <w:rPr>
                <w:rFonts w:ascii="凝書體 2.0 Regular" w:eastAsia="凝書體 2.0 Regular" w:hAnsi="凝書體 2.0 Regular" w:hint="eastAsia"/>
                <w:sz w:val="26"/>
                <w:szCs w:val="26"/>
              </w:rPr>
              <w:t>的有效帳號)</w:t>
            </w:r>
            <w:r w:rsidRPr="0077686A">
              <w:rPr>
                <w:rFonts w:ascii="凝書體 2.0 Regular" w:eastAsia="凝書體 2.0 Regular" w:hAnsi="凝書體 2.0 Regular" w:hint="eastAsia"/>
                <w:sz w:val="26"/>
                <w:szCs w:val="26"/>
              </w:rPr>
              <w:t>，</w:t>
            </w:r>
            <w:r w:rsidR="00750505" w:rsidRPr="0077686A">
              <w:rPr>
                <w:rFonts w:ascii="凝書體 2.0 Regular" w:eastAsia="凝書體 2.0 Regular" w:hAnsi="凝書體 2.0 Regular" w:hint="eastAsia"/>
                <w:sz w:val="26"/>
                <w:szCs w:val="26"/>
              </w:rPr>
              <w:t>影片</w:t>
            </w:r>
            <w:r w:rsidR="004967F3" w:rsidRPr="003F45B6">
              <w:rPr>
                <w:rFonts w:ascii="凝書體 2.0 Regular" w:eastAsia="凝書體 2.0 Regular" w:hAnsi="凝書體 2.0 Regular" w:hint="eastAsia"/>
                <w:sz w:val="26"/>
                <w:szCs w:val="26"/>
              </w:rPr>
              <w:t>瀏覽權限</w:t>
            </w:r>
            <w:r w:rsidR="00750505" w:rsidRPr="0077686A">
              <w:rPr>
                <w:rFonts w:ascii="凝書體 2.0 Regular" w:eastAsia="凝書體 2.0 Regular" w:hAnsi="凝書體 2.0 Regular" w:hint="eastAsia"/>
                <w:sz w:val="26"/>
                <w:szCs w:val="26"/>
              </w:rPr>
              <w:t>必須設定不公開</w:t>
            </w:r>
            <w:r w:rsidR="00502747" w:rsidRPr="0077686A">
              <w:rPr>
                <w:rFonts w:ascii="凝書體 2.0 Regular" w:eastAsia="凝書體 2.0 Regular" w:hAnsi="凝書體 2.0 Regular" w:hint="eastAsia"/>
                <w:sz w:val="26"/>
                <w:szCs w:val="26"/>
              </w:rPr>
              <w:t>。</w:t>
            </w:r>
          </w:p>
          <w:p w14:paraId="31C6A6B4" w14:textId="53E3D6F4" w:rsidR="00185C1E" w:rsidRPr="0077686A" w:rsidRDefault="00BC7C21" w:rsidP="0021522B">
            <w:pPr>
              <w:pStyle w:val="a9"/>
              <w:numPr>
                <w:ilvl w:val="0"/>
                <w:numId w:val="9"/>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上傳</w:t>
            </w:r>
            <w:r w:rsidRPr="0077686A">
              <w:rPr>
                <w:rFonts w:ascii="凝書體 2.0 Regular" w:eastAsia="凝書體 2.0 Regular" w:hAnsi="凝書體 2.0 Regular"/>
                <w:sz w:val="26"/>
                <w:szCs w:val="26"/>
              </w:rPr>
              <w:t>YouTube</w:t>
            </w:r>
            <w:r w:rsidRPr="0077686A">
              <w:rPr>
                <w:rFonts w:ascii="凝書體 2.0 Regular" w:eastAsia="凝書體 2.0 Regular" w:hAnsi="凝書體 2.0 Regular" w:hint="eastAsia"/>
                <w:sz w:val="26"/>
                <w:szCs w:val="26"/>
              </w:rPr>
              <w:t>標題以「台電綠</w:t>
            </w:r>
            <w:proofErr w:type="gramStart"/>
            <w:r w:rsidRPr="0077686A">
              <w:rPr>
                <w:rFonts w:ascii="凝書體 2.0 Regular" w:eastAsia="凝書體 2.0 Regular" w:hAnsi="凝書體 2.0 Regular" w:hint="eastAsia"/>
                <w:sz w:val="26"/>
                <w:szCs w:val="26"/>
              </w:rPr>
              <w:t>網</w:t>
            </w:r>
            <w:r w:rsidR="009A4321" w:rsidRPr="0077686A">
              <w:rPr>
                <w:rFonts w:ascii="凝書體 2.0 Regular" w:eastAsia="凝書體 2.0 Regular" w:hAnsi="凝書體 2.0 Regular" w:hint="eastAsia"/>
                <w:sz w:val="26"/>
                <w:szCs w:val="26"/>
              </w:rPr>
              <w:t>減碳</w:t>
            </w:r>
            <w:proofErr w:type="gramEnd"/>
            <w:r w:rsidR="009A4321" w:rsidRPr="0077686A">
              <w:rPr>
                <w:rFonts w:ascii="凝書體 2.0 Regular" w:eastAsia="凝書體 2.0 Regular" w:hAnsi="凝書體 2.0 Regular" w:hint="eastAsia"/>
                <w:sz w:val="26"/>
                <w:szCs w:val="26"/>
              </w:rPr>
              <w:t>生活</w:t>
            </w:r>
            <w:r w:rsidRPr="0077686A">
              <w:rPr>
                <w:rFonts w:ascii="凝書體 2.0 Regular" w:eastAsia="凝書體 2.0 Regular" w:hAnsi="凝書體 2.0 Regular" w:hint="eastAsia"/>
                <w:sz w:val="26"/>
                <w:szCs w:val="26"/>
              </w:rPr>
              <w:t>開麥</w:t>
            </w:r>
            <w:proofErr w:type="gramStart"/>
            <w:r w:rsidRPr="0077686A">
              <w:rPr>
                <w:rFonts w:ascii="凝書體 2.0 Regular" w:eastAsia="凝書體 2.0 Regular" w:hAnsi="凝書體 2.0 Regular" w:hint="eastAsia"/>
                <w:sz w:val="26"/>
                <w:szCs w:val="26"/>
              </w:rPr>
              <w:t>拉短影音徵</w:t>
            </w:r>
            <w:proofErr w:type="gramEnd"/>
            <w:r w:rsidRPr="0077686A">
              <w:rPr>
                <w:rFonts w:ascii="凝書體 2.0 Regular" w:eastAsia="凝書體 2.0 Regular" w:hAnsi="凝書體 2.0 Regular" w:hint="eastAsia"/>
                <w:sz w:val="26"/>
                <w:szCs w:val="26"/>
              </w:rPr>
              <w:t>件</w:t>
            </w:r>
            <w:r w:rsidR="00480225" w:rsidRPr="0077686A">
              <w:rPr>
                <w:rFonts w:ascii="凝書體 2.0 Regular" w:eastAsia="凝書體 2.0 Regular" w:hAnsi="凝書體 2.0 Regular" w:hint="eastAsia"/>
                <w:sz w:val="26"/>
                <w:szCs w:val="26"/>
              </w:rPr>
              <w:t>+作品名稱</w:t>
            </w:r>
            <w:r w:rsidRPr="0077686A">
              <w:rPr>
                <w:rFonts w:ascii="凝書體 2.0 Regular" w:eastAsia="凝書體 2.0 Regular" w:hAnsi="凝書體 2.0 Regular" w:hint="eastAsia"/>
                <w:sz w:val="26"/>
                <w:szCs w:val="26"/>
              </w:rPr>
              <w:t>」命名</w:t>
            </w:r>
            <w:r w:rsidR="00C907E6" w:rsidRPr="0077686A">
              <w:rPr>
                <w:rFonts w:ascii="凝書體 2.0 Regular" w:eastAsia="凝書體 2.0 Regular" w:hAnsi="凝書體 2.0 Regular" w:hint="eastAsia"/>
                <w:sz w:val="26"/>
                <w:szCs w:val="26"/>
              </w:rPr>
              <w:t>。</w:t>
            </w:r>
          </w:p>
          <w:p w14:paraId="233C8FEB" w14:textId="530A5125" w:rsidR="00BC7C21" w:rsidRPr="0077686A" w:rsidRDefault="00BC7C21" w:rsidP="0021522B">
            <w:pPr>
              <w:pStyle w:val="a9"/>
              <w:numPr>
                <w:ilvl w:val="0"/>
                <w:numId w:val="9"/>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影片解析度需為1280*720以上，且可支援上傳至</w:t>
            </w:r>
            <w:r w:rsidRPr="0077686A">
              <w:rPr>
                <w:rFonts w:ascii="凝書體 2.0 Regular" w:eastAsia="凝書體 2.0 Regular" w:hAnsi="凝書體 2.0 Regular"/>
                <w:sz w:val="26"/>
                <w:szCs w:val="26"/>
              </w:rPr>
              <w:t>YouTube</w:t>
            </w:r>
            <w:r w:rsidRPr="0077686A">
              <w:rPr>
                <w:rFonts w:ascii="凝書體 2.0 Regular" w:eastAsia="凝書體 2.0 Regular" w:hAnsi="凝書體 2.0 Regular" w:hint="eastAsia"/>
                <w:sz w:val="26"/>
                <w:szCs w:val="26"/>
              </w:rPr>
              <w:t>的檔案格式(含</w:t>
            </w:r>
            <w:proofErr w:type="spellStart"/>
            <w:r w:rsidRPr="0077686A">
              <w:rPr>
                <w:rFonts w:ascii="凝書體 2.0 Regular" w:eastAsia="凝書體 2.0 Regular" w:hAnsi="凝書體 2.0 Regular" w:hint="eastAsia"/>
                <w:sz w:val="26"/>
                <w:szCs w:val="26"/>
              </w:rPr>
              <w:t>a</w:t>
            </w:r>
            <w:r w:rsidRPr="0077686A">
              <w:rPr>
                <w:rFonts w:ascii="凝書體 2.0 Regular" w:eastAsia="凝書體 2.0 Regular" w:hAnsi="凝書體 2.0 Regular"/>
                <w:sz w:val="26"/>
                <w:szCs w:val="26"/>
              </w:rPr>
              <w:t>vi</w:t>
            </w:r>
            <w:proofErr w:type="spellEnd"/>
            <w:r w:rsidRPr="0077686A">
              <w:rPr>
                <w:rFonts w:ascii="凝書體 2.0 Regular" w:eastAsia="凝書體 2.0 Regular" w:hAnsi="凝書體 2.0 Regular"/>
                <w:sz w:val="26"/>
                <w:szCs w:val="26"/>
              </w:rPr>
              <w:t>/mov/mpg…</w:t>
            </w:r>
            <w:r w:rsidRPr="0077686A">
              <w:rPr>
                <w:rFonts w:ascii="凝書體 2.0 Regular" w:eastAsia="凝書體 2.0 Regular" w:hAnsi="凝書體 2.0 Regular" w:hint="eastAsia"/>
                <w:sz w:val="26"/>
                <w:szCs w:val="26"/>
              </w:rPr>
              <w:t>等)為主。</w:t>
            </w:r>
          </w:p>
          <w:p w14:paraId="4DD7DF18" w14:textId="3E6FFC17" w:rsidR="00BC7C21" w:rsidRPr="0077686A" w:rsidRDefault="00BC7C21" w:rsidP="0021522B">
            <w:pPr>
              <w:pStyle w:val="a9"/>
              <w:numPr>
                <w:ilvl w:val="0"/>
                <w:numId w:val="9"/>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片長依最終上傳 YouTube 的計算為主，如超時或不足</w:t>
            </w:r>
            <w:r w:rsidR="00F50F33" w:rsidRPr="0077686A">
              <w:rPr>
                <w:rFonts w:ascii="凝書體 2.0 Regular" w:eastAsia="凝書體 2.0 Regular" w:hAnsi="凝書體 2.0 Regular" w:hint="eastAsia"/>
                <w:sz w:val="26"/>
                <w:szCs w:val="26"/>
              </w:rPr>
              <w:t>則不予進入評審階段。</w:t>
            </w:r>
          </w:p>
          <w:p w14:paraId="54687BA8" w14:textId="22D63A9C" w:rsidR="00BC7C21" w:rsidRDefault="00BC7C21" w:rsidP="0021522B">
            <w:pPr>
              <w:pStyle w:val="a9"/>
              <w:numPr>
                <w:ilvl w:val="0"/>
                <w:numId w:val="9"/>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為求</w:t>
            </w:r>
            <w:r w:rsidR="00D659B0">
              <w:rPr>
                <w:rFonts w:ascii="凝書體 2.0 Regular" w:eastAsia="凝書體 2.0 Regular" w:hAnsi="凝書體 2.0 Regular" w:hint="eastAsia"/>
                <w:sz w:val="26"/>
                <w:szCs w:val="26"/>
              </w:rPr>
              <w:t>參</w:t>
            </w:r>
            <w:r w:rsidRPr="0077686A">
              <w:rPr>
                <w:rFonts w:ascii="凝書體 2.0 Regular" w:eastAsia="凝書體 2.0 Regular" w:hAnsi="凝書體 2.0 Regular" w:hint="eastAsia"/>
                <w:sz w:val="26"/>
                <w:szCs w:val="26"/>
              </w:rPr>
              <w:t>賽公平，影片作品中不得出現</w:t>
            </w:r>
            <w:r w:rsidR="00B929B2" w:rsidRPr="0077686A">
              <w:rPr>
                <w:rFonts w:ascii="凝書體 2.0 Regular" w:eastAsia="凝書體 2.0 Regular" w:hAnsi="凝書體 2.0 Regular" w:hint="eastAsia"/>
                <w:sz w:val="26"/>
                <w:szCs w:val="26"/>
              </w:rPr>
              <w:t>參賽者個人或</w:t>
            </w:r>
            <w:r w:rsidR="008029A1">
              <w:rPr>
                <w:rFonts w:ascii="凝書體 2.0 Regular" w:eastAsia="凝書體 2.0 Regular" w:hAnsi="凝書體 2.0 Regular" w:hint="eastAsia"/>
                <w:sz w:val="26"/>
                <w:szCs w:val="26"/>
              </w:rPr>
              <w:t>參賽團隊成員</w:t>
            </w:r>
            <w:r w:rsidRPr="0077686A">
              <w:rPr>
                <w:rFonts w:ascii="凝書體 2.0 Regular" w:eastAsia="凝書體 2.0 Regular" w:hAnsi="凝書體 2.0 Regular" w:hint="eastAsia"/>
                <w:sz w:val="26"/>
                <w:szCs w:val="26"/>
              </w:rPr>
              <w:t>相關資訊(如:</w:t>
            </w:r>
            <w:r w:rsidR="00F50F33" w:rsidRPr="0077686A">
              <w:rPr>
                <w:rFonts w:ascii="凝書體 2.0 Regular" w:eastAsia="凝書體 2.0 Regular" w:hAnsi="凝書體 2.0 Regular" w:hint="eastAsia"/>
                <w:sz w:val="26"/>
                <w:szCs w:val="26"/>
              </w:rPr>
              <w:t>姓名</w:t>
            </w:r>
            <w:r w:rsidR="00480225" w:rsidRPr="0077686A">
              <w:rPr>
                <w:rFonts w:ascii="凝書體 2.0 Regular" w:eastAsia="凝書體 2.0 Regular" w:hAnsi="凝書體 2.0 Regular" w:hint="eastAsia"/>
                <w:sz w:val="26"/>
                <w:szCs w:val="26"/>
              </w:rPr>
              <w:t>、學校、</w:t>
            </w:r>
            <w:r w:rsidRPr="0077686A">
              <w:rPr>
                <w:rFonts w:ascii="凝書體 2.0 Regular" w:eastAsia="凝書體 2.0 Regular" w:hAnsi="凝書體 2.0 Regular" w:hint="eastAsia"/>
                <w:sz w:val="26"/>
                <w:szCs w:val="26"/>
              </w:rPr>
              <w:t>工作室名稱等)。</w:t>
            </w:r>
          </w:p>
          <w:p w14:paraId="6F2DCA82" w14:textId="2D724D43" w:rsidR="0021522B" w:rsidRPr="0021522B" w:rsidRDefault="0021522B" w:rsidP="0021522B">
            <w:pPr>
              <w:pStyle w:val="a9"/>
              <w:numPr>
                <w:ilvl w:val="0"/>
                <w:numId w:val="9"/>
              </w:numPr>
              <w:snapToGrid w:val="0"/>
              <w:spacing w:after="0" w:line="276" w:lineRule="auto"/>
              <w:rPr>
                <w:rFonts w:ascii="凝書體 2.0 Regular" w:eastAsia="凝書體 2.0 Regular" w:hAnsi="凝書體 2.0 Regular"/>
                <w:color w:val="FF0000"/>
                <w:sz w:val="26"/>
                <w:szCs w:val="26"/>
              </w:rPr>
            </w:pPr>
            <w:r w:rsidRPr="003F45B6">
              <w:rPr>
                <w:rFonts w:ascii="凝書體 2.0 Regular" w:eastAsia="凝書體 2.0 Regular" w:hAnsi="凝書體 2.0 Regular" w:hint="eastAsia"/>
                <w:sz w:val="26"/>
                <w:szCs w:val="26"/>
              </w:rPr>
              <w:t>參賽作品如有旁白或字幕，請以中文為主。</w:t>
            </w:r>
          </w:p>
        </w:tc>
      </w:tr>
      <w:tr w:rsidR="0077686A" w:rsidRPr="0077686A" w14:paraId="5E66D962" w14:textId="77777777" w:rsidTr="00ED4638">
        <w:trPr>
          <w:jc w:val="center"/>
        </w:trPr>
        <w:tc>
          <w:tcPr>
            <w:tcW w:w="1137" w:type="pct"/>
            <w:vAlign w:val="center"/>
          </w:tcPr>
          <w:p w14:paraId="18192D16" w14:textId="3419BF19" w:rsidR="00185C1E" w:rsidRPr="0077686A" w:rsidRDefault="00C907E6"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hint="eastAsia"/>
                <w:b/>
                <w:bCs/>
                <w:sz w:val="26"/>
                <w:szCs w:val="26"/>
              </w:rPr>
              <w:t>報名方式</w:t>
            </w:r>
          </w:p>
        </w:tc>
        <w:tc>
          <w:tcPr>
            <w:tcW w:w="3863" w:type="pct"/>
          </w:tcPr>
          <w:p w14:paraId="62815CA5" w14:textId="71BBB8FC" w:rsidR="00D6129F" w:rsidRPr="00D6129F" w:rsidRDefault="00104631" w:rsidP="00D6129F">
            <w:pPr>
              <w:snapToGrid w:val="0"/>
              <w:spacing w:line="480" w:lineRule="exact"/>
              <w:ind w:leftChars="-3" w:hangingChars="3" w:hanging="8"/>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請至台電綠網活動訊息專區</w:t>
            </w:r>
            <w:r w:rsidR="00514413" w:rsidRPr="0077686A">
              <w:rPr>
                <w:rFonts w:ascii="凝書體 2.0 Regular" w:eastAsia="凝書體 2.0 Regular" w:hAnsi="凝書體 2.0 Regular" w:hint="eastAsia"/>
                <w:sz w:val="26"/>
                <w:szCs w:val="26"/>
              </w:rPr>
              <w:t>，下載</w:t>
            </w:r>
            <w:r w:rsidR="00B9386A">
              <w:rPr>
                <w:rFonts w:ascii="凝書體 2.0 Regular" w:eastAsia="凝書體 2.0 Regular" w:hAnsi="凝書體 2.0 Regular" w:hint="eastAsia"/>
                <w:sz w:val="26"/>
                <w:szCs w:val="26"/>
              </w:rPr>
              <w:t>個人參賽</w:t>
            </w:r>
            <w:r w:rsidR="00514413" w:rsidRPr="0077686A">
              <w:rPr>
                <w:rFonts w:ascii="凝書體 2.0 Regular" w:eastAsia="凝書體 2.0 Regular" w:hAnsi="凝書體 2.0 Regular" w:hint="eastAsia"/>
                <w:sz w:val="26"/>
                <w:szCs w:val="26"/>
              </w:rPr>
              <w:t>活動報名表</w:t>
            </w:r>
            <w:r w:rsidR="008E774A" w:rsidRPr="0077686A">
              <w:rPr>
                <w:rFonts w:ascii="凝書體 2.0 Regular" w:eastAsia="凝書體 2.0 Regular" w:hAnsi="凝書體 2.0 Regular" w:hint="eastAsia"/>
                <w:sz w:val="26"/>
                <w:szCs w:val="26"/>
              </w:rPr>
              <w:t>(附件一)</w:t>
            </w:r>
            <w:r w:rsidR="00B9386A">
              <w:rPr>
                <w:rFonts w:ascii="凝書體 2.0 Regular" w:eastAsia="凝書體 2.0 Regular" w:hAnsi="凝書體 2.0 Regular" w:hint="eastAsia"/>
                <w:sz w:val="26"/>
                <w:szCs w:val="26"/>
              </w:rPr>
              <w:t>或參賽</w:t>
            </w:r>
            <w:r w:rsidR="003209BE">
              <w:rPr>
                <w:rFonts w:ascii="凝書體 2.0 Regular" w:eastAsia="凝書體 2.0 Regular" w:hAnsi="凝書體 2.0 Regular" w:hint="eastAsia"/>
                <w:sz w:val="26"/>
                <w:szCs w:val="26"/>
              </w:rPr>
              <w:t>團隊</w:t>
            </w:r>
            <w:r w:rsidR="00B9386A">
              <w:rPr>
                <w:rFonts w:ascii="凝書體 2.0 Regular" w:eastAsia="凝書體 2.0 Regular" w:hAnsi="凝書體 2.0 Regular" w:hint="eastAsia"/>
                <w:sz w:val="26"/>
                <w:szCs w:val="26"/>
              </w:rPr>
              <w:t>活動報名表(附件二)</w:t>
            </w:r>
            <w:r w:rsidR="00305817" w:rsidRPr="0077686A">
              <w:rPr>
                <w:rFonts w:ascii="凝書體 2.0 Regular" w:eastAsia="凝書體 2.0 Regular" w:hAnsi="凝書體 2.0 Regular" w:hint="eastAsia"/>
                <w:sz w:val="26"/>
                <w:szCs w:val="26"/>
              </w:rPr>
              <w:t>、著作財產權授權同意書</w:t>
            </w:r>
            <w:r w:rsidR="008E774A" w:rsidRPr="0077686A">
              <w:rPr>
                <w:rFonts w:ascii="凝書體 2.0 Regular" w:eastAsia="凝書體 2.0 Regular" w:hAnsi="凝書體 2.0 Regular" w:hint="eastAsia"/>
                <w:sz w:val="26"/>
                <w:szCs w:val="26"/>
              </w:rPr>
              <w:t>(附件</w:t>
            </w:r>
            <w:r w:rsidR="00B9386A">
              <w:rPr>
                <w:rFonts w:ascii="凝書體 2.0 Regular" w:eastAsia="凝書體 2.0 Regular" w:hAnsi="凝書體 2.0 Regular" w:hint="eastAsia"/>
                <w:sz w:val="26"/>
                <w:szCs w:val="26"/>
              </w:rPr>
              <w:t>三</w:t>
            </w:r>
            <w:r w:rsidR="008E774A" w:rsidRPr="0077686A">
              <w:rPr>
                <w:rFonts w:ascii="凝書體 2.0 Regular" w:eastAsia="凝書體 2.0 Regular" w:hAnsi="凝書體 2.0 Regular" w:hint="eastAsia"/>
                <w:sz w:val="26"/>
                <w:szCs w:val="26"/>
              </w:rPr>
              <w:t>)</w:t>
            </w:r>
            <w:r w:rsidR="00514413" w:rsidRPr="0077686A">
              <w:rPr>
                <w:rFonts w:ascii="凝書體 2.0 Regular" w:eastAsia="凝書體 2.0 Regular" w:hAnsi="凝書體 2.0 Regular" w:hint="eastAsia"/>
                <w:sz w:val="26"/>
                <w:szCs w:val="26"/>
              </w:rPr>
              <w:t>及肖像權授權書</w:t>
            </w:r>
            <w:r w:rsidR="008E774A" w:rsidRPr="0077686A">
              <w:rPr>
                <w:rFonts w:ascii="凝書體 2.0 Regular" w:eastAsia="凝書體 2.0 Regular" w:hAnsi="凝書體 2.0 Regular" w:hint="eastAsia"/>
                <w:sz w:val="26"/>
                <w:szCs w:val="26"/>
              </w:rPr>
              <w:t>(附件</w:t>
            </w:r>
            <w:r w:rsidR="00B9386A">
              <w:rPr>
                <w:rFonts w:ascii="凝書體 2.0 Regular" w:eastAsia="凝書體 2.0 Regular" w:hAnsi="凝書體 2.0 Regular" w:hint="eastAsia"/>
                <w:sz w:val="26"/>
                <w:szCs w:val="26"/>
              </w:rPr>
              <w:t>四</w:t>
            </w:r>
            <w:r w:rsidR="008E774A" w:rsidRPr="0077686A">
              <w:rPr>
                <w:rFonts w:ascii="凝書體 2.0 Regular" w:eastAsia="凝書體 2.0 Regular" w:hAnsi="凝書體 2.0 Regular" w:hint="eastAsia"/>
                <w:sz w:val="26"/>
                <w:szCs w:val="26"/>
              </w:rPr>
              <w:t>)</w:t>
            </w:r>
            <w:r w:rsidR="00514413" w:rsidRPr="0077686A">
              <w:rPr>
                <w:rFonts w:ascii="凝書體 2.0 Regular" w:eastAsia="凝書體 2.0 Regular" w:hAnsi="凝書體 2.0 Regular" w:hint="eastAsia"/>
                <w:sz w:val="26"/>
                <w:szCs w:val="26"/>
              </w:rPr>
              <w:t>，填妥資料後，</w:t>
            </w:r>
            <w:r w:rsidR="00D6129F" w:rsidRPr="00D6129F">
              <w:rPr>
                <w:rFonts w:ascii="凝書體 2.0 Regular" w:eastAsia="凝書體 2.0 Regular" w:hAnsi="凝書體 2.0 Regular" w:hint="eastAsia"/>
                <w:sz w:val="26"/>
                <w:szCs w:val="26"/>
              </w:rPr>
              <w:t>並可</w:t>
            </w:r>
            <w:proofErr w:type="gramStart"/>
            <w:r w:rsidR="00D6129F" w:rsidRPr="00D6129F">
              <w:rPr>
                <w:rFonts w:ascii="凝書體 2.0 Regular" w:eastAsia="凝書體 2.0 Regular" w:hAnsi="凝書體 2.0 Regular" w:hint="eastAsia"/>
                <w:sz w:val="26"/>
                <w:szCs w:val="26"/>
              </w:rPr>
              <w:t>採</w:t>
            </w:r>
            <w:proofErr w:type="gramEnd"/>
            <w:r w:rsidR="00D6129F" w:rsidRPr="00D6129F">
              <w:rPr>
                <w:rFonts w:ascii="凝書體 2.0 Regular" w:eastAsia="凝書體 2.0 Regular" w:hAnsi="凝書體 2.0 Regular" w:hint="eastAsia"/>
                <w:sz w:val="26"/>
                <w:szCs w:val="26"/>
              </w:rPr>
              <w:t>以下任</w:t>
            </w:r>
            <w:proofErr w:type="gramStart"/>
            <w:r w:rsidR="00D6129F" w:rsidRPr="00D6129F">
              <w:rPr>
                <w:rFonts w:ascii="凝書體 2.0 Regular" w:eastAsia="凝書體 2.0 Regular" w:hAnsi="凝書體 2.0 Regular" w:hint="eastAsia"/>
                <w:sz w:val="26"/>
                <w:szCs w:val="26"/>
              </w:rPr>
              <w:t>一</w:t>
            </w:r>
            <w:proofErr w:type="gramEnd"/>
            <w:r w:rsidR="00D6129F" w:rsidRPr="00D6129F">
              <w:rPr>
                <w:rFonts w:ascii="凝書體 2.0 Regular" w:eastAsia="凝書體 2.0 Regular" w:hAnsi="凝書體 2.0 Regular" w:hint="eastAsia"/>
                <w:sz w:val="26"/>
                <w:szCs w:val="26"/>
              </w:rPr>
              <w:t>方式</w:t>
            </w:r>
            <w:r w:rsidR="00D6129F">
              <w:rPr>
                <w:rFonts w:ascii="凝書體 2.0 Regular" w:eastAsia="凝書體 2.0 Regular" w:hAnsi="凝書體 2.0 Regular" w:hint="eastAsia"/>
                <w:sz w:val="26"/>
                <w:szCs w:val="26"/>
              </w:rPr>
              <w:t>報名</w:t>
            </w:r>
            <w:r w:rsidR="00D6129F" w:rsidRPr="00D6129F">
              <w:rPr>
                <w:rFonts w:ascii="凝書體 2.0 Regular" w:eastAsia="凝書體 2.0 Regular" w:hAnsi="凝書體 2.0 Regular" w:hint="eastAsia"/>
                <w:sz w:val="26"/>
                <w:szCs w:val="26"/>
              </w:rPr>
              <w:t>：</w:t>
            </w:r>
          </w:p>
          <w:p w14:paraId="0B7BE6AA" w14:textId="16669927" w:rsidR="00D6129F" w:rsidRPr="00D6129F" w:rsidRDefault="00D6129F" w:rsidP="00D6129F">
            <w:pPr>
              <w:snapToGrid w:val="0"/>
              <w:spacing w:line="480" w:lineRule="exact"/>
              <w:ind w:leftChars="-2" w:left="1622" w:hangingChars="626" w:hanging="1628"/>
              <w:rPr>
                <w:rFonts w:ascii="凝書體 2.0 Regular" w:eastAsia="凝書體 2.0 Regular" w:hAnsi="凝書體 2.0 Regular"/>
                <w:sz w:val="26"/>
                <w:szCs w:val="26"/>
              </w:rPr>
            </w:pPr>
            <w:r w:rsidRPr="00D6129F">
              <w:rPr>
                <w:rFonts w:ascii="凝書體 2.0 Regular" w:eastAsia="凝書體 2.0 Regular" w:hAnsi="凝書體 2.0 Regular" w:hint="eastAsia"/>
                <w:sz w:val="26"/>
                <w:szCs w:val="26"/>
              </w:rPr>
              <w:t>(1)掛號</w:t>
            </w:r>
            <w:r>
              <w:rPr>
                <w:rFonts w:ascii="凝書體 2.0 Regular" w:eastAsia="凝書體 2.0 Regular" w:hAnsi="凝書體 2.0 Regular" w:hint="eastAsia"/>
                <w:sz w:val="26"/>
                <w:szCs w:val="26"/>
              </w:rPr>
              <w:t>報名</w:t>
            </w:r>
            <w:r w:rsidRPr="00D6129F">
              <w:rPr>
                <w:rFonts w:ascii="凝書體 2.0 Regular" w:eastAsia="凝書體 2.0 Regular" w:hAnsi="凝書體 2.0 Regular" w:hint="eastAsia"/>
                <w:sz w:val="26"/>
                <w:szCs w:val="26"/>
              </w:rPr>
              <w:t>：以郵戳日期為</w:t>
            </w:r>
            <w:proofErr w:type="gramStart"/>
            <w:r w:rsidRPr="00D6129F">
              <w:rPr>
                <w:rFonts w:ascii="凝書體 2.0 Regular" w:eastAsia="凝書體 2.0 Regular" w:hAnsi="凝書體 2.0 Regular" w:hint="eastAsia"/>
                <w:sz w:val="26"/>
                <w:szCs w:val="26"/>
              </w:rPr>
              <w:t>憑</w:t>
            </w:r>
            <w:proofErr w:type="gramEnd"/>
            <w:r w:rsidRPr="00D6129F">
              <w:rPr>
                <w:rFonts w:ascii="凝書體 2.0 Regular" w:eastAsia="凝書體 2.0 Regular" w:hAnsi="凝書體 2.0 Regular" w:hint="eastAsia"/>
                <w:sz w:val="26"/>
                <w:szCs w:val="26"/>
              </w:rPr>
              <w:t>，郵寄至 106089台北市大安區仁愛路三段24巷7號6樓 「台電綠網工作小組」收。</w:t>
            </w:r>
          </w:p>
          <w:p w14:paraId="5ECF0416" w14:textId="2395E93B" w:rsidR="00185C1E" w:rsidRDefault="00D6129F" w:rsidP="00D6129F">
            <w:pPr>
              <w:snapToGrid w:val="0"/>
              <w:spacing w:line="480" w:lineRule="exact"/>
              <w:ind w:leftChars="-2" w:left="1622" w:hangingChars="626" w:hanging="1628"/>
              <w:jc w:val="left"/>
              <w:rPr>
                <w:rFonts w:ascii="凝書體 2.0 Regular" w:eastAsia="凝書體 2.0 Regular" w:hAnsi="凝書體 2.0 Regular"/>
                <w:sz w:val="26"/>
                <w:szCs w:val="26"/>
              </w:rPr>
            </w:pPr>
            <w:r w:rsidRPr="00D6129F">
              <w:rPr>
                <w:rFonts w:ascii="凝書體 2.0 Regular" w:eastAsia="凝書體 2.0 Regular" w:hAnsi="凝書體 2.0 Regular" w:hint="eastAsia"/>
                <w:sz w:val="26"/>
                <w:szCs w:val="26"/>
              </w:rPr>
              <w:t>(2</w:t>
            </w:r>
            <w:r>
              <w:rPr>
                <w:rFonts w:ascii="凝書體 2.0 Regular" w:eastAsia="凝書體 2.0 Regular" w:hAnsi="凝書體 2.0 Regular" w:hint="eastAsia"/>
                <w:sz w:val="26"/>
                <w:szCs w:val="26"/>
              </w:rPr>
              <w:t>)電子報名 :</w:t>
            </w:r>
            <w:r w:rsidR="00E62274">
              <w:rPr>
                <w:rFonts w:ascii="凝書體 2.0 Regular" w:eastAsia="凝書體 2.0 Regular" w:hAnsi="凝書體 2.0 Regular" w:hint="eastAsia"/>
                <w:sz w:val="26"/>
                <w:szCs w:val="26"/>
              </w:rPr>
              <w:t xml:space="preserve"> </w:t>
            </w:r>
            <w:r w:rsidR="007370AA">
              <w:rPr>
                <w:rFonts w:ascii="凝書體 2.0 Regular" w:eastAsia="凝書體 2.0 Regular" w:hAnsi="凝書體 2.0 Regular" w:hint="eastAsia"/>
                <w:sz w:val="26"/>
                <w:szCs w:val="26"/>
              </w:rPr>
              <w:t>以寄送日期為</w:t>
            </w:r>
            <w:proofErr w:type="gramStart"/>
            <w:r w:rsidR="007370AA">
              <w:rPr>
                <w:rFonts w:ascii="凝書體 2.0 Regular" w:eastAsia="凝書體 2.0 Regular" w:hAnsi="凝書體 2.0 Regular" w:hint="eastAsia"/>
                <w:sz w:val="26"/>
                <w:szCs w:val="26"/>
              </w:rPr>
              <w:t>憑</w:t>
            </w:r>
            <w:proofErr w:type="gramEnd"/>
            <w:r w:rsidR="007370AA">
              <w:rPr>
                <w:rFonts w:ascii="凝書體 2.0 Regular" w:eastAsia="凝書體 2.0 Regular" w:hAnsi="凝書體 2.0 Regular" w:hint="eastAsia"/>
                <w:sz w:val="26"/>
                <w:szCs w:val="26"/>
              </w:rPr>
              <w:t>，</w:t>
            </w:r>
            <w:r w:rsidRPr="00D6129F">
              <w:rPr>
                <w:rFonts w:ascii="凝書體 2.0 Regular" w:eastAsia="凝書體 2.0 Regular" w:hAnsi="凝書體 2.0 Regular" w:hint="eastAsia"/>
                <w:sz w:val="26"/>
                <w:szCs w:val="26"/>
              </w:rPr>
              <w:t xml:space="preserve">將資料掃描或拍照製成檔案，寄至      </w:t>
            </w:r>
            <w:r>
              <w:rPr>
                <w:rFonts w:ascii="凝書體 2.0 Regular" w:eastAsia="凝書體 2.0 Regular" w:hAnsi="凝書體 2.0 Regular" w:hint="eastAsia"/>
                <w:sz w:val="26"/>
                <w:szCs w:val="26"/>
              </w:rPr>
              <w:t xml:space="preserve">  </w:t>
            </w:r>
            <w:r w:rsidRPr="00D6129F">
              <w:rPr>
                <w:rFonts w:ascii="凝書體 2.0 Regular" w:eastAsia="凝書體 2.0 Regular" w:hAnsi="凝書體 2.0 Regular" w:hint="eastAsia"/>
                <w:sz w:val="26"/>
                <w:szCs w:val="26"/>
                <w:u w:val="single"/>
              </w:rPr>
              <w:t>tpcgreennet@gmail.com</w:t>
            </w:r>
            <w:r w:rsidRPr="00D6129F">
              <w:rPr>
                <w:rFonts w:ascii="凝書體 2.0 Regular" w:eastAsia="凝書體 2.0 Regular" w:hAnsi="凝書體 2.0 Regular" w:hint="eastAsia"/>
                <w:sz w:val="26"/>
                <w:szCs w:val="26"/>
              </w:rPr>
              <w:t>。</w:t>
            </w:r>
          </w:p>
          <w:p w14:paraId="6CA7048F" w14:textId="76CDDC6D" w:rsidR="00B034B4" w:rsidRPr="00B034B4" w:rsidRDefault="00B034B4" w:rsidP="00B9386A">
            <w:pPr>
              <w:snapToGrid w:val="0"/>
              <w:spacing w:line="480" w:lineRule="exact"/>
              <w:ind w:leftChars="-3" w:hangingChars="3" w:hanging="8"/>
              <w:rPr>
                <w:rFonts w:ascii="凝書體 2.0 Regular" w:eastAsia="凝書體 2.0 Regular" w:hAnsi="凝書體 2.0 Regular"/>
                <w:b/>
                <w:bCs/>
                <w:sz w:val="26"/>
                <w:szCs w:val="26"/>
                <w:u w:val="single"/>
              </w:rPr>
            </w:pPr>
            <w:r w:rsidRPr="00B034B4">
              <w:rPr>
                <w:rFonts w:ascii="凝書體 2.0 Regular" w:eastAsia="凝書體 2.0 Regular" w:hAnsi="凝書體 2.0 Regular" w:hint="eastAsia"/>
                <w:b/>
                <w:bCs/>
                <w:sz w:val="26"/>
                <w:szCs w:val="26"/>
                <w:u w:val="single"/>
              </w:rPr>
              <w:t>※備註：附件三、附件四不敷使用者，請自行影(列)印填寫。</w:t>
            </w:r>
          </w:p>
        </w:tc>
      </w:tr>
      <w:tr w:rsidR="0077686A" w:rsidRPr="0077686A" w14:paraId="23AF4A6C" w14:textId="77777777" w:rsidTr="00ED4638">
        <w:trPr>
          <w:jc w:val="center"/>
        </w:trPr>
        <w:tc>
          <w:tcPr>
            <w:tcW w:w="1137" w:type="pct"/>
            <w:vAlign w:val="center"/>
          </w:tcPr>
          <w:p w14:paraId="2AAE731F" w14:textId="3D0D0E17" w:rsidR="00185C1E" w:rsidRPr="0077686A" w:rsidRDefault="00104631"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hint="eastAsia"/>
                <w:b/>
                <w:bCs/>
                <w:sz w:val="26"/>
                <w:szCs w:val="26"/>
              </w:rPr>
              <w:t>評分方式及標準</w:t>
            </w:r>
          </w:p>
        </w:tc>
        <w:tc>
          <w:tcPr>
            <w:tcW w:w="3863" w:type="pct"/>
          </w:tcPr>
          <w:p w14:paraId="480E84C1" w14:textId="1E59AB89" w:rsidR="00104631" w:rsidRPr="0077686A" w:rsidRDefault="00104631" w:rsidP="008E774A">
            <w:pPr>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比賽作品將由主辦單位聘請專業評審，依公平、公正、公開為原則，分為下列四點進行評分：</w:t>
            </w:r>
          </w:p>
          <w:p w14:paraId="7007ACFD" w14:textId="40B154E2" w:rsidR="00104631" w:rsidRPr="0077686A" w:rsidRDefault="008E774A" w:rsidP="008E774A">
            <w:pPr>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1.</w:t>
            </w:r>
            <w:r w:rsidR="00104631" w:rsidRPr="0077686A">
              <w:rPr>
                <w:rFonts w:ascii="凝書體 2.0 Regular" w:eastAsia="凝書體 2.0 Regular" w:hAnsi="凝書體 2.0 Regular" w:hint="eastAsia"/>
                <w:sz w:val="26"/>
                <w:szCs w:val="26"/>
              </w:rPr>
              <w:t>主題創意表現30%</w:t>
            </w:r>
          </w:p>
          <w:p w14:paraId="71844DAF" w14:textId="57826553" w:rsidR="00104631" w:rsidRPr="0077686A" w:rsidRDefault="008E774A" w:rsidP="008E774A">
            <w:pPr>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lastRenderedPageBreak/>
              <w:t>2.</w:t>
            </w:r>
            <w:proofErr w:type="gramStart"/>
            <w:r w:rsidR="00104631" w:rsidRPr="0077686A">
              <w:rPr>
                <w:rFonts w:ascii="凝書體 2.0 Regular" w:eastAsia="凝書體 2.0 Regular" w:hAnsi="凝書體 2.0 Regular" w:hint="eastAsia"/>
                <w:sz w:val="26"/>
                <w:szCs w:val="26"/>
              </w:rPr>
              <w:t>減碳專業</w:t>
            </w:r>
            <w:proofErr w:type="gramEnd"/>
            <w:r w:rsidR="00104631" w:rsidRPr="0077686A">
              <w:rPr>
                <w:rFonts w:ascii="凝書體 2.0 Regular" w:eastAsia="凝書體 2.0 Regular" w:hAnsi="凝書體 2.0 Regular" w:hint="eastAsia"/>
                <w:sz w:val="26"/>
                <w:szCs w:val="26"/>
              </w:rPr>
              <w:t>知識妥適性30％</w:t>
            </w:r>
          </w:p>
          <w:p w14:paraId="7BA52270" w14:textId="49B3221F" w:rsidR="00104631" w:rsidRPr="0077686A" w:rsidRDefault="008E774A" w:rsidP="008E774A">
            <w:pPr>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3.</w:t>
            </w:r>
            <w:r w:rsidR="00104631" w:rsidRPr="0077686A">
              <w:rPr>
                <w:rFonts w:ascii="凝書體 2.0 Regular" w:eastAsia="凝書體 2.0 Regular" w:hAnsi="凝書體 2.0 Regular" w:hint="eastAsia"/>
                <w:sz w:val="26"/>
                <w:szCs w:val="26"/>
              </w:rPr>
              <w:t>劇情畫面呈現20%</w:t>
            </w:r>
          </w:p>
          <w:p w14:paraId="01834308" w14:textId="6E626B7F" w:rsidR="00185C1E" w:rsidRPr="0077686A" w:rsidRDefault="008E774A" w:rsidP="00104631">
            <w:pPr>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4.</w:t>
            </w:r>
            <w:r w:rsidR="00104631" w:rsidRPr="0077686A">
              <w:rPr>
                <w:rFonts w:ascii="凝書體 2.0 Regular" w:eastAsia="凝書體 2.0 Regular" w:hAnsi="凝書體 2.0 Regular" w:hint="eastAsia"/>
                <w:sz w:val="26"/>
                <w:szCs w:val="26"/>
              </w:rPr>
              <w:t>拍攝剪輯技巧20%</w:t>
            </w:r>
          </w:p>
        </w:tc>
      </w:tr>
      <w:tr w:rsidR="0077686A" w:rsidRPr="0077686A" w14:paraId="5FEBBDF1" w14:textId="77777777" w:rsidTr="00ED4638">
        <w:trPr>
          <w:jc w:val="center"/>
        </w:trPr>
        <w:tc>
          <w:tcPr>
            <w:tcW w:w="1137" w:type="pct"/>
            <w:vAlign w:val="center"/>
          </w:tcPr>
          <w:p w14:paraId="16C6D3C6" w14:textId="5D27E403" w:rsidR="00185C1E" w:rsidRPr="0077686A" w:rsidRDefault="0044475F"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hint="eastAsia"/>
                <w:b/>
                <w:bCs/>
                <w:sz w:val="26"/>
                <w:szCs w:val="26"/>
              </w:rPr>
              <w:lastRenderedPageBreak/>
              <w:t>評審</w:t>
            </w:r>
            <w:r w:rsidR="007759D3" w:rsidRPr="0077686A">
              <w:rPr>
                <w:rFonts w:ascii="凝書體 2.0 Regular" w:eastAsia="凝書體 2.0 Regular" w:hAnsi="凝書體 2.0 Regular" w:hint="eastAsia"/>
                <w:b/>
                <w:bCs/>
                <w:sz w:val="26"/>
                <w:szCs w:val="26"/>
              </w:rPr>
              <w:t>方式</w:t>
            </w:r>
          </w:p>
        </w:tc>
        <w:tc>
          <w:tcPr>
            <w:tcW w:w="3863" w:type="pct"/>
          </w:tcPr>
          <w:p w14:paraId="1BB3DEFB" w14:textId="7C982D93" w:rsidR="0044475F" w:rsidRPr="0077686A" w:rsidRDefault="005B668F" w:rsidP="008E774A">
            <w:pPr>
              <w:pStyle w:val="a9"/>
              <w:numPr>
                <w:ilvl w:val="0"/>
                <w:numId w:val="8"/>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資格審查：一經收件後，由執行單位針對</w:t>
            </w:r>
            <w:r w:rsidR="0044475F" w:rsidRPr="0077686A">
              <w:rPr>
                <w:rFonts w:ascii="凝書體 2.0 Regular" w:eastAsia="凝書體 2.0 Regular" w:hAnsi="凝書體 2.0 Regular" w:hint="eastAsia"/>
                <w:sz w:val="26"/>
                <w:szCs w:val="26"/>
              </w:rPr>
              <w:t>影片</w:t>
            </w:r>
            <w:r w:rsidR="007D7831" w:rsidRPr="0077686A">
              <w:rPr>
                <w:rFonts w:ascii="凝書體 2.0 Regular" w:eastAsia="凝書體 2.0 Regular" w:hAnsi="凝書體 2.0 Regular" w:hint="eastAsia"/>
                <w:sz w:val="26"/>
                <w:szCs w:val="26"/>
              </w:rPr>
              <w:t>繳交</w:t>
            </w:r>
            <w:r w:rsidR="0044475F" w:rsidRPr="0077686A">
              <w:rPr>
                <w:rFonts w:ascii="凝書體 2.0 Regular" w:eastAsia="凝書體 2.0 Regular" w:hAnsi="凝書體 2.0 Regular" w:hint="eastAsia"/>
                <w:sz w:val="26"/>
                <w:szCs w:val="26"/>
              </w:rPr>
              <w:t>規格初步檢核，若規格不符</w:t>
            </w:r>
            <w:r w:rsidR="00B9386A">
              <w:rPr>
                <w:rFonts w:ascii="凝書體 2.0 Regular" w:eastAsia="凝書體 2.0 Regular" w:hAnsi="凝書體 2.0 Regular" w:hint="eastAsia"/>
                <w:sz w:val="26"/>
                <w:szCs w:val="26"/>
              </w:rPr>
              <w:t>者，</w:t>
            </w:r>
            <w:r w:rsidR="0044475F" w:rsidRPr="0077686A">
              <w:rPr>
                <w:rFonts w:ascii="凝書體 2.0 Regular" w:eastAsia="凝書體 2.0 Regular" w:hAnsi="凝書體 2.0 Regular" w:hint="eastAsia"/>
                <w:sz w:val="26"/>
                <w:szCs w:val="26"/>
              </w:rPr>
              <w:t>不予進入評審階段。</w:t>
            </w:r>
          </w:p>
          <w:p w14:paraId="342207A2" w14:textId="18B1AA9E" w:rsidR="007759D3" w:rsidRPr="0077686A" w:rsidRDefault="007759D3" w:rsidP="008E774A">
            <w:pPr>
              <w:pStyle w:val="a9"/>
              <w:numPr>
                <w:ilvl w:val="0"/>
                <w:numId w:val="8"/>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初審：預計於</w:t>
            </w:r>
            <w:r w:rsidR="004E7E3B" w:rsidRPr="0077686A">
              <w:rPr>
                <w:rFonts w:ascii="凝書體 2.0 Regular" w:eastAsia="凝書體 2.0 Regular" w:hAnsi="凝書體 2.0 Regular" w:hint="eastAsia"/>
                <w:sz w:val="26"/>
                <w:szCs w:val="26"/>
              </w:rPr>
              <w:t>1</w:t>
            </w:r>
            <w:r w:rsidR="00D93E46" w:rsidRPr="0077686A">
              <w:rPr>
                <w:rFonts w:ascii="凝書體 2.0 Regular" w:eastAsia="凝書體 2.0 Regular" w:hAnsi="凝書體 2.0 Regular"/>
                <w:sz w:val="26"/>
                <w:szCs w:val="26"/>
              </w:rPr>
              <w:t>2</w:t>
            </w:r>
            <w:r w:rsidR="004E7E3B" w:rsidRPr="0077686A">
              <w:rPr>
                <w:rFonts w:ascii="凝書體 2.0 Regular" w:eastAsia="凝書體 2.0 Regular" w:hAnsi="凝書體 2.0 Regular" w:hint="eastAsia"/>
                <w:sz w:val="26"/>
                <w:szCs w:val="26"/>
              </w:rPr>
              <w:t>月</w:t>
            </w:r>
            <w:r w:rsidR="00D93E46" w:rsidRPr="0077686A">
              <w:rPr>
                <w:rFonts w:ascii="凝書體 2.0 Regular" w:eastAsia="凝書體 2.0 Regular" w:hAnsi="凝書體 2.0 Regular" w:hint="eastAsia"/>
                <w:sz w:val="26"/>
                <w:szCs w:val="26"/>
              </w:rPr>
              <w:t>上</w:t>
            </w:r>
            <w:r w:rsidR="005B668F" w:rsidRPr="0077686A">
              <w:rPr>
                <w:rFonts w:ascii="凝書體 2.0 Regular" w:eastAsia="凝書體 2.0 Regular" w:hAnsi="凝書體 2.0 Regular" w:hint="eastAsia"/>
                <w:sz w:val="26"/>
                <w:szCs w:val="26"/>
              </w:rPr>
              <w:t>旬辦理初審，就通過資格審查之參賽作品進行評選，</w:t>
            </w:r>
            <w:r w:rsidR="00A40438" w:rsidRPr="0077686A">
              <w:rPr>
                <w:rFonts w:ascii="凝書體 2.0 Regular" w:eastAsia="凝書體 2.0 Regular" w:hAnsi="凝書體 2.0 Regular" w:hint="eastAsia"/>
                <w:sz w:val="26"/>
                <w:szCs w:val="26"/>
              </w:rPr>
              <w:t>各</w:t>
            </w:r>
            <w:r w:rsidR="00B9386A">
              <w:rPr>
                <w:rFonts w:ascii="凝書體 2.0 Regular" w:eastAsia="凝書體 2.0 Regular" w:hAnsi="凝書體 2.0 Regular" w:hint="eastAsia"/>
                <w:sz w:val="26"/>
                <w:szCs w:val="26"/>
              </w:rPr>
              <w:t>參</w:t>
            </w:r>
            <w:r w:rsidR="005B668F" w:rsidRPr="0077686A">
              <w:rPr>
                <w:rFonts w:ascii="凝書體 2.0 Regular" w:eastAsia="凝書體 2.0 Regular" w:hAnsi="凝書體 2.0 Regular" w:hint="eastAsia"/>
                <w:sz w:val="26"/>
                <w:szCs w:val="26"/>
              </w:rPr>
              <w:t>賽</w:t>
            </w:r>
            <w:r w:rsidR="00A40438" w:rsidRPr="0077686A">
              <w:rPr>
                <w:rFonts w:ascii="凝書體 2.0 Regular" w:eastAsia="凝書體 2.0 Regular" w:hAnsi="凝書體 2.0 Regular" w:hint="eastAsia"/>
                <w:sz w:val="26"/>
                <w:szCs w:val="26"/>
              </w:rPr>
              <w:t>組</w:t>
            </w:r>
            <w:r w:rsidR="005B668F" w:rsidRPr="0077686A">
              <w:rPr>
                <w:rFonts w:ascii="凝書體 2.0 Regular" w:eastAsia="凝書體 2.0 Regular" w:hAnsi="凝書體 2.0 Regular" w:hint="eastAsia"/>
                <w:sz w:val="26"/>
                <w:szCs w:val="26"/>
              </w:rPr>
              <w:t>別將選出各</w:t>
            </w:r>
            <w:r w:rsidRPr="0077686A">
              <w:rPr>
                <w:rFonts w:ascii="凝書體 2.0 Regular" w:eastAsia="凝書體 2.0 Regular" w:hAnsi="凝書體 2.0 Regular" w:hint="eastAsia"/>
                <w:sz w:val="26"/>
                <w:szCs w:val="26"/>
              </w:rPr>
              <w:t>20</w:t>
            </w:r>
            <w:r w:rsidR="005B668F" w:rsidRPr="0077686A">
              <w:rPr>
                <w:rFonts w:ascii="凝書體 2.0 Regular" w:eastAsia="凝書體 2.0 Regular" w:hAnsi="凝書體 2.0 Regular" w:hint="eastAsia"/>
                <w:sz w:val="26"/>
                <w:szCs w:val="26"/>
              </w:rPr>
              <w:t>件入圍作品</w:t>
            </w:r>
            <w:r w:rsidRPr="0077686A">
              <w:rPr>
                <w:rFonts w:ascii="凝書體 2.0 Regular" w:eastAsia="凝書體 2.0 Regular" w:hAnsi="凝書體 2.0 Regular" w:hint="eastAsia"/>
                <w:sz w:val="26"/>
                <w:szCs w:val="26"/>
              </w:rPr>
              <w:t>進入決審。</w:t>
            </w:r>
          </w:p>
          <w:p w14:paraId="64B71D4B" w14:textId="1ABF18E3" w:rsidR="00185C1E" w:rsidRPr="0077686A" w:rsidRDefault="007759D3" w:rsidP="008E774A">
            <w:pPr>
              <w:pStyle w:val="a9"/>
              <w:numPr>
                <w:ilvl w:val="0"/>
                <w:numId w:val="8"/>
              </w:numPr>
              <w:snapToGrid w:val="0"/>
              <w:spacing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決審：預計於</w:t>
            </w:r>
            <w:r w:rsidR="004E7E3B" w:rsidRPr="0077686A">
              <w:rPr>
                <w:rFonts w:ascii="凝書體 2.0 Regular" w:eastAsia="凝書體 2.0 Regular" w:hAnsi="凝書體 2.0 Regular" w:hint="eastAsia"/>
                <w:sz w:val="26"/>
                <w:szCs w:val="26"/>
              </w:rPr>
              <w:t>12月</w:t>
            </w:r>
            <w:r w:rsidR="00D93E46" w:rsidRPr="0077686A">
              <w:rPr>
                <w:rFonts w:ascii="凝書體 2.0 Regular" w:eastAsia="凝書體 2.0 Regular" w:hAnsi="凝書體 2.0 Regular" w:hint="eastAsia"/>
                <w:sz w:val="26"/>
                <w:szCs w:val="26"/>
              </w:rPr>
              <w:t>下</w:t>
            </w:r>
            <w:r w:rsidRPr="0077686A">
              <w:rPr>
                <w:rFonts w:ascii="凝書體 2.0 Regular" w:eastAsia="凝書體 2.0 Regular" w:hAnsi="凝書體 2.0 Regular" w:hint="eastAsia"/>
                <w:sz w:val="26"/>
                <w:szCs w:val="26"/>
              </w:rPr>
              <w:t>旬</w:t>
            </w:r>
            <w:r w:rsidR="00C63825" w:rsidRPr="0077686A">
              <w:rPr>
                <w:rFonts w:ascii="凝書體 2.0 Regular" w:eastAsia="凝書體 2.0 Regular" w:hAnsi="凝書體 2.0 Regular" w:hint="eastAsia"/>
                <w:sz w:val="26"/>
                <w:szCs w:val="26"/>
              </w:rPr>
              <w:t>辦理</w:t>
            </w:r>
            <w:r w:rsidRPr="0077686A">
              <w:rPr>
                <w:rFonts w:ascii="凝書體 2.0 Regular" w:eastAsia="凝書體 2.0 Regular" w:hAnsi="凝書體 2.0 Regular" w:hint="eastAsia"/>
                <w:sz w:val="26"/>
                <w:szCs w:val="26"/>
              </w:rPr>
              <w:t>決審</w:t>
            </w:r>
            <w:r w:rsidR="0057028C" w:rsidRPr="0077686A">
              <w:rPr>
                <w:rFonts w:ascii="凝書體 2.0 Regular" w:eastAsia="凝書體 2.0 Regular" w:hAnsi="凝書體 2.0 Regular" w:hint="eastAsia"/>
                <w:sz w:val="26"/>
                <w:szCs w:val="26"/>
              </w:rPr>
              <w:t>會議</w:t>
            </w:r>
            <w:r w:rsidRPr="0077686A">
              <w:rPr>
                <w:rFonts w:ascii="凝書體 2.0 Regular" w:eastAsia="凝書體 2.0 Regular" w:hAnsi="凝書體 2.0 Regular" w:hint="eastAsia"/>
                <w:sz w:val="26"/>
                <w:szCs w:val="26"/>
              </w:rPr>
              <w:t>，</w:t>
            </w:r>
            <w:r w:rsidR="0057028C" w:rsidRPr="0077686A">
              <w:rPr>
                <w:rFonts w:ascii="凝書體 2.0 Regular" w:eastAsia="凝書體 2.0 Regular" w:hAnsi="凝書體 2.0 Regular" w:hint="eastAsia"/>
                <w:sz w:val="26"/>
                <w:szCs w:val="26"/>
              </w:rPr>
              <w:t>各</w:t>
            </w:r>
            <w:r w:rsidR="00B9386A">
              <w:rPr>
                <w:rFonts w:ascii="凝書體 2.0 Regular" w:eastAsia="凝書體 2.0 Regular" w:hAnsi="凝書體 2.0 Regular" w:hint="eastAsia"/>
                <w:sz w:val="26"/>
                <w:szCs w:val="26"/>
              </w:rPr>
              <w:t>參</w:t>
            </w:r>
            <w:r w:rsidR="005B668F" w:rsidRPr="0077686A">
              <w:rPr>
                <w:rFonts w:ascii="凝書體 2.0 Regular" w:eastAsia="凝書體 2.0 Regular" w:hAnsi="凝書體 2.0 Regular" w:hint="eastAsia"/>
                <w:sz w:val="26"/>
                <w:szCs w:val="26"/>
              </w:rPr>
              <w:t>賽組別將選出</w:t>
            </w:r>
            <w:proofErr w:type="gramStart"/>
            <w:r w:rsidR="00B9386A">
              <w:rPr>
                <w:rFonts w:ascii="凝書體 2.0 Regular" w:eastAsia="凝書體 2.0 Regular" w:hAnsi="凝書體 2.0 Regular" w:hint="eastAsia"/>
                <w:sz w:val="26"/>
                <w:szCs w:val="26"/>
              </w:rPr>
              <w:t>金賞獎</w:t>
            </w:r>
            <w:proofErr w:type="gramEnd"/>
            <w:r w:rsidR="00B9386A">
              <w:rPr>
                <w:rFonts w:ascii="凝書體 2.0 Regular" w:eastAsia="凝書體 2.0 Regular" w:hAnsi="凝書體 2.0 Regular" w:hint="eastAsia"/>
                <w:sz w:val="26"/>
                <w:szCs w:val="26"/>
              </w:rPr>
              <w:t>、</w:t>
            </w:r>
            <w:proofErr w:type="gramStart"/>
            <w:r w:rsidR="00B9386A">
              <w:rPr>
                <w:rFonts w:ascii="凝書體 2.0 Regular" w:eastAsia="凝書體 2.0 Regular" w:hAnsi="凝書體 2.0 Regular" w:hint="eastAsia"/>
                <w:sz w:val="26"/>
                <w:szCs w:val="26"/>
              </w:rPr>
              <w:t>銀賞獎</w:t>
            </w:r>
            <w:proofErr w:type="gramEnd"/>
            <w:r w:rsidR="00B9386A">
              <w:rPr>
                <w:rFonts w:ascii="凝書體 2.0 Regular" w:eastAsia="凝書體 2.0 Regular" w:hAnsi="凝書體 2.0 Regular" w:hint="eastAsia"/>
                <w:sz w:val="26"/>
                <w:szCs w:val="26"/>
              </w:rPr>
              <w:t>、</w:t>
            </w:r>
            <w:proofErr w:type="gramStart"/>
            <w:r w:rsidR="00B9386A">
              <w:rPr>
                <w:rFonts w:ascii="凝書體 2.0 Regular" w:eastAsia="凝書體 2.0 Regular" w:hAnsi="凝書體 2.0 Regular" w:hint="eastAsia"/>
                <w:sz w:val="26"/>
                <w:szCs w:val="26"/>
              </w:rPr>
              <w:t>銅賞獎及</w:t>
            </w:r>
            <w:proofErr w:type="gramEnd"/>
            <w:r w:rsidRPr="0077686A">
              <w:rPr>
                <w:rFonts w:ascii="凝書體 2.0 Regular" w:eastAsia="凝書體 2.0 Regular" w:hAnsi="凝書體 2.0 Regular" w:hint="eastAsia"/>
                <w:sz w:val="26"/>
                <w:szCs w:val="26"/>
              </w:rPr>
              <w:t>佳作等獎項。</w:t>
            </w:r>
          </w:p>
        </w:tc>
      </w:tr>
      <w:tr w:rsidR="0077686A" w:rsidRPr="0077686A" w14:paraId="22DCA97F" w14:textId="77777777" w:rsidTr="00ED4638">
        <w:trPr>
          <w:jc w:val="center"/>
        </w:trPr>
        <w:tc>
          <w:tcPr>
            <w:tcW w:w="1137" w:type="pct"/>
            <w:vAlign w:val="center"/>
          </w:tcPr>
          <w:p w14:paraId="71E2BA16" w14:textId="0F609345" w:rsidR="00185C1E" w:rsidRPr="0077686A" w:rsidRDefault="00CB24DB"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Pr>
                <w:rFonts w:ascii="凝書體 2.0 Regular" w:eastAsia="凝書體 2.0 Regular" w:hAnsi="凝書體 2.0 Regular" w:hint="eastAsia"/>
                <w:b/>
                <w:bCs/>
                <w:sz w:val="26"/>
                <w:szCs w:val="26"/>
              </w:rPr>
              <w:t>參賽</w:t>
            </w:r>
            <w:r w:rsidR="007759D3" w:rsidRPr="0077686A">
              <w:rPr>
                <w:rFonts w:ascii="凝書體 2.0 Regular" w:eastAsia="凝書體 2.0 Regular" w:hAnsi="凝書體 2.0 Regular" w:hint="eastAsia"/>
                <w:b/>
                <w:bCs/>
                <w:sz w:val="26"/>
                <w:szCs w:val="26"/>
              </w:rPr>
              <w:t>獎</w:t>
            </w:r>
            <w:r>
              <w:rPr>
                <w:rFonts w:ascii="凝書體 2.0 Regular" w:eastAsia="凝書體 2.0 Regular" w:hAnsi="凝書體 2.0 Regular" w:hint="eastAsia"/>
                <w:b/>
                <w:bCs/>
                <w:sz w:val="26"/>
                <w:szCs w:val="26"/>
              </w:rPr>
              <w:t>項</w:t>
            </w:r>
          </w:p>
        </w:tc>
        <w:tc>
          <w:tcPr>
            <w:tcW w:w="3863" w:type="pct"/>
          </w:tcPr>
          <w:tbl>
            <w:tblPr>
              <w:tblStyle w:val="ab"/>
              <w:tblW w:w="7663" w:type="dxa"/>
              <w:tblInd w:w="193" w:type="dxa"/>
              <w:tblLook w:val="04A0" w:firstRow="1" w:lastRow="0" w:firstColumn="1" w:lastColumn="0" w:noHBand="0" w:noVBand="1"/>
            </w:tblPr>
            <w:tblGrid>
              <w:gridCol w:w="1560"/>
              <w:gridCol w:w="2976"/>
              <w:gridCol w:w="3127"/>
            </w:tblGrid>
            <w:tr w:rsidR="0077686A" w:rsidRPr="0077686A" w14:paraId="475C66B0" w14:textId="77777777" w:rsidTr="00795875">
              <w:trPr>
                <w:trHeight w:val="885"/>
              </w:trPr>
              <w:tc>
                <w:tcPr>
                  <w:tcW w:w="1017" w:type="pct"/>
                  <w:tcBorders>
                    <w:tl2br w:val="single" w:sz="4" w:space="0" w:color="auto"/>
                  </w:tcBorders>
                  <w:shd w:val="clear" w:color="auto" w:fill="D9D9D9" w:themeFill="background1" w:themeFillShade="D9"/>
                </w:tcPr>
                <w:p w14:paraId="1742496B" w14:textId="77777777" w:rsidR="00795875" w:rsidRPr="0077686A" w:rsidRDefault="00795875" w:rsidP="00795875">
                  <w:pPr>
                    <w:widowControl/>
                    <w:spacing w:after="0" w:line="400" w:lineRule="exact"/>
                    <w:jc w:val="right"/>
                    <w:rPr>
                      <w:rFonts w:ascii="微軟正黑體" w:eastAsia="微軟正黑體" w:hAnsi="微軟正黑體"/>
                      <w:bCs/>
                      <w:sz w:val="24"/>
                      <w:szCs w:val="24"/>
                    </w:rPr>
                  </w:pPr>
                  <w:r w:rsidRPr="0077686A">
                    <w:rPr>
                      <w:rFonts w:ascii="微軟正黑體" w:eastAsia="微軟正黑體" w:hAnsi="微軟正黑體" w:hint="eastAsia"/>
                      <w:bCs/>
                      <w:sz w:val="24"/>
                      <w:szCs w:val="24"/>
                    </w:rPr>
                    <w:t>組別</w:t>
                  </w:r>
                </w:p>
                <w:p w14:paraId="65073FFF" w14:textId="77777777" w:rsidR="00795875" w:rsidRPr="0077686A" w:rsidRDefault="00795875" w:rsidP="00795875">
                  <w:pPr>
                    <w:widowControl/>
                    <w:spacing w:after="0" w:line="400" w:lineRule="exact"/>
                    <w:rPr>
                      <w:rFonts w:ascii="微軟正黑體" w:eastAsia="微軟正黑體" w:hAnsi="微軟正黑體"/>
                      <w:bCs/>
                      <w:sz w:val="24"/>
                      <w:szCs w:val="24"/>
                    </w:rPr>
                  </w:pPr>
                  <w:r w:rsidRPr="0077686A">
                    <w:rPr>
                      <w:rFonts w:ascii="微軟正黑體" w:eastAsia="微軟正黑體" w:hAnsi="微軟正黑體" w:hint="eastAsia"/>
                      <w:bCs/>
                      <w:sz w:val="24"/>
                      <w:szCs w:val="24"/>
                    </w:rPr>
                    <w:t>獎項</w:t>
                  </w:r>
                </w:p>
              </w:tc>
              <w:tc>
                <w:tcPr>
                  <w:tcW w:w="1942" w:type="pct"/>
                  <w:shd w:val="clear" w:color="auto" w:fill="D9D9D9" w:themeFill="background1" w:themeFillShade="D9"/>
                  <w:vAlign w:val="center"/>
                </w:tcPr>
                <w:p w14:paraId="622F0754"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sz w:val="24"/>
                      <w:szCs w:val="24"/>
                    </w:rPr>
                    <w:t>高中以下學生組</w:t>
                  </w:r>
                </w:p>
              </w:tc>
              <w:tc>
                <w:tcPr>
                  <w:tcW w:w="2040" w:type="pct"/>
                  <w:shd w:val="clear" w:color="auto" w:fill="D9D9D9" w:themeFill="background1" w:themeFillShade="D9"/>
                  <w:vAlign w:val="center"/>
                </w:tcPr>
                <w:p w14:paraId="41391EB9"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sz w:val="24"/>
                      <w:szCs w:val="24"/>
                    </w:rPr>
                    <w:t>大專院校及社會組</w:t>
                  </w:r>
                </w:p>
              </w:tc>
            </w:tr>
            <w:tr w:rsidR="0077686A" w:rsidRPr="0077686A" w14:paraId="0D991895" w14:textId="77777777" w:rsidTr="00795875">
              <w:tc>
                <w:tcPr>
                  <w:tcW w:w="1017" w:type="pct"/>
                  <w:shd w:val="clear" w:color="auto" w:fill="D9D9D9" w:themeFill="background1" w:themeFillShade="D9"/>
                  <w:vAlign w:val="center"/>
                </w:tcPr>
                <w:p w14:paraId="3EDC52B7" w14:textId="771D2DE2" w:rsidR="00795875" w:rsidRPr="0077686A" w:rsidRDefault="0078524D" w:rsidP="00795875">
                  <w:pPr>
                    <w:widowControl/>
                    <w:spacing w:after="0" w:line="400" w:lineRule="exact"/>
                    <w:jc w:val="center"/>
                    <w:rPr>
                      <w:rFonts w:ascii="微軟正黑體" w:eastAsia="微軟正黑體" w:hAnsi="微軟正黑體"/>
                      <w:bCs/>
                      <w:sz w:val="24"/>
                      <w:szCs w:val="24"/>
                    </w:rPr>
                  </w:pPr>
                  <w:proofErr w:type="gramStart"/>
                  <w:r w:rsidRPr="0077686A">
                    <w:rPr>
                      <w:rFonts w:ascii="微軟正黑體" w:eastAsia="微軟正黑體" w:hAnsi="微軟正黑體" w:cstheme="minorHAnsi" w:hint="eastAsia"/>
                      <w:kern w:val="24"/>
                      <w:sz w:val="24"/>
                      <w:szCs w:val="24"/>
                    </w:rPr>
                    <w:t>金賞獎</w:t>
                  </w:r>
                  <w:proofErr w:type="gramEnd"/>
                </w:p>
              </w:tc>
              <w:tc>
                <w:tcPr>
                  <w:tcW w:w="1942" w:type="pct"/>
                  <w:shd w:val="clear" w:color="auto" w:fill="FFFFFF" w:themeFill="background1"/>
                  <w:vAlign w:val="center"/>
                </w:tcPr>
                <w:p w14:paraId="255E1C16" w14:textId="77777777"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bCs w:val="0"/>
                      <w:kern w:val="24"/>
                      <w:sz w:val="24"/>
                      <w:szCs w:val="24"/>
                    </w:rPr>
                    <w:t>一名</w:t>
                  </w:r>
                </w:p>
                <w:p w14:paraId="26683729" w14:textId="671FF30F"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kern w:val="24"/>
                      <w:sz w:val="24"/>
                      <w:szCs w:val="24"/>
                    </w:rPr>
                    <w:t>獎金新台幣</w:t>
                  </w:r>
                  <w:r w:rsidR="00837D40" w:rsidRPr="0077686A">
                    <w:rPr>
                      <w:rFonts w:ascii="微軟正黑體" w:eastAsia="微軟正黑體" w:hAnsi="微軟正黑體" w:cstheme="minorHAnsi" w:hint="eastAsia"/>
                      <w:b w:val="0"/>
                      <w:kern w:val="24"/>
                      <w:sz w:val="24"/>
                      <w:szCs w:val="24"/>
                    </w:rPr>
                    <w:t>貳</w:t>
                  </w:r>
                  <w:r w:rsidRPr="0077686A">
                    <w:rPr>
                      <w:rFonts w:ascii="微軟正黑體" w:eastAsia="微軟正黑體" w:hAnsi="微軟正黑體" w:cstheme="minorHAnsi" w:hint="eastAsia"/>
                      <w:b w:val="0"/>
                      <w:kern w:val="24"/>
                      <w:sz w:val="24"/>
                      <w:szCs w:val="24"/>
                    </w:rPr>
                    <w:t>萬元整</w:t>
                  </w:r>
                </w:p>
                <w:p w14:paraId="0718D818" w14:textId="21DE5738" w:rsidR="00795875" w:rsidRPr="0077686A" w:rsidRDefault="00795875" w:rsidP="00750505">
                  <w:pPr>
                    <w:pStyle w:val="13"/>
                    <w:snapToGrid w:val="0"/>
                    <w:spacing w:line="400" w:lineRule="exact"/>
                    <w:jc w:val="center"/>
                    <w:rPr>
                      <w:rFonts w:ascii="微軟正黑體" w:eastAsia="微軟正黑體" w:hAnsi="微軟正黑體"/>
                      <w:bCs w:val="0"/>
                      <w:sz w:val="24"/>
                      <w:szCs w:val="24"/>
                    </w:rPr>
                  </w:pPr>
                  <w:r w:rsidRPr="0077686A">
                    <w:rPr>
                      <w:rFonts w:ascii="微軟正黑體" w:eastAsia="微軟正黑體" w:hAnsi="微軟正黑體" w:cstheme="minorHAnsi" w:hint="eastAsia"/>
                      <w:b w:val="0"/>
                      <w:kern w:val="24"/>
                      <w:sz w:val="24"/>
                      <w:szCs w:val="24"/>
                    </w:rPr>
                    <w:t>獎狀一紙</w:t>
                  </w:r>
                </w:p>
              </w:tc>
              <w:tc>
                <w:tcPr>
                  <w:tcW w:w="2040" w:type="pct"/>
                  <w:shd w:val="clear" w:color="auto" w:fill="FFFFFF" w:themeFill="background1"/>
                  <w:vAlign w:val="center"/>
                </w:tcPr>
                <w:p w14:paraId="5F26CD09" w14:textId="77777777"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bCs w:val="0"/>
                      <w:kern w:val="24"/>
                      <w:sz w:val="24"/>
                      <w:szCs w:val="24"/>
                    </w:rPr>
                    <w:t>一名</w:t>
                  </w:r>
                </w:p>
                <w:p w14:paraId="6E94B493" w14:textId="3659CF8F"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kern w:val="24"/>
                      <w:sz w:val="24"/>
                      <w:szCs w:val="24"/>
                    </w:rPr>
                    <w:t>獎金新台幣</w:t>
                  </w:r>
                  <w:r w:rsidR="0078524D" w:rsidRPr="0077686A">
                    <w:rPr>
                      <w:rFonts w:ascii="微軟正黑體" w:eastAsia="微軟正黑體" w:hAnsi="微軟正黑體" w:cstheme="minorHAnsi" w:hint="eastAsia"/>
                      <w:b w:val="0"/>
                      <w:kern w:val="24"/>
                      <w:sz w:val="24"/>
                      <w:szCs w:val="24"/>
                    </w:rPr>
                    <w:t>貳</w:t>
                  </w:r>
                  <w:r w:rsidRPr="0077686A">
                    <w:rPr>
                      <w:rFonts w:ascii="微軟正黑體" w:eastAsia="微軟正黑體" w:hAnsi="微軟正黑體" w:cstheme="minorHAnsi" w:hint="eastAsia"/>
                      <w:b w:val="0"/>
                      <w:kern w:val="24"/>
                      <w:sz w:val="24"/>
                      <w:szCs w:val="24"/>
                    </w:rPr>
                    <w:t>萬元整</w:t>
                  </w:r>
                </w:p>
                <w:p w14:paraId="59E0513B"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kern w:val="24"/>
                      <w:sz w:val="24"/>
                      <w:szCs w:val="24"/>
                    </w:rPr>
                    <w:t>獎狀一紙</w:t>
                  </w:r>
                </w:p>
              </w:tc>
            </w:tr>
            <w:tr w:rsidR="0077686A" w:rsidRPr="0077686A" w14:paraId="74EFF603" w14:textId="77777777" w:rsidTr="00795875">
              <w:tc>
                <w:tcPr>
                  <w:tcW w:w="1017" w:type="pct"/>
                  <w:shd w:val="clear" w:color="auto" w:fill="D9D9D9" w:themeFill="background1" w:themeFillShade="D9"/>
                  <w:vAlign w:val="center"/>
                </w:tcPr>
                <w:p w14:paraId="4550BEEE" w14:textId="5CACB052" w:rsidR="00795875" w:rsidRPr="0077686A" w:rsidRDefault="0078524D" w:rsidP="00795875">
                  <w:pPr>
                    <w:widowControl/>
                    <w:spacing w:after="0" w:line="400" w:lineRule="exact"/>
                    <w:jc w:val="center"/>
                    <w:rPr>
                      <w:rFonts w:ascii="微軟正黑體" w:eastAsia="微軟正黑體" w:hAnsi="微軟正黑體"/>
                      <w:bCs/>
                      <w:sz w:val="24"/>
                      <w:szCs w:val="24"/>
                    </w:rPr>
                  </w:pPr>
                  <w:proofErr w:type="gramStart"/>
                  <w:r w:rsidRPr="0077686A">
                    <w:rPr>
                      <w:rFonts w:ascii="微軟正黑體" w:eastAsia="微軟正黑體" w:hAnsi="微軟正黑體" w:cstheme="minorHAnsi" w:hint="eastAsia"/>
                      <w:kern w:val="24"/>
                      <w:sz w:val="24"/>
                      <w:szCs w:val="24"/>
                    </w:rPr>
                    <w:t>銀賞獎</w:t>
                  </w:r>
                  <w:proofErr w:type="gramEnd"/>
                </w:p>
              </w:tc>
              <w:tc>
                <w:tcPr>
                  <w:tcW w:w="1942" w:type="pct"/>
                  <w:shd w:val="clear" w:color="auto" w:fill="FFFFFF" w:themeFill="background1"/>
                  <w:vAlign w:val="center"/>
                </w:tcPr>
                <w:p w14:paraId="45B99025" w14:textId="77777777"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bCs w:val="0"/>
                      <w:kern w:val="24"/>
                      <w:sz w:val="24"/>
                      <w:szCs w:val="24"/>
                    </w:rPr>
                    <w:t>一名</w:t>
                  </w:r>
                </w:p>
                <w:p w14:paraId="7ADBB38E" w14:textId="52AF1D22" w:rsidR="00795875" w:rsidRPr="0077686A" w:rsidRDefault="00795875" w:rsidP="00795875">
                  <w:pPr>
                    <w:pStyle w:val="13"/>
                    <w:snapToGrid w:val="0"/>
                    <w:spacing w:after="0" w:line="400" w:lineRule="exact"/>
                    <w:jc w:val="center"/>
                    <w:rPr>
                      <w:rFonts w:ascii="微軟正黑體" w:eastAsia="微軟正黑體" w:hAnsi="微軟正黑體" w:cstheme="minorHAnsi"/>
                      <w:b w:val="0"/>
                      <w:kern w:val="24"/>
                      <w:sz w:val="24"/>
                      <w:szCs w:val="24"/>
                    </w:rPr>
                  </w:pPr>
                  <w:r w:rsidRPr="0077686A">
                    <w:rPr>
                      <w:rFonts w:ascii="微軟正黑體" w:eastAsia="微軟正黑體" w:hAnsi="微軟正黑體" w:cstheme="minorHAnsi" w:hint="eastAsia"/>
                      <w:b w:val="0"/>
                      <w:kern w:val="24"/>
                      <w:sz w:val="24"/>
                      <w:szCs w:val="24"/>
                    </w:rPr>
                    <w:t>獎金新台幣</w:t>
                  </w:r>
                  <w:r w:rsidR="0078524D" w:rsidRPr="0077686A">
                    <w:rPr>
                      <w:rFonts w:ascii="微軟正黑體" w:eastAsia="微軟正黑體" w:hAnsi="微軟正黑體" w:cstheme="minorHAnsi" w:hint="eastAsia"/>
                      <w:b w:val="0"/>
                      <w:kern w:val="24"/>
                      <w:sz w:val="24"/>
                      <w:szCs w:val="24"/>
                    </w:rPr>
                    <w:t>壹</w:t>
                  </w:r>
                  <w:r w:rsidRPr="0077686A">
                    <w:rPr>
                      <w:rFonts w:ascii="微軟正黑體" w:eastAsia="微軟正黑體" w:hAnsi="微軟正黑體" w:cstheme="minorHAnsi" w:hint="eastAsia"/>
                      <w:b w:val="0"/>
                      <w:kern w:val="24"/>
                      <w:sz w:val="24"/>
                      <w:szCs w:val="24"/>
                    </w:rPr>
                    <w:t>萬</w:t>
                  </w:r>
                  <w:r w:rsidR="0078524D" w:rsidRPr="0077686A">
                    <w:rPr>
                      <w:rFonts w:ascii="微軟正黑體" w:eastAsia="微軟正黑體" w:hAnsi="微軟正黑體" w:cstheme="minorHAnsi" w:hint="eastAsia"/>
                      <w:b w:val="0"/>
                      <w:kern w:val="24"/>
                      <w:sz w:val="24"/>
                      <w:szCs w:val="24"/>
                    </w:rPr>
                    <w:t>貳仟</w:t>
                  </w:r>
                  <w:r w:rsidRPr="0077686A">
                    <w:rPr>
                      <w:rFonts w:ascii="微軟正黑體" w:eastAsia="微軟正黑體" w:hAnsi="微軟正黑體" w:cstheme="minorHAnsi" w:hint="eastAsia"/>
                      <w:b w:val="0"/>
                      <w:kern w:val="24"/>
                      <w:sz w:val="24"/>
                      <w:szCs w:val="24"/>
                    </w:rPr>
                    <w:t>元整</w:t>
                  </w:r>
                </w:p>
                <w:p w14:paraId="59843FCD"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kern w:val="24"/>
                      <w:sz w:val="24"/>
                      <w:szCs w:val="24"/>
                    </w:rPr>
                    <w:t>獎狀一紙</w:t>
                  </w:r>
                </w:p>
              </w:tc>
              <w:tc>
                <w:tcPr>
                  <w:tcW w:w="2040" w:type="pct"/>
                  <w:shd w:val="clear" w:color="auto" w:fill="FFFFFF" w:themeFill="background1"/>
                  <w:vAlign w:val="center"/>
                </w:tcPr>
                <w:p w14:paraId="419086FF" w14:textId="77777777"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bCs w:val="0"/>
                      <w:kern w:val="24"/>
                      <w:sz w:val="24"/>
                      <w:szCs w:val="24"/>
                    </w:rPr>
                    <w:t>一名</w:t>
                  </w:r>
                </w:p>
                <w:p w14:paraId="6097B136" w14:textId="36E04AD4" w:rsidR="00795875" w:rsidRPr="0077686A" w:rsidRDefault="00795875" w:rsidP="00795875">
                  <w:pPr>
                    <w:pStyle w:val="13"/>
                    <w:snapToGrid w:val="0"/>
                    <w:spacing w:after="0" w:line="400" w:lineRule="exact"/>
                    <w:jc w:val="center"/>
                    <w:rPr>
                      <w:rFonts w:ascii="微軟正黑體" w:eastAsia="微軟正黑體" w:hAnsi="微軟正黑體" w:cstheme="minorHAnsi"/>
                      <w:b w:val="0"/>
                      <w:kern w:val="24"/>
                      <w:sz w:val="24"/>
                      <w:szCs w:val="24"/>
                    </w:rPr>
                  </w:pPr>
                  <w:r w:rsidRPr="0077686A">
                    <w:rPr>
                      <w:rFonts w:ascii="微軟正黑體" w:eastAsia="微軟正黑體" w:hAnsi="微軟正黑體" w:cstheme="minorHAnsi" w:hint="eastAsia"/>
                      <w:b w:val="0"/>
                      <w:kern w:val="24"/>
                      <w:sz w:val="24"/>
                      <w:szCs w:val="24"/>
                    </w:rPr>
                    <w:t>獎金新台幣</w:t>
                  </w:r>
                  <w:r w:rsidR="00186FB7" w:rsidRPr="0077686A">
                    <w:rPr>
                      <w:rFonts w:ascii="微軟正黑體" w:eastAsia="微軟正黑體" w:hAnsi="微軟正黑體" w:cstheme="minorHAnsi" w:hint="eastAsia"/>
                      <w:b w:val="0"/>
                      <w:kern w:val="24"/>
                      <w:sz w:val="24"/>
                      <w:szCs w:val="24"/>
                    </w:rPr>
                    <w:t>壹萬貳仟</w:t>
                  </w:r>
                  <w:r w:rsidRPr="0077686A">
                    <w:rPr>
                      <w:rFonts w:ascii="微軟正黑體" w:eastAsia="微軟正黑體" w:hAnsi="微軟正黑體" w:cstheme="minorHAnsi" w:hint="eastAsia"/>
                      <w:b w:val="0"/>
                      <w:kern w:val="24"/>
                      <w:sz w:val="24"/>
                      <w:szCs w:val="24"/>
                    </w:rPr>
                    <w:t>元整</w:t>
                  </w:r>
                </w:p>
                <w:p w14:paraId="367656E2"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kern w:val="24"/>
                      <w:sz w:val="24"/>
                      <w:szCs w:val="24"/>
                    </w:rPr>
                    <w:t>獎狀一紙</w:t>
                  </w:r>
                </w:p>
              </w:tc>
            </w:tr>
            <w:tr w:rsidR="0077686A" w:rsidRPr="0077686A" w14:paraId="40F6FD8D" w14:textId="77777777" w:rsidTr="00795875">
              <w:tc>
                <w:tcPr>
                  <w:tcW w:w="1017" w:type="pct"/>
                  <w:shd w:val="clear" w:color="auto" w:fill="D9D9D9" w:themeFill="background1" w:themeFillShade="D9"/>
                  <w:vAlign w:val="center"/>
                </w:tcPr>
                <w:p w14:paraId="34BDD018" w14:textId="71959669" w:rsidR="00795875" w:rsidRPr="0077686A" w:rsidRDefault="0078524D" w:rsidP="00795875">
                  <w:pPr>
                    <w:widowControl/>
                    <w:spacing w:after="0" w:line="400" w:lineRule="exact"/>
                    <w:jc w:val="center"/>
                    <w:rPr>
                      <w:rFonts w:ascii="微軟正黑體" w:eastAsia="微軟正黑體" w:hAnsi="微軟正黑體"/>
                      <w:bCs/>
                      <w:sz w:val="24"/>
                      <w:szCs w:val="24"/>
                    </w:rPr>
                  </w:pPr>
                  <w:proofErr w:type="gramStart"/>
                  <w:r w:rsidRPr="0077686A">
                    <w:rPr>
                      <w:rFonts w:ascii="微軟正黑體" w:eastAsia="微軟正黑體" w:hAnsi="微軟正黑體" w:cstheme="minorHAnsi" w:hint="eastAsia"/>
                      <w:kern w:val="24"/>
                      <w:sz w:val="24"/>
                      <w:szCs w:val="24"/>
                    </w:rPr>
                    <w:t>銅賞獎</w:t>
                  </w:r>
                  <w:proofErr w:type="gramEnd"/>
                </w:p>
              </w:tc>
              <w:tc>
                <w:tcPr>
                  <w:tcW w:w="1942" w:type="pct"/>
                  <w:shd w:val="clear" w:color="auto" w:fill="FFFFFF" w:themeFill="background1"/>
                  <w:vAlign w:val="center"/>
                </w:tcPr>
                <w:p w14:paraId="70E4FE0F" w14:textId="77777777"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bCs w:val="0"/>
                      <w:kern w:val="24"/>
                      <w:sz w:val="24"/>
                      <w:szCs w:val="24"/>
                    </w:rPr>
                    <w:t>一名</w:t>
                  </w:r>
                </w:p>
                <w:p w14:paraId="1BF38162" w14:textId="47B1E2A4" w:rsidR="00795875" w:rsidRPr="0077686A" w:rsidRDefault="00795875" w:rsidP="00795875">
                  <w:pPr>
                    <w:pStyle w:val="13"/>
                    <w:snapToGrid w:val="0"/>
                    <w:spacing w:after="0" w:line="400" w:lineRule="exact"/>
                    <w:jc w:val="center"/>
                    <w:rPr>
                      <w:rFonts w:ascii="微軟正黑體" w:eastAsia="微軟正黑體" w:hAnsi="微軟正黑體" w:cstheme="minorHAnsi"/>
                      <w:b w:val="0"/>
                      <w:kern w:val="24"/>
                      <w:sz w:val="24"/>
                      <w:szCs w:val="24"/>
                    </w:rPr>
                  </w:pPr>
                  <w:r w:rsidRPr="0077686A">
                    <w:rPr>
                      <w:rFonts w:ascii="微軟正黑體" w:eastAsia="微軟正黑體" w:hAnsi="微軟正黑體" w:cstheme="minorHAnsi" w:hint="eastAsia"/>
                      <w:b w:val="0"/>
                      <w:kern w:val="24"/>
                      <w:sz w:val="24"/>
                      <w:szCs w:val="24"/>
                    </w:rPr>
                    <w:t>獎金新台幣</w:t>
                  </w:r>
                  <w:r w:rsidR="00186FB7" w:rsidRPr="0077686A">
                    <w:rPr>
                      <w:rFonts w:ascii="微軟正黑體" w:eastAsia="微軟正黑體" w:hAnsi="微軟正黑體" w:cstheme="minorHAnsi" w:hint="eastAsia"/>
                      <w:b w:val="0"/>
                      <w:kern w:val="24"/>
                      <w:sz w:val="24"/>
                      <w:szCs w:val="24"/>
                    </w:rPr>
                    <w:t>捌</w:t>
                  </w:r>
                  <w:r w:rsidRPr="0077686A">
                    <w:rPr>
                      <w:rFonts w:ascii="微軟正黑體" w:eastAsia="微軟正黑體" w:hAnsi="微軟正黑體" w:cstheme="minorHAnsi" w:hint="eastAsia"/>
                      <w:b w:val="0"/>
                      <w:kern w:val="24"/>
                      <w:sz w:val="24"/>
                      <w:szCs w:val="24"/>
                    </w:rPr>
                    <w:t>仟元整</w:t>
                  </w:r>
                </w:p>
                <w:p w14:paraId="67B750DC"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kern w:val="24"/>
                      <w:sz w:val="24"/>
                      <w:szCs w:val="24"/>
                    </w:rPr>
                    <w:t>獎狀一紙</w:t>
                  </w:r>
                </w:p>
              </w:tc>
              <w:tc>
                <w:tcPr>
                  <w:tcW w:w="2040" w:type="pct"/>
                  <w:shd w:val="clear" w:color="auto" w:fill="FFFFFF" w:themeFill="background1"/>
                  <w:vAlign w:val="center"/>
                </w:tcPr>
                <w:p w14:paraId="7EA5F3F7" w14:textId="77777777"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bCs w:val="0"/>
                      <w:kern w:val="24"/>
                      <w:sz w:val="24"/>
                      <w:szCs w:val="24"/>
                    </w:rPr>
                    <w:t>一名</w:t>
                  </w:r>
                </w:p>
                <w:p w14:paraId="3F8D4816" w14:textId="370D485E" w:rsidR="00795875" w:rsidRPr="0077686A" w:rsidRDefault="00795875" w:rsidP="00795875">
                  <w:pPr>
                    <w:pStyle w:val="13"/>
                    <w:snapToGrid w:val="0"/>
                    <w:spacing w:after="0" w:line="400" w:lineRule="exact"/>
                    <w:jc w:val="center"/>
                    <w:rPr>
                      <w:rFonts w:ascii="微軟正黑體" w:eastAsia="微軟正黑體" w:hAnsi="微軟正黑體" w:cstheme="minorHAnsi"/>
                      <w:b w:val="0"/>
                      <w:kern w:val="24"/>
                      <w:sz w:val="24"/>
                      <w:szCs w:val="24"/>
                    </w:rPr>
                  </w:pPr>
                  <w:r w:rsidRPr="0077686A">
                    <w:rPr>
                      <w:rFonts w:ascii="微軟正黑體" w:eastAsia="微軟正黑體" w:hAnsi="微軟正黑體" w:cstheme="minorHAnsi" w:hint="eastAsia"/>
                      <w:b w:val="0"/>
                      <w:kern w:val="24"/>
                      <w:sz w:val="24"/>
                      <w:szCs w:val="24"/>
                    </w:rPr>
                    <w:t>獎金新台幣</w:t>
                  </w:r>
                  <w:r w:rsidR="00186FB7" w:rsidRPr="0077686A">
                    <w:rPr>
                      <w:rFonts w:ascii="微軟正黑體" w:eastAsia="微軟正黑體" w:hAnsi="微軟正黑體" w:cstheme="minorHAnsi" w:hint="eastAsia"/>
                      <w:b w:val="0"/>
                      <w:kern w:val="24"/>
                      <w:sz w:val="24"/>
                      <w:szCs w:val="24"/>
                    </w:rPr>
                    <w:t>捌</w:t>
                  </w:r>
                  <w:r w:rsidRPr="0077686A">
                    <w:rPr>
                      <w:rFonts w:ascii="微軟正黑體" w:eastAsia="微軟正黑體" w:hAnsi="微軟正黑體" w:cstheme="minorHAnsi" w:hint="eastAsia"/>
                      <w:b w:val="0"/>
                      <w:kern w:val="24"/>
                      <w:sz w:val="24"/>
                      <w:szCs w:val="24"/>
                    </w:rPr>
                    <w:t>仟元整</w:t>
                  </w:r>
                </w:p>
                <w:p w14:paraId="2A13497D"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kern w:val="24"/>
                      <w:sz w:val="24"/>
                      <w:szCs w:val="24"/>
                    </w:rPr>
                    <w:t>獎狀一紙</w:t>
                  </w:r>
                </w:p>
              </w:tc>
            </w:tr>
            <w:tr w:rsidR="0077686A" w:rsidRPr="0077686A" w14:paraId="34DC7A1B" w14:textId="77777777" w:rsidTr="00795875">
              <w:tc>
                <w:tcPr>
                  <w:tcW w:w="1017" w:type="pct"/>
                  <w:shd w:val="clear" w:color="auto" w:fill="D9D9D9" w:themeFill="background1" w:themeFillShade="D9"/>
                  <w:vAlign w:val="center"/>
                </w:tcPr>
                <w:p w14:paraId="5E69EC74"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kern w:val="24"/>
                      <w:sz w:val="24"/>
                      <w:szCs w:val="24"/>
                    </w:rPr>
                    <w:t>佳作</w:t>
                  </w:r>
                </w:p>
              </w:tc>
              <w:tc>
                <w:tcPr>
                  <w:tcW w:w="1942" w:type="pct"/>
                  <w:tcBorders>
                    <w:bottom w:val="single" w:sz="4" w:space="0" w:color="000000"/>
                  </w:tcBorders>
                  <w:shd w:val="clear" w:color="auto" w:fill="FFFFFF" w:themeFill="background1"/>
                  <w:vAlign w:val="center"/>
                </w:tcPr>
                <w:p w14:paraId="20A0FD01" w14:textId="77777777"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bCs w:val="0"/>
                      <w:kern w:val="24"/>
                      <w:sz w:val="24"/>
                      <w:szCs w:val="24"/>
                    </w:rPr>
                    <w:t>十名</w:t>
                  </w:r>
                </w:p>
                <w:p w14:paraId="5B16C130" w14:textId="5FAFB73E" w:rsidR="00795875" w:rsidRPr="0077686A" w:rsidRDefault="00795875" w:rsidP="00795875">
                  <w:pPr>
                    <w:pStyle w:val="13"/>
                    <w:snapToGrid w:val="0"/>
                    <w:spacing w:after="0" w:line="400" w:lineRule="exact"/>
                    <w:jc w:val="center"/>
                    <w:rPr>
                      <w:rFonts w:ascii="微軟正黑體" w:eastAsia="微軟正黑體" w:hAnsi="微軟正黑體" w:cstheme="minorHAnsi"/>
                      <w:b w:val="0"/>
                      <w:kern w:val="24"/>
                      <w:sz w:val="24"/>
                      <w:szCs w:val="24"/>
                    </w:rPr>
                  </w:pPr>
                  <w:r w:rsidRPr="0077686A">
                    <w:rPr>
                      <w:rFonts w:ascii="微軟正黑體" w:eastAsia="微軟正黑體" w:hAnsi="微軟正黑體" w:cstheme="minorHAnsi" w:hint="eastAsia"/>
                      <w:b w:val="0"/>
                      <w:kern w:val="24"/>
                      <w:sz w:val="24"/>
                      <w:szCs w:val="24"/>
                    </w:rPr>
                    <w:t>獎金新台幣</w:t>
                  </w:r>
                  <w:r w:rsidR="00186FB7" w:rsidRPr="0077686A">
                    <w:rPr>
                      <w:rFonts w:ascii="微軟正黑體" w:eastAsia="微軟正黑體" w:hAnsi="微軟正黑體" w:cstheme="minorHAnsi" w:hint="eastAsia"/>
                      <w:b w:val="0"/>
                      <w:kern w:val="24"/>
                      <w:sz w:val="24"/>
                      <w:szCs w:val="24"/>
                    </w:rPr>
                    <w:t>貳</w:t>
                  </w:r>
                  <w:r w:rsidRPr="0077686A">
                    <w:rPr>
                      <w:rFonts w:ascii="微軟正黑體" w:eastAsia="微軟正黑體" w:hAnsi="微軟正黑體" w:cstheme="minorHAnsi" w:hint="eastAsia"/>
                      <w:b w:val="0"/>
                      <w:kern w:val="24"/>
                      <w:sz w:val="24"/>
                      <w:szCs w:val="24"/>
                    </w:rPr>
                    <w:t>仟元整</w:t>
                  </w:r>
                </w:p>
                <w:p w14:paraId="12FE46A0"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kern w:val="24"/>
                      <w:sz w:val="24"/>
                      <w:szCs w:val="24"/>
                    </w:rPr>
                    <w:t>獎狀一紙</w:t>
                  </w:r>
                </w:p>
              </w:tc>
              <w:tc>
                <w:tcPr>
                  <w:tcW w:w="2040" w:type="pct"/>
                  <w:tcBorders>
                    <w:bottom w:val="single" w:sz="4" w:space="0" w:color="000000"/>
                  </w:tcBorders>
                  <w:shd w:val="clear" w:color="auto" w:fill="FFFFFF" w:themeFill="background1"/>
                  <w:vAlign w:val="center"/>
                </w:tcPr>
                <w:p w14:paraId="3FE82917" w14:textId="77777777" w:rsidR="00795875" w:rsidRPr="0077686A" w:rsidRDefault="00795875" w:rsidP="00795875">
                  <w:pPr>
                    <w:pStyle w:val="13"/>
                    <w:snapToGrid w:val="0"/>
                    <w:spacing w:after="0" w:line="400" w:lineRule="exact"/>
                    <w:jc w:val="center"/>
                    <w:rPr>
                      <w:rFonts w:ascii="微軟正黑體" w:eastAsia="微軟正黑體" w:hAnsi="微軟正黑體" w:cstheme="minorHAnsi"/>
                      <w:b w:val="0"/>
                      <w:bCs w:val="0"/>
                      <w:kern w:val="24"/>
                      <w:sz w:val="24"/>
                      <w:szCs w:val="24"/>
                    </w:rPr>
                  </w:pPr>
                  <w:r w:rsidRPr="0077686A">
                    <w:rPr>
                      <w:rFonts w:ascii="微軟正黑體" w:eastAsia="微軟正黑體" w:hAnsi="微軟正黑體" w:cstheme="minorHAnsi" w:hint="eastAsia"/>
                      <w:b w:val="0"/>
                      <w:bCs w:val="0"/>
                      <w:kern w:val="24"/>
                      <w:sz w:val="24"/>
                      <w:szCs w:val="24"/>
                    </w:rPr>
                    <w:t>十名</w:t>
                  </w:r>
                </w:p>
                <w:p w14:paraId="487D1D57" w14:textId="6774453F" w:rsidR="00795875" w:rsidRPr="0077686A" w:rsidRDefault="00795875" w:rsidP="00795875">
                  <w:pPr>
                    <w:pStyle w:val="13"/>
                    <w:snapToGrid w:val="0"/>
                    <w:spacing w:after="0" w:line="400" w:lineRule="exact"/>
                    <w:jc w:val="center"/>
                    <w:rPr>
                      <w:rFonts w:ascii="微軟正黑體" w:eastAsia="微軟正黑體" w:hAnsi="微軟正黑體" w:cstheme="minorHAnsi"/>
                      <w:b w:val="0"/>
                      <w:kern w:val="24"/>
                      <w:sz w:val="24"/>
                      <w:szCs w:val="24"/>
                    </w:rPr>
                  </w:pPr>
                  <w:r w:rsidRPr="0077686A">
                    <w:rPr>
                      <w:rFonts w:ascii="微軟正黑體" w:eastAsia="微軟正黑體" w:hAnsi="微軟正黑體" w:cstheme="minorHAnsi" w:hint="eastAsia"/>
                      <w:b w:val="0"/>
                      <w:kern w:val="24"/>
                      <w:sz w:val="24"/>
                      <w:szCs w:val="24"/>
                    </w:rPr>
                    <w:t>獎金新台幣</w:t>
                  </w:r>
                  <w:r w:rsidR="00186FB7" w:rsidRPr="0077686A">
                    <w:rPr>
                      <w:rFonts w:ascii="微軟正黑體" w:eastAsia="微軟正黑體" w:hAnsi="微軟正黑體" w:cstheme="minorHAnsi" w:hint="eastAsia"/>
                      <w:b w:val="0"/>
                      <w:kern w:val="24"/>
                      <w:sz w:val="24"/>
                      <w:szCs w:val="24"/>
                    </w:rPr>
                    <w:t>貳</w:t>
                  </w:r>
                  <w:r w:rsidRPr="0077686A">
                    <w:rPr>
                      <w:rFonts w:ascii="微軟正黑體" w:eastAsia="微軟正黑體" w:hAnsi="微軟正黑體" w:cstheme="minorHAnsi" w:hint="eastAsia"/>
                      <w:b w:val="0"/>
                      <w:kern w:val="24"/>
                      <w:sz w:val="24"/>
                      <w:szCs w:val="24"/>
                    </w:rPr>
                    <w:t>仟元整</w:t>
                  </w:r>
                </w:p>
                <w:p w14:paraId="02DB5F1C" w14:textId="77777777" w:rsidR="00795875" w:rsidRPr="0077686A" w:rsidRDefault="00795875" w:rsidP="00795875">
                  <w:pPr>
                    <w:widowControl/>
                    <w:spacing w:after="0" w:line="400" w:lineRule="exact"/>
                    <w:jc w:val="center"/>
                    <w:rPr>
                      <w:rFonts w:ascii="微軟正黑體" w:eastAsia="微軟正黑體" w:hAnsi="微軟正黑體"/>
                      <w:bCs/>
                      <w:sz w:val="24"/>
                      <w:szCs w:val="24"/>
                    </w:rPr>
                  </w:pPr>
                  <w:r w:rsidRPr="0077686A">
                    <w:rPr>
                      <w:rFonts w:ascii="微軟正黑體" w:eastAsia="微軟正黑體" w:hAnsi="微軟正黑體" w:cstheme="minorHAnsi" w:hint="eastAsia"/>
                      <w:kern w:val="24"/>
                      <w:sz w:val="24"/>
                      <w:szCs w:val="24"/>
                    </w:rPr>
                    <w:t>獎狀一紙</w:t>
                  </w:r>
                </w:p>
              </w:tc>
            </w:tr>
          </w:tbl>
          <w:p w14:paraId="4336A820" w14:textId="22F4C7B6" w:rsidR="00185C1E" w:rsidRPr="0077686A" w:rsidRDefault="00185C1E" w:rsidP="007759D3">
            <w:pPr>
              <w:snapToGrid w:val="0"/>
              <w:spacing w:line="276" w:lineRule="auto"/>
              <w:rPr>
                <w:rFonts w:ascii="凝書體 2.0 Regular" w:eastAsia="凝書體 2.0 Regular" w:hAnsi="凝書體 2.0 Regular" w:cs="新細明體"/>
                <w:bCs/>
                <w:spacing w:val="-10"/>
                <w:sz w:val="26"/>
                <w:szCs w:val="26"/>
              </w:rPr>
            </w:pPr>
          </w:p>
        </w:tc>
      </w:tr>
      <w:tr w:rsidR="003F45B6" w:rsidRPr="003F45B6" w14:paraId="3953B0FB" w14:textId="77777777" w:rsidTr="00ED4638">
        <w:trPr>
          <w:jc w:val="center"/>
        </w:trPr>
        <w:tc>
          <w:tcPr>
            <w:tcW w:w="1137" w:type="pct"/>
            <w:vAlign w:val="center"/>
          </w:tcPr>
          <w:p w14:paraId="065F26C3" w14:textId="7DCB5C59" w:rsidR="00185C1E" w:rsidRPr="0077686A" w:rsidRDefault="0021522B" w:rsidP="00447153">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3F45B6">
              <w:rPr>
                <w:rFonts w:ascii="凝書體 2.0 Regular" w:eastAsia="凝書體 2.0 Regular" w:hAnsi="凝書體 2.0 Regular" w:hint="eastAsia"/>
                <w:b/>
                <w:bCs/>
                <w:sz w:val="26"/>
                <w:szCs w:val="26"/>
              </w:rPr>
              <w:t>報名</w:t>
            </w:r>
            <w:r w:rsidR="001D6B63" w:rsidRPr="0077686A">
              <w:rPr>
                <w:rFonts w:ascii="凝書體 2.0 Regular" w:eastAsia="凝書體 2.0 Regular" w:hAnsi="凝書體 2.0 Regular" w:hint="eastAsia"/>
                <w:b/>
                <w:bCs/>
                <w:sz w:val="26"/>
                <w:szCs w:val="26"/>
              </w:rPr>
              <w:t>注意事項</w:t>
            </w:r>
          </w:p>
        </w:tc>
        <w:tc>
          <w:tcPr>
            <w:tcW w:w="3863" w:type="pct"/>
          </w:tcPr>
          <w:p w14:paraId="2D57269B" w14:textId="01F1C245" w:rsidR="0021522B" w:rsidRPr="003F45B6" w:rsidRDefault="0021522B" w:rsidP="0021522B">
            <w:pPr>
              <w:pStyle w:val="a9"/>
              <w:numPr>
                <w:ilvl w:val="0"/>
                <w:numId w:val="4"/>
              </w:numPr>
              <w:snapToGrid w:val="0"/>
              <w:spacing w:line="276" w:lineRule="auto"/>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t>參賽者</w:t>
            </w:r>
            <w:r w:rsidR="003F45B6" w:rsidRPr="003F45B6">
              <w:rPr>
                <w:rFonts w:ascii="凝書體 2.0 Regular" w:eastAsia="凝書體 2.0 Regular" w:hAnsi="凝書體 2.0 Regular" w:hint="eastAsia"/>
                <w:sz w:val="26"/>
                <w:szCs w:val="26"/>
              </w:rPr>
              <w:t>或參賽團隊</w:t>
            </w:r>
            <w:r w:rsidRPr="003F45B6">
              <w:rPr>
                <w:rFonts w:ascii="凝書體 2.0 Regular" w:eastAsia="凝書體 2.0 Regular" w:hAnsi="凝書體 2.0 Regular" w:hint="eastAsia"/>
                <w:sz w:val="26"/>
                <w:szCs w:val="26"/>
              </w:rPr>
              <w:t>不限參賽件數，但同一作品不得重複</w:t>
            </w:r>
            <w:r w:rsidR="003F45B6" w:rsidRPr="003F45B6">
              <w:rPr>
                <w:rFonts w:ascii="凝書體 2.0 Regular" w:eastAsia="凝書體 2.0 Regular" w:hAnsi="凝書體 2.0 Regular" w:hint="eastAsia"/>
                <w:sz w:val="26"/>
                <w:szCs w:val="26"/>
              </w:rPr>
              <w:t>報名參賽</w:t>
            </w:r>
            <w:r w:rsidRPr="003F45B6">
              <w:rPr>
                <w:rFonts w:ascii="凝書體 2.0 Regular" w:eastAsia="凝書體 2.0 Regular" w:hAnsi="凝書體 2.0 Regular" w:hint="eastAsia"/>
                <w:sz w:val="26"/>
                <w:szCs w:val="26"/>
              </w:rPr>
              <w:t>。</w:t>
            </w:r>
          </w:p>
          <w:p w14:paraId="2810A0E0" w14:textId="64C3245E" w:rsidR="00F248C4" w:rsidRPr="003F45B6" w:rsidRDefault="00F248C4" w:rsidP="00F248C4">
            <w:pPr>
              <w:pStyle w:val="a9"/>
              <w:numPr>
                <w:ilvl w:val="0"/>
                <w:numId w:val="4"/>
              </w:numPr>
              <w:snapToGrid w:val="0"/>
              <w:spacing w:line="276" w:lineRule="auto"/>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t>完成報名即視為</w:t>
            </w:r>
            <w:r w:rsidR="00837497" w:rsidRPr="003F45B6">
              <w:rPr>
                <w:rFonts w:ascii="凝書體 2.0 Regular" w:eastAsia="凝書體 2.0 Regular" w:hAnsi="凝書體 2.0 Regular" w:hint="eastAsia"/>
                <w:sz w:val="26"/>
                <w:szCs w:val="26"/>
              </w:rPr>
              <w:t>參賽者或參賽</w:t>
            </w:r>
            <w:r w:rsidR="00232641" w:rsidRPr="003F45B6">
              <w:rPr>
                <w:rFonts w:ascii="凝書體 2.0 Regular" w:eastAsia="凝書體 2.0 Regular" w:hAnsi="凝書體 2.0 Regular" w:hint="eastAsia"/>
                <w:sz w:val="26"/>
                <w:szCs w:val="26"/>
              </w:rPr>
              <w:t>團隊</w:t>
            </w:r>
            <w:r w:rsidRPr="003F45B6">
              <w:rPr>
                <w:rFonts w:ascii="凝書體 2.0 Regular" w:eastAsia="凝書體 2.0 Regular" w:hAnsi="凝書體 2.0 Regular" w:hint="eastAsia"/>
                <w:sz w:val="26"/>
                <w:szCs w:val="26"/>
              </w:rPr>
              <w:t>自願提供相關資料，並保證所有填寫、提出之</w:t>
            </w:r>
            <w:proofErr w:type="gramStart"/>
            <w:r w:rsidRPr="003F45B6">
              <w:rPr>
                <w:rFonts w:ascii="凝書體 2.0 Regular" w:eastAsia="凝書體 2.0 Regular" w:hAnsi="凝書體 2.0 Regular" w:hint="eastAsia"/>
                <w:sz w:val="26"/>
                <w:szCs w:val="26"/>
              </w:rPr>
              <w:t>資料均為真實</w:t>
            </w:r>
            <w:proofErr w:type="gramEnd"/>
            <w:r w:rsidRPr="003F45B6">
              <w:rPr>
                <w:rFonts w:ascii="凝書體 2.0 Regular" w:eastAsia="凝書體 2.0 Regular" w:hAnsi="凝書體 2.0 Regular" w:hint="eastAsia"/>
                <w:sz w:val="26"/>
                <w:szCs w:val="26"/>
              </w:rPr>
              <w:t>且正確；如有資料不實、資料不完整、資料不正確及所留資料無法聯絡本人之情事，將被取消參賽、入選或得獎資格。如有致損害於主辦／執行單位或其他任何第三人，應</w:t>
            </w:r>
            <w:r w:rsidR="00B034B4" w:rsidRPr="003F45B6">
              <w:rPr>
                <w:rFonts w:ascii="凝書體 2.0 Regular" w:eastAsia="凝書體 2.0 Regular" w:hAnsi="凝書體 2.0 Regular" w:hint="eastAsia"/>
                <w:sz w:val="26"/>
                <w:szCs w:val="26"/>
              </w:rPr>
              <w:t>自</w:t>
            </w:r>
            <w:r w:rsidRPr="003F45B6">
              <w:rPr>
                <w:rFonts w:ascii="凝書體 2.0 Regular" w:eastAsia="凝書體 2.0 Regular" w:hAnsi="凝書體 2.0 Regular" w:hint="eastAsia"/>
                <w:sz w:val="26"/>
                <w:szCs w:val="26"/>
              </w:rPr>
              <w:t>負一切民、刑事責任。</w:t>
            </w:r>
          </w:p>
          <w:p w14:paraId="6EFBD2FC" w14:textId="4E556F53" w:rsidR="00917476" w:rsidRPr="003F45B6" w:rsidRDefault="00917476" w:rsidP="00917476">
            <w:pPr>
              <w:pStyle w:val="a9"/>
              <w:numPr>
                <w:ilvl w:val="0"/>
                <w:numId w:val="4"/>
              </w:numPr>
              <w:snapToGrid w:val="0"/>
              <w:spacing w:line="276" w:lineRule="auto"/>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lastRenderedPageBreak/>
              <w:t>參賽作品不論入選與否，一律不提供退件服務，請</w:t>
            </w:r>
            <w:r w:rsidR="00837497" w:rsidRPr="003F45B6">
              <w:rPr>
                <w:rFonts w:ascii="凝書體 2.0 Regular" w:eastAsia="凝書體 2.0 Regular" w:hAnsi="凝書體 2.0 Regular" w:hint="eastAsia"/>
                <w:sz w:val="26"/>
                <w:szCs w:val="26"/>
              </w:rPr>
              <w:t>參賽者或參賽</w:t>
            </w:r>
            <w:r w:rsidR="00232641" w:rsidRPr="003F45B6">
              <w:rPr>
                <w:rFonts w:ascii="凝書體 2.0 Regular" w:eastAsia="凝書體 2.0 Regular" w:hAnsi="凝書體 2.0 Regular" w:hint="eastAsia"/>
                <w:sz w:val="26"/>
                <w:szCs w:val="26"/>
              </w:rPr>
              <w:t>團隊</w:t>
            </w:r>
            <w:r w:rsidRPr="003F45B6">
              <w:rPr>
                <w:rFonts w:ascii="凝書體 2.0 Regular" w:eastAsia="凝書體 2.0 Regular" w:hAnsi="凝書體 2.0 Regular" w:hint="eastAsia"/>
                <w:sz w:val="26"/>
                <w:szCs w:val="26"/>
              </w:rPr>
              <w:t>自行備份參賽作品。</w:t>
            </w:r>
          </w:p>
          <w:p w14:paraId="63FAC83D" w14:textId="55F4E4E0" w:rsidR="001D6B63" w:rsidRPr="003F45B6" w:rsidRDefault="000A1555" w:rsidP="00A752AF">
            <w:pPr>
              <w:pStyle w:val="a9"/>
              <w:numPr>
                <w:ilvl w:val="0"/>
                <w:numId w:val="4"/>
              </w:numPr>
              <w:snapToGrid w:val="0"/>
              <w:spacing w:line="276" w:lineRule="auto"/>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t>參賽作品如</w:t>
            </w:r>
            <w:r w:rsidR="001D6B63" w:rsidRPr="003F45B6">
              <w:rPr>
                <w:rFonts w:ascii="凝書體 2.0 Regular" w:eastAsia="凝書體 2.0 Regular" w:hAnsi="凝書體 2.0 Regular" w:hint="eastAsia"/>
                <w:sz w:val="26"/>
                <w:szCs w:val="26"/>
              </w:rPr>
              <w:t>曾於其他比賽中獲獎之作品，一概不得參加此次比賽，違者取消參賽資格；已得獎者，撤銷其資格並追回獎金及獎</w:t>
            </w:r>
            <w:r w:rsidR="00747D98" w:rsidRPr="003F45B6">
              <w:rPr>
                <w:rFonts w:ascii="凝書體 2.0 Regular" w:eastAsia="凝書體 2.0 Regular" w:hAnsi="凝書體 2.0 Regular" w:hint="eastAsia"/>
                <w:sz w:val="26"/>
                <w:szCs w:val="26"/>
              </w:rPr>
              <w:t>狀</w:t>
            </w:r>
            <w:r w:rsidR="001D6B63" w:rsidRPr="003F45B6">
              <w:rPr>
                <w:rFonts w:ascii="凝書體 2.0 Regular" w:eastAsia="凝書體 2.0 Regular" w:hAnsi="凝書體 2.0 Regular" w:hint="eastAsia"/>
                <w:sz w:val="26"/>
                <w:szCs w:val="26"/>
              </w:rPr>
              <w:t>。</w:t>
            </w:r>
          </w:p>
          <w:p w14:paraId="26E0AB65" w14:textId="19F2284E" w:rsidR="001D6B63" w:rsidRPr="003F45B6" w:rsidRDefault="001D6B63" w:rsidP="00A752AF">
            <w:pPr>
              <w:pStyle w:val="a9"/>
              <w:numPr>
                <w:ilvl w:val="0"/>
                <w:numId w:val="4"/>
              </w:numPr>
              <w:snapToGrid w:val="0"/>
              <w:spacing w:line="276" w:lineRule="auto"/>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t>參賽作品以未</w:t>
            </w:r>
            <w:bookmarkStart w:id="0" w:name="_Hlk142424432"/>
            <w:r w:rsidRPr="003F45B6">
              <w:rPr>
                <w:rFonts w:ascii="凝書體 2.0 Regular" w:eastAsia="凝書體 2.0 Regular" w:hAnsi="凝書體 2.0 Regular" w:hint="eastAsia"/>
                <w:sz w:val="26"/>
                <w:szCs w:val="26"/>
              </w:rPr>
              <w:t>曾在任何報章雜誌、虛擬媒體發表或公開展示</w:t>
            </w:r>
            <w:bookmarkEnd w:id="0"/>
            <w:r w:rsidRPr="003F45B6">
              <w:rPr>
                <w:rFonts w:ascii="凝書體 2.0 Regular" w:eastAsia="凝書體 2.0 Regular" w:hAnsi="凝書體 2.0 Regular" w:hint="eastAsia"/>
                <w:sz w:val="26"/>
                <w:szCs w:val="26"/>
              </w:rPr>
              <w:t>者為限(</w:t>
            </w:r>
            <w:bookmarkStart w:id="1" w:name="_Hlk142424514"/>
            <w:r w:rsidRPr="003F45B6">
              <w:rPr>
                <w:rFonts w:ascii="凝書體 2.0 Regular" w:eastAsia="凝書體 2.0 Regular" w:hAnsi="凝書體 2.0 Regular" w:hint="eastAsia"/>
                <w:sz w:val="26"/>
                <w:szCs w:val="26"/>
              </w:rPr>
              <w:t>校內或課堂發表例外</w:t>
            </w:r>
            <w:bookmarkEnd w:id="1"/>
            <w:r w:rsidRPr="003F45B6">
              <w:rPr>
                <w:rFonts w:ascii="凝書體 2.0 Regular" w:eastAsia="凝書體 2.0 Regular" w:hAnsi="凝書體 2.0 Regular" w:hint="eastAsia"/>
                <w:sz w:val="26"/>
                <w:szCs w:val="26"/>
              </w:rPr>
              <w:t>)，違者取消參賽資格；已得獎者，撤銷其資格並追回獎金及獎</w:t>
            </w:r>
            <w:r w:rsidR="00747D98" w:rsidRPr="003F45B6">
              <w:rPr>
                <w:rFonts w:ascii="凝書體 2.0 Regular" w:eastAsia="凝書體 2.0 Regular" w:hAnsi="凝書體 2.0 Regular" w:hint="eastAsia"/>
                <w:sz w:val="26"/>
                <w:szCs w:val="26"/>
              </w:rPr>
              <w:t>狀</w:t>
            </w:r>
            <w:r w:rsidRPr="003F45B6">
              <w:rPr>
                <w:rFonts w:ascii="凝書體 2.0 Regular" w:eastAsia="凝書體 2.0 Regular" w:hAnsi="凝書體 2.0 Regular" w:hint="eastAsia"/>
                <w:sz w:val="26"/>
                <w:szCs w:val="26"/>
              </w:rPr>
              <w:t>。</w:t>
            </w:r>
          </w:p>
          <w:p w14:paraId="01232C42" w14:textId="7041B64A" w:rsidR="000A1555" w:rsidRPr="003F45B6" w:rsidRDefault="000A1555" w:rsidP="000A1555">
            <w:pPr>
              <w:pStyle w:val="a9"/>
              <w:numPr>
                <w:ilvl w:val="0"/>
                <w:numId w:val="4"/>
              </w:numPr>
              <w:snapToGrid w:val="0"/>
              <w:spacing w:after="0" w:line="276" w:lineRule="auto"/>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t>參賽作品有利用他人著作或權利時，應取得該權利人同意或授權其著作或權利於參賽作品，並授權主辦單位(及其指定之第三人)使用，範圍包括利用參賽作品（包括但不限音樂、影片定格畫面、影片部分畫面）於國內外重製、散布、改作、發行、 公開傳輸、播送及公開上映。如作品內使用之素材（影片、音樂、圖像），需符合可商用授權之素材，主辦／執行單位不負審核責任。如嗣後經原權利人主張者，將取消參賽資格；已得獎者，撤銷其資格並追回獎金及獎狀。</w:t>
            </w:r>
          </w:p>
          <w:p w14:paraId="44D94DDE" w14:textId="15FC1A39" w:rsidR="000A1555" w:rsidRPr="003F45B6" w:rsidRDefault="000A1555" w:rsidP="000A1555">
            <w:pPr>
              <w:pStyle w:val="a9"/>
              <w:numPr>
                <w:ilvl w:val="0"/>
                <w:numId w:val="4"/>
              </w:numPr>
              <w:snapToGrid w:val="0"/>
              <w:spacing w:line="276" w:lineRule="auto"/>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t>參賽作品若涉及或影射腥、</w:t>
            </w:r>
            <w:proofErr w:type="gramStart"/>
            <w:r w:rsidRPr="003F45B6">
              <w:rPr>
                <w:rFonts w:ascii="凝書體 2.0 Regular" w:eastAsia="凝書體 2.0 Regular" w:hAnsi="凝書體 2.0 Regular" w:hint="eastAsia"/>
                <w:sz w:val="26"/>
                <w:szCs w:val="26"/>
              </w:rPr>
              <w:t>羶</w:t>
            </w:r>
            <w:proofErr w:type="gramEnd"/>
            <w:r w:rsidRPr="003F45B6">
              <w:rPr>
                <w:rFonts w:ascii="凝書體 2.0 Regular" w:eastAsia="凝書體 2.0 Regular" w:hAnsi="凝書體 2.0 Regular" w:hint="eastAsia"/>
                <w:sz w:val="26"/>
                <w:szCs w:val="26"/>
              </w:rPr>
              <w:t>、色情、暴力或影響社會公序</w:t>
            </w:r>
            <w:proofErr w:type="gramStart"/>
            <w:r w:rsidRPr="003F45B6">
              <w:rPr>
                <w:rFonts w:ascii="凝書體 2.0 Regular" w:eastAsia="凝書體 2.0 Regular" w:hAnsi="凝書體 2.0 Regular" w:hint="eastAsia"/>
                <w:sz w:val="26"/>
                <w:szCs w:val="26"/>
              </w:rPr>
              <w:t>良俗等內容</w:t>
            </w:r>
            <w:proofErr w:type="gramEnd"/>
            <w:r w:rsidRPr="003F45B6">
              <w:rPr>
                <w:rFonts w:ascii="凝書體 2.0 Regular" w:eastAsia="凝書體 2.0 Regular" w:hAnsi="凝書體 2.0 Regular" w:hint="eastAsia"/>
                <w:sz w:val="26"/>
                <w:szCs w:val="26"/>
              </w:rPr>
              <w:t>，或造成主辦／執行單位包含但不限於形象、商譽等有價或無價之損失，主辦／執行單位有權針對該作品進行下架並取消參賽資格，</w:t>
            </w:r>
            <w:proofErr w:type="gramStart"/>
            <w:r w:rsidRPr="003F45B6">
              <w:rPr>
                <w:rFonts w:ascii="凝書體 2.0 Regular" w:eastAsia="凝書體 2.0 Regular" w:hAnsi="凝書體 2.0 Regular" w:hint="eastAsia"/>
                <w:sz w:val="26"/>
                <w:szCs w:val="26"/>
              </w:rPr>
              <w:t>不</w:t>
            </w:r>
            <w:proofErr w:type="gramEnd"/>
            <w:r w:rsidRPr="003F45B6">
              <w:rPr>
                <w:rFonts w:ascii="凝書體 2.0 Regular" w:eastAsia="凝書體 2.0 Regular" w:hAnsi="凝書體 2.0 Regular" w:hint="eastAsia"/>
                <w:sz w:val="26"/>
                <w:szCs w:val="26"/>
              </w:rPr>
              <w:t>另行通知參賽者個人或參賽團隊，參賽者個人或參賽團隊並應承擔主辦單位一切損失。</w:t>
            </w:r>
          </w:p>
          <w:p w14:paraId="57F6CD6F" w14:textId="63F96193" w:rsidR="00917476" w:rsidRPr="003F45B6" w:rsidRDefault="00917476" w:rsidP="00917476">
            <w:pPr>
              <w:pStyle w:val="a9"/>
              <w:numPr>
                <w:ilvl w:val="0"/>
                <w:numId w:val="4"/>
              </w:numPr>
              <w:snapToGrid w:val="0"/>
              <w:spacing w:line="276" w:lineRule="auto"/>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t>本</w:t>
            </w:r>
            <w:r w:rsidR="006E52FF" w:rsidRPr="003F45B6">
              <w:rPr>
                <w:rFonts w:ascii="凝書體 2.0 Regular" w:eastAsia="凝書體 2.0 Regular" w:hAnsi="凝書體 2.0 Regular" w:hint="eastAsia"/>
                <w:sz w:val="26"/>
                <w:szCs w:val="26"/>
              </w:rPr>
              <w:t>參賽</w:t>
            </w:r>
            <w:r w:rsidRPr="003F45B6">
              <w:rPr>
                <w:rFonts w:ascii="凝書體 2.0 Regular" w:eastAsia="凝書體 2.0 Regular" w:hAnsi="凝書體 2.0 Regular" w:hint="eastAsia"/>
                <w:sz w:val="26"/>
                <w:szCs w:val="26"/>
              </w:rPr>
              <w:t>活動期間</w:t>
            </w:r>
            <w:r w:rsidR="00747D98" w:rsidRPr="003F45B6">
              <w:rPr>
                <w:rFonts w:ascii="凝書體 2.0 Regular" w:eastAsia="凝書體 2.0 Regular" w:hAnsi="凝書體 2.0 Regular" w:hint="eastAsia"/>
                <w:sz w:val="26"/>
                <w:szCs w:val="26"/>
              </w:rPr>
              <w:t>，</w:t>
            </w:r>
            <w:r w:rsidRPr="003F45B6">
              <w:rPr>
                <w:rFonts w:ascii="凝書體 2.0 Regular" w:eastAsia="凝書體 2.0 Regular" w:hAnsi="凝書體 2.0 Regular" w:hint="eastAsia"/>
                <w:sz w:val="26"/>
                <w:szCs w:val="26"/>
              </w:rPr>
              <w:t>主辦</w:t>
            </w:r>
            <w:r w:rsidR="00747D98" w:rsidRPr="003F45B6">
              <w:rPr>
                <w:rFonts w:ascii="凝書體 2.0 Regular" w:eastAsia="凝書體 2.0 Regular" w:hAnsi="凝書體 2.0 Regular" w:hint="eastAsia"/>
                <w:sz w:val="26"/>
                <w:szCs w:val="26"/>
              </w:rPr>
              <w:t>單位</w:t>
            </w:r>
            <w:r w:rsidRPr="003F45B6">
              <w:rPr>
                <w:rFonts w:ascii="凝書體 2.0 Regular" w:eastAsia="凝書體 2.0 Regular" w:hAnsi="凝書體 2.0 Regular" w:hint="eastAsia"/>
                <w:sz w:val="26"/>
                <w:szCs w:val="26"/>
              </w:rPr>
              <w:t>有權決定取消、終止、修改或暫停本活動內容、期限及獎項變更與從缺等權利，亦有權對本</w:t>
            </w:r>
            <w:r w:rsidR="00747D98" w:rsidRPr="003F45B6">
              <w:rPr>
                <w:rFonts w:ascii="凝書體 2.0 Regular" w:eastAsia="凝書體 2.0 Regular" w:hAnsi="凝書體 2.0 Regular" w:hint="eastAsia"/>
                <w:sz w:val="26"/>
                <w:szCs w:val="26"/>
              </w:rPr>
              <w:t>參</w:t>
            </w:r>
            <w:r w:rsidRPr="003F45B6">
              <w:rPr>
                <w:rFonts w:ascii="凝書體 2.0 Regular" w:eastAsia="凝書體 2.0 Regular" w:hAnsi="凝書體 2.0 Regular" w:hint="eastAsia"/>
                <w:sz w:val="26"/>
                <w:szCs w:val="26"/>
              </w:rPr>
              <w:t>賽活動之所有事項做出最終解釋。</w:t>
            </w:r>
          </w:p>
          <w:p w14:paraId="44E0262C" w14:textId="20890B91" w:rsidR="005845A6" w:rsidRPr="003F45B6" w:rsidRDefault="005845A6" w:rsidP="00B929B2">
            <w:pPr>
              <w:pStyle w:val="a9"/>
              <w:numPr>
                <w:ilvl w:val="0"/>
                <w:numId w:val="4"/>
              </w:numPr>
              <w:snapToGrid w:val="0"/>
              <w:spacing w:line="276" w:lineRule="auto"/>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t>本</w:t>
            </w:r>
            <w:r w:rsidR="006E52FF" w:rsidRPr="003F45B6">
              <w:rPr>
                <w:rFonts w:ascii="凝書體 2.0 Regular" w:eastAsia="凝書體 2.0 Regular" w:hAnsi="凝書體 2.0 Regular" w:hint="eastAsia"/>
                <w:sz w:val="26"/>
                <w:szCs w:val="26"/>
              </w:rPr>
              <w:t>參賽</w:t>
            </w:r>
            <w:r w:rsidRPr="003F45B6">
              <w:rPr>
                <w:rFonts w:ascii="凝書體 2.0 Regular" w:eastAsia="凝書體 2.0 Regular" w:hAnsi="凝書體 2.0 Regular" w:hint="eastAsia"/>
                <w:sz w:val="26"/>
                <w:szCs w:val="26"/>
              </w:rPr>
              <w:t>活動如有任何因電腦、網路、技術或其他不可歸責於主辦單位/執行單位之事由，使</w:t>
            </w:r>
            <w:r w:rsidR="00837497" w:rsidRPr="003F45B6">
              <w:rPr>
                <w:rFonts w:ascii="凝書體 2.0 Regular" w:eastAsia="凝書體 2.0 Regular" w:hAnsi="凝書體 2.0 Regular" w:hint="eastAsia"/>
                <w:sz w:val="26"/>
                <w:szCs w:val="26"/>
              </w:rPr>
              <w:t>參賽者或參賽</w:t>
            </w:r>
            <w:r w:rsidR="00232641" w:rsidRPr="003F45B6">
              <w:rPr>
                <w:rFonts w:ascii="凝書體 2.0 Regular" w:eastAsia="凝書體 2.0 Regular" w:hAnsi="凝書體 2.0 Regular" w:hint="eastAsia"/>
                <w:sz w:val="26"/>
                <w:szCs w:val="26"/>
              </w:rPr>
              <w:t>團隊</w:t>
            </w:r>
            <w:r w:rsidRPr="003F45B6">
              <w:rPr>
                <w:rFonts w:ascii="凝書體 2.0 Regular" w:eastAsia="凝書體 2.0 Regular" w:hAnsi="凝書體 2.0 Regular" w:hint="eastAsia"/>
                <w:sz w:val="26"/>
                <w:szCs w:val="26"/>
              </w:rPr>
              <w:t>上傳或登錄之作品或資料有所遺失、錯誤、無法辨識或毀損導致作品或資料無效之情況，主辦單位/執行單位不負任何法律責任。</w:t>
            </w:r>
          </w:p>
          <w:p w14:paraId="0FD3543F" w14:textId="01BAF62C" w:rsidR="00917476" w:rsidRPr="003F45B6" w:rsidRDefault="00917476" w:rsidP="000D4B42">
            <w:pPr>
              <w:pStyle w:val="a9"/>
              <w:numPr>
                <w:ilvl w:val="0"/>
                <w:numId w:val="4"/>
              </w:numPr>
              <w:snapToGrid w:val="0"/>
              <w:spacing w:line="276" w:lineRule="auto"/>
              <w:ind w:left="487" w:hanging="487"/>
              <w:rPr>
                <w:rFonts w:ascii="凝書體 2.0 Regular" w:eastAsia="凝書體 2.0 Regular" w:hAnsi="凝書體 2.0 Regular"/>
                <w:sz w:val="26"/>
                <w:szCs w:val="26"/>
              </w:rPr>
            </w:pPr>
            <w:r w:rsidRPr="003F45B6">
              <w:rPr>
                <w:rFonts w:ascii="凝書體 2.0 Regular" w:eastAsia="凝書體 2.0 Regular" w:hAnsi="凝書體 2.0 Regular" w:hint="eastAsia"/>
                <w:sz w:val="26"/>
                <w:szCs w:val="26"/>
              </w:rPr>
              <w:lastRenderedPageBreak/>
              <w:t>本</w:t>
            </w:r>
            <w:r w:rsidR="006E52FF" w:rsidRPr="003F45B6">
              <w:rPr>
                <w:rFonts w:ascii="凝書體 2.0 Regular" w:eastAsia="凝書體 2.0 Regular" w:hAnsi="凝書體 2.0 Regular" w:hint="eastAsia"/>
                <w:sz w:val="26"/>
                <w:szCs w:val="26"/>
              </w:rPr>
              <w:t>參賽</w:t>
            </w:r>
            <w:r w:rsidRPr="003F45B6">
              <w:rPr>
                <w:rFonts w:ascii="凝書體 2.0 Regular" w:eastAsia="凝書體 2.0 Regular" w:hAnsi="凝書體 2.0 Regular" w:hint="eastAsia"/>
                <w:sz w:val="26"/>
                <w:szCs w:val="26"/>
              </w:rPr>
              <w:t>規範如有未盡事宜，主辦單位得隨時修訂並公布於</w:t>
            </w:r>
            <w:r w:rsidR="00B034B4" w:rsidRPr="003F45B6">
              <w:rPr>
                <w:rFonts w:ascii="凝書體 2.0 Regular" w:eastAsia="凝書體 2.0 Regular" w:hAnsi="凝書體 2.0 Regular" w:hint="eastAsia"/>
                <w:sz w:val="26"/>
                <w:szCs w:val="26"/>
              </w:rPr>
              <w:t>台電綠</w:t>
            </w:r>
            <w:r w:rsidRPr="003F45B6">
              <w:rPr>
                <w:rFonts w:ascii="凝書體 2.0 Regular" w:eastAsia="凝書體 2.0 Regular" w:hAnsi="凝書體 2.0 Regular" w:hint="eastAsia"/>
                <w:sz w:val="26"/>
                <w:szCs w:val="26"/>
              </w:rPr>
              <w:t>網，不</w:t>
            </w:r>
            <w:r w:rsidR="00B034B4" w:rsidRPr="003F45B6">
              <w:rPr>
                <w:rFonts w:ascii="凝書體 2.0 Regular" w:eastAsia="凝書體 2.0 Regular" w:hAnsi="凝書體 2.0 Regular" w:hint="eastAsia"/>
                <w:sz w:val="26"/>
                <w:szCs w:val="26"/>
              </w:rPr>
              <w:t>再</w:t>
            </w:r>
            <w:r w:rsidRPr="003F45B6">
              <w:rPr>
                <w:rFonts w:ascii="凝書體 2.0 Regular" w:eastAsia="凝書體 2.0 Regular" w:hAnsi="凝書體 2.0 Regular" w:hint="eastAsia"/>
                <w:sz w:val="26"/>
                <w:szCs w:val="26"/>
              </w:rPr>
              <w:t>另行通知</w:t>
            </w:r>
            <w:r w:rsidR="00837497" w:rsidRPr="003F45B6">
              <w:rPr>
                <w:rFonts w:ascii="凝書體 2.0 Regular" w:eastAsia="凝書體 2.0 Regular" w:hAnsi="凝書體 2.0 Regular" w:hint="eastAsia"/>
                <w:sz w:val="26"/>
                <w:szCs w:val="26"/>
              </w:rPr>
              <w:t>參賽者或參賽</w:t>
            </w:r>
            <w:r w:rsidR="00232641" w:rsidRPr="003F45B6">
              <w:rPr>
                <w:rFonts w:ascii="凝書體 2.0 Regular" w:eastAsia="凝書體 2.0 Regular" w:hAnsi="凝書體 2.0 Regular" w:hint="eastAsia"/>
                <w:sz w:val="26"/>
                <w:szCs w:val="26"/>
              </w:rPr>
              <w:t>團隊</w:t>
            </w:r>
            <w:r w:rsidRPr="003F45B6">
              <w:rPr>
                <w:rFonts w:ascii="凝書體 2.0 Regular" w:eastAsia="凝書體 2.0 Regular" w:hAnsi="凝書體 2.0 Regular" w:hint="eastAsia"/>
                <w:sz w:val="26"/>
                <w:szCs w:val="26"/>
              </w:rPr>
              <w:t>。</w:t>
            </w:r>
          </w:p>
        </w:tc>
      </w:tr>
      <w:tr w:rsidR="0077686A" w:rsidRPr="0077686A" w14:paraId="2E277B12" w14:textId="77777777" w:rsidTr="00ED4638">
        <w:trPr>
          <w:jc w:val="center"/>
        </w:trPr>
        <w:tc>
          <w:tcPr>
            <w:tcW w:w="1137" w:type="pct"/>
            <w:vAlign w:val="center"/>
          </w:tcPr>
          <w:p w14:paraId="6AC0E62C" w14:textId="7B7D2119" w:rsidR="006C2E07" w:rsidRPr="0077686A" w:rsidRDefault="003F45B6" w:rsidP="00447153">
            <w:pPr>
              <w:snapToGrid w:val="0"/>
              <w:spacing w:line="276" w:lineRule="auto"/>
              <w:ind w:leftChars="164" w:left="459" w:rightChars="163" w:right="456"/>
              <w:jc w:val="distribute"/>
              <w:rPr>
                <w:rFonts w:ascii="凝書體 2.0 Regular" w:eastAsia="凝書體 2.0 Regular" w:hAnsi="凝書體 2.0 Regular"/>
                <w:b/>
                <w:bCs/>
                <w:sz w:val="26"/>
                <w:szCs w:val="26"/>
              </w:rPr>
            </w:pPr>
            <w:r>
              <w:rPr>
                <w:rFonts w:ascii="凝書體 2.0 Regular" w:eastAsia="凝書體 2.0 Regular" w:hAnsi="凝書體 2.0 Regular" w:hint="eastAsia"/>
                <w:b/>
                <w:bCs/>
                <w:sz w:val="26"/>
                <w:szCs w:val="26"/>
              </w:rPr>
              <w:lastRenderedPageBreak/>
              <w:t>得獎</w:t>
            </w:r>
            <w:r w:rsidR="004967F3" w:rsidRPr="003F45B6">
              <w:rPr>
                <w:rFonts w:ascii="凝書體 2.0 Regular" w:eastAsia="凝書體 2.0 Regular" w:hAnsi="凝書體 2.0 Regular" w:hint="eastAsia"/>
                <w:b/>
                <w:bCs/>
                <w:sz w:val="26"/>
                <w:szCs w:val="26"/>
              </w:rPr>
              <w:t>注意事項</w:t>
            </w:r>
          </w:p>
        </w:tc>
        <w:tc>
          <w:tcPr>
            <w:tcW w:w="3863" w:type="pct"/>
          </w:tcPr>
          <w:p w14:paraId="24F23574" w14:textId="6D6030E7" w:rsidR="00A3117C" w:rsidRPr="00A3117C" w:rsidRDefault="00A3117C" w:rsidP="00A3117C">
            <w:pPr>
              <w:pStyle w:val="a9"/>
              <w:numPr>
                <w:ilvl w:val="1"/>
                <w:numId w:val="1"/>
              </w:numPr>
              <w:snapToGrid w:val="0"/>
              <w:spacing w:after="0" w:line="276" w:lineRule="auto"/>
              <w:ind w:left="320"/>
              <w:contextualSpacing w:val="0"/>
              <w:rPr>
                <w:rFonts w:ascii="凝書體 2.0 Regular" w:eastAsia="凝書體 2.0 Regular" w:hAnsi="凝書體 2.0 Regular"/>
                <w:bCs/>
                <w:sz w:val="26"/>
                <w:szCs w:val="26"/>
              </w:rPr>
            </w:pPr>
            <w:r w:rsidRPr="0077686A">
              <w:rPr>
                <w:rFonts w:ascii="凝書體 2.0 Regular" w:eastAsia="凝書體 2.0 Regular" w:hAnsi="凝書體 2.0 Regular"/>
                <w:bCs/>
                <w:sz w:val="26"/>
                <w:szCs w:val="26"/>
              </w:rPr>
              <w:t>得獎者</w:t>
            </w:r>
            <w:r>
              <w:rPr>
                <w:rFonts w:ascii="凝書體 2.0 Regular" w:eastAsia="凝書體 2.0 Regular" w:hAnsi="凝書體 2.0 Regular" w:hint="eastAsia"/>
                <w:bCs/>
                <w:sz w:val="26"/>
                <w:szCs w:val="26"/>
              </w:rPr>
              <w:t>或</w:t>
            </w:r>
            <w:r w:rsidRPr="0077686A">
              <w:rPr>
                <w:rFonts w:ascii="凝書體 2.0 Regular" w:eastAsia="凝書體 2.0 Regular" w:hAnsi="凝書體 2.0 Regular" w:hint="eastAsia"/>
                <w:bCs/>
                <w:sz w:val="26"/>
                <w:szCs w:val="26"/>
              </w:rPr>
              <w:t>得獎團隊</w:t>
            </w:r>
            <w:r w:rsidR="00942219">
              <w:rPr>
                <w:rFonts w:ascii="凝書體 2.0 Regular" w:eastAsia="凝書體 2.0 Regular" w:hAnsi="凝書體 2.0 Regular" w:hint="eastAsia"/>
                <w:bCs/>
                <w:sz w:val="26"/>
                <w:szCs w:val="26"/>
              </w:rPr>
              <w:t>(含所有團隊成員)</w:t>
            </w:r>
            <w:r>
              <w:rPr>
                <w:rFonts w:ascii="凝書體 2.0 Regular" w:eastAsia="凝書體 2.0 Regular" w:hAnsi="凝書體 2.0 Regular" w:hint="eastAsia"/>
                <w:bCs/>
                <w:sz w:val="26"/>
                <w:szCs w:val="26"/>
              </w:rPr>
              <w:t>應註冊台電綠網會員，並</w:t>
            </w:r>
            <w:r w:rsidR="00942219">
              <w:rPr>
                <w:rFonts w:ascii="凝書體 2.0 Regular" w:eastAsia="凝書體 2.0 Regular" w:hAnsi="凝書體 2.0 Regular" w:hint="eastAsia"/>
                <w:bCs/>
                <w:sz w:val="26"/>
                <w:szCs w:val="26"/>
              </w:rPr>
              <w:t>將</w:t>
            </w:r>
            <w:proofErr w:type="gramStart"/>
            <w:r w:rsidR="00942219">
              <w:rPr>
                <w:rFonts w:ascii="凝書體 2.0 Regular" w:eastAsia="凝書體 2.0 Regular" w:hAnsi="凝書體 2.0 Regular" w:hint="eastAsia"/>
                <w:bCs/>
                <w:sz w:val="26"/>
                <w:szCs w:val="26"/>
              </w:rPr>
              <w:t>帳號填至</w:t>
            </w:r>
            <w:proofErr w:type="gramEnd"/>
            <w:r w:rsidR="00942219" w:rsidRPr="0077686A">
              <w:rPr>
                <w:rFonts w:ascii="凝書體 2.0 Regular" w:eastAsia="凝書體 2.0 Regular" w:hAnsi="凝書體 2.0 Regular" w:hint="eastAsia"/>
                <w:bCs/>
                <w:sz w:val="26"/>
                <w:szCs w:val="26"/>
              </w:rPr>
              <w:t>「獎金領取確認單(附件</w:t>
            </w:r>
            <w:r w:rsidR="00942219">
              <w:rPr>
                <w:rFonts w:ascii="凝書體 2.0 Regular" w:eastAsia="凝書體 2.0 Regular" w:hAnsi="凝書體 2.0 Regular" w:hint="eastAsia"/>
                <w:bCs/>
                <w:sz w:val="26"/>
                <w:szCs w:val="26"/>
              </w:rPr>
              <w:t>五</w:t>
            </w:r>
            <w:r w:rsidR="00942219" w:rsidRPr="0077686A">
              <w:rPr>
                <w:rFonts w:ascii="凝書體 2.0 Regular" w:eastAsia="凝書體 2.0 Regular" w:hAnsi="凝書體 2.0 Regular" w:hint="eastAsia"/>
                <w:bCs/>
                <w:sz w:val="26"/>
                <w:szCs w:val="26"/>
              </w:rPr>
              <w:t>)」</w:t>
            </w:r>
            <w:r w:rsidR="00942219">
              <w:rPr>
                <w:rFonts w:ascii="凝書體 2.0 Regular" w:eastAsia="凝書體 2.0 Regular" w:hAnsi="凝書體 2.0 Regular" w:hint="eastAsia"/>
                <w:bCs/>
                <w:sz w:val="26"/>
                <w:szCs w:val="26"/>
              </w:rPr>
              <w:t>。</w:t>
            </w:r>
          </w:p>
          <w:p w14:paraId="70F67608" w14:textId="6778EB92" w:rsidR="008912CE" w:rsidRPr="0077686A" w:rsidRDefault="008912CE" w:rsidP="00A752AF">
            <w:pPr>
              <w:pStyle w:val="a9"/>
              <w:numPr>
                <w:ilvl w:val="1"/>
                <w:numId w:val="1"/>
              </w:numPr>
              <w:snapToGrid w:val="0"/>
              <w:spacing w:after="0" w:line="276" w:lineRule="auto"/>
              <w:ind w:left="320"/>
              <w:contextualSpacing w:val="0"/>
              <w:rPr>
                <w:rFonts w:ascii="凝書體 2.0 Regular" w:eastAsia="凝書體 2.0 Regular" w:hAnsi="凝書體 2.0 Regular"/>
                <w:bCs/>
                <w:sz w:val="26"/>
                <w:szCs w:val="26"/>
              </w:rPr>
            </w:pPr>
            <w:r w:rsidRPr="0077686A">
              <w:rPr>
                <w:rFonts w:ascii="凝書體 2.0 Regular" w:eastAsia="凝書體 2.0 Regular" w:hAnsi="凝書體 2.0 Regular"/>
                <w:bCs/>
                <w:sz w:val="26"/>
                <w:szCs w:val="26"/>
              </w:rPr>
              <w:t>得獎者</w:t>
            </w:r>
            <w:r w:rsidR="00B034B4">
              <w:rPr>
                <w:rFonts w:ascii="凝書體 2.0 Regular" w:eastAsia="凝書體 2.0 Regular" w:hAnsi="凝書體 2.0 Regular" w:hint="eastAsia"/>
                <w:bCs/>
                <w:sz w:val="26"/>
                <w:szCs w:val="26"/>
              </w:rPr>
              <w:t>或</w:t>
            </w:r>
            <w:r w:rsidR="00917476" w:rsidRPr="0077686A">
              <w:rPr>
                <w:rFonts w:ascii="凝書體 2.0 Regular" w:eastAsia="凝書體 2.0 Regular" w:hAnsi="凝書體 2.0 Regular" w:hint="eastAsia"/>
                <w:bCs/>
                <w:sz w:val="26"/>
                <w:szCs w:val="26"/>
              </w:rPr>
              <w:t>得獎團隊</w:t>
            </w:r>
            <w:r w:rsidRPr="0077686A">
              <w:rPr>
                <w:rFonts w:ascii="凝書體 2.0 Regular" w:eastAsia="凝書體 2.0 Regular" w:hAnsi="凝書體 2.0 Regular"/>
                <w:bCs/>
                <w:sz w:val="26"/>
                <w:szCs w:val="26"/>
              </w:rPr>
              <w:t>應於</w:t>
            </w:r>
            <w:r w:rsidR="00904501">
              <w:rPr>
                <w:rFonts w:ascii="凝書體 2.0 Regular" w:eastAsia="凝書體 2.0 Regular" w:hAnsi="凝書體 2.0 Regular" w:hint="eastAsia"/>
                <w:bCs/>
                <w:sz w:val="26"/>
                <w:szCs w:val="26"/>
              </w:rPr>
              <w:t>主辦單位</w:t>
            </w:r>
            <w:r w:rsidRPr="0077686A">
              <w:rPr>
                <w:rFonts w:ascii="凝書體 2.0 Regular" w:eastAsia="凝書體 2.0 Regular" w:hAnsi="凝書體 2.0 Regular" w:hint="eastAsia"/>
                <w:bCs/>
                <w:sz w:val="26"/>
                <w:szCs w:val="26"/>
              </w:rPr>
              <w:t>指定</w:t>
            </w:r>
            <w:r w:rsidR="00904501">
              <w:rPr>
                <w:rFonts w:ascii="凝書體 2.0 Regular" w:eastAsia="凝書體 2.0 Regular" w:hAnsi="凝書體 2.0 Regular" w:hint="eastAsia"/>
                <w:bCs/>
                <w:sz w:val="26"/>
                <w:szCs w:val="26"/>
              </w:rPr>
              <w:t>之</w:t>
            </w:r>
            <w:r w:rsidRPr="0077686A">
              <w:rPr>
                <w:rFonts w:ascii="凝書體 2.0 Regular" w:eastAsia="凝書體 2.0 Regular" w:hAnsi="凝書體 2.0 Regular"/>
                <w:bCs/>
                <w:sz w:val="26"/>
                <w:szCs w:val="26"/>
              </w:rPr>
              <w:t>日</w:t>
            </w:r>
            <w:r w:rsidRPr="0077686A">
              <w:rPr>
                <w:rFonts w:ascii="凝書體 2.0 Regular" w:eastAsia="凝書體 2.0 Regular" w:hAnsi="凝書體 2.0 Regular" w:hint="eastAsia"/>
                <w:bCs/>
                <w:sz w:val="26"/>
                <w:szCs w:val="26"/>
              </w:rPr>
              <w:t>期</w:t>
            </w:r>
            <w:r w:rsidR="009A66A8" w:rsidRPr="003F45B6">
              <w:rPr>
                <w:rFonts w:ascii="凝書體 2.0 Regular" w:eastAsia="凝書體 2.0 Regular" w:hAnsi="凝書體 2.0 Regular" w:hint="eastAsia"/>
                <w:bCs/>
                <w:sz w:val="26"/>
                <w:szCs w:val="26"/>
              </w:rPr>
              <w:t>(得獎公</w:t>
            </w:r>
            <w:r w:rsidR="0045440A" w:rsidRPr="003F45B6">
              <w:rPr>
                <w:rFonts w:ascii="凝書體 2.0 Regular" w:eastAsia="凝書體 2.0 Regular" w:hAnsi="凝書體 2.0 Regular" w:hint="eastAsia"/>
                <w:bCs/>
                <w:sz w:val="26"/>
                <w:szCs w:val="26"/>
              </w:rPr>
              <w:t>佈</w:t>
            </w:r>
            <w:r w:rsidR="003F45B6" w:rsidRPr="003F45B6">
              <w:rPr>
                <w:rFonts w:ascii="凝書體 2.0 Regular" w:eastAsia="凝書體 2.0 Regular" w:hAnsi="凝書體 2.0 Regular" w:hint="eastAsia"/>
                <w:bCs/>
                <w:sz w:val="26"/>
                <w:szCs w:val="26"/>
              </w:rPr>
              <w:t>時，</w:t>
            </w:r>
            <w:r w:rsidR="009A66A8" w:rsidRPr="003F45B6">
              <w:rPr>
                <w:rFonts w:ascii="凝書體 2.0 Regular" w:eastAsia="凝書體 2.0 Regular" w:hAnsi="凝書體 2.0 Regular" w:hint="eastAsia"/>
                <w:bCs/>
                <w:sz w:val="26"/>
                <w:szCs w:val="26"/>
              </w:rPr>
              <w:t>同步公</w:t>
            </w:r>
            <w:r w:rsidR="003F45B6" w:rsidRPr="003F45B6">
              <w:rPr>
                <w:rFonts w:ascii="凝書體 2.0 Regular" w:eastAsia="凝書體 2.0 Regular" w:hAnsi="凝書體 2.0 Regular" w:hint="eastAsia"/>
                <w:bCs/>
                <w:sz w:val="26"/>
                <w:szCs w:val="26"/>
              </w:rPr>
              <w:t>告於台電綠網</w:t>
            </w:r>
            <w:r w:rsidR="009A66A8" w:rsidRPr="003F45B6">
              <w:rPr>
                <w:rFonts w:ascii="凝書體 2.0 Regular" w:eastAsia="凝書體 2.0 Regular" w:hAnsi="凝書體 2.0 Regular" w:hint="eastAsia"/>
                <w:bCs/>
                <w:sz w:val="26"/>
                <w:szCs w:val="26"/>
              </w:rPr>
              <w:t>)</w:t>
            </w:r>
            <w:r w:rsidR="00904501">
              <w:rPr>
                <w:rFonts w:ascii="凝書體 2.0 Regular" w:eastAsia="凝書體 2.0 Regular" w:hAnsi="凝書體 2.0 Regular" w:hint="eastAsia"/>
                <w:bCs/>
                <w:sz w:val="26"/>
                <w:szCs w:val="26"/>
              </w:rPr>
              <w:t>，</w:t>
            </w:r>
            <w:r w:rsidRPr="0077686A">
              <w:rPr>
                <w:rFonts w:ascii="凝書體 2.0 Regular" w:eastAsia="凝書體 2.0 Regular" w:hAnsi="凝書體 2.0 Regular"/>
                <w:bCs/>
                <w:sz w:val="26"/>
                <w:szCs w:val="26"/>
              </w:rPr>
              <w:t>填妥</w:t>
            </w:r>
            <w:r w:rsidR="008E774A" w:rsidRPr="0077686A">
              <w:rPr>
                <w:rFonts w:ascii="凝書體 2.0 Regular" w:eastAsia="凝書體 2.0 Regular" w:hAnsi="凝書體 2.0 Regular" w:hint="eastAsia"/>
                <w:bCs/>
                <w:sz w:val="26"/>
                <w:szCs w:val="26"/>
              </w:rPr>
              <w:t>「獎金領取確認單(附件</w:t>
            </w:r>
            <w:r w:rsidR="00B034B4">
              <w:rPr>
                <w:rFonts w:ascii="凝書體 2.0 Regular" w:eastAsia="凝書體 2.0 Regular" w:hAnsi="凝書體 2.0 Regular" w:hint="eastAsia"/>
                <w:bCs/>
                <w:sz w:val="26"/>
                <w:szCs w:val="26"/>
              </w:rPr>
              <w:t>五</w:t>
            </w:r>
            <w:r w:rsidR="008E774A" w:rsidRPr="0077686A">
              <w:rPr>
                <w:rFonts w:ascii="凝書體 2.0 Regular" w:eastAsia="凝書體 2.0 Regular" w:hAnsi="凝書體 2.0 Regular" w:hint="eastAsia"/>
                <w:bCs/>
                <w:sz w:val="26"/>
                <w:szCs w:val="26"/>
              </w:rPr>
              <w:t>)」</w:t>
            </w:r>
            <w:r w:rsidR="00904501">
              <w:rPr>
                <w:rFonts w:ascii="凝書體 2.0 Regular" w:eastAsia="凝書體 2.0 Regular" w:hAnsi="凝書體 2.0 Regular" w:hint="eastAsia"/>
                <w:bCs/>
                <w:sz w:val="26"/>
                <w:szCs w:val="26"/>
              </w:rPr>
              <w:t>，並</w:t>
            </w:r>
            <w:r w:rsidRPr="0077686A">
              <w:rPr>
                <w:rFonts w:ascii="凝書體 2.0 Regular" w:eastAsia="凝書體 2.0 Regular" w:hAnsi="凝書體 2.0 Regular"/>
                <w:bCs/>
                <w:sz w:val="26"/>
                <w:szCs w:val="26"/>
              </w:rPr>
              <w:t>可</w:t>
            </w:r>
            <w:proofErr w:type="gramStart"/>
            <w:r w:rsidRPr="0077686A">
              <w:rPr>
                <w:rFonts w:ascii="凝書體 2.0 Regular" w:eastAsia="凝書體 2.0 Regular" w:hAnsi="凝書體 2.0 Regular"/>
                <w:bCs/>
                <w:sz w:val="26"/>
                <w:szCs w:val="26"/>
              </w:rPr>
              <w:t>採</w:t>
            </w:r>
            <w:proofErr w:type="gramEnd"/>
            <w:r w:rsidRPr="0077686A">
              <w:rPr>
                <w:rFonts w:ascii="凝書體 2.0 Regular" w:eastAsia="凝書體 2.0 Regular" w:hAnsi="凝書體 2.0 Regular"/>
                <w:bCs/>
                <w:sz w:val="26"/>
                <w:szCs w:val="26"/>
              </w:rPr>
              <w:t>以下任</w:t>
            </w:r>
            <w:proofErr w:type="gramStart"/>
            <w:r w:rsidRPr="0077686A">
              <w:rPr>
                <w:rFonts w:ascii="凝書體 2.0 Regular" w:eastAsia="凝書體 2.0 Regular" w:hAnsi="凝書體 2.0 Regular"/>
                <w:bCs/>
                <w:sz w:val="26"/>
                <w:szCs w:val="26"/>
              </w:rPr>
              <w:t>一</w:t>
            </w:r>
            <w:proofErr w:type="gramEnd"/>
            <w:r w:rsidRPr="0077686A">
              <w:rPr>
                <w:rFonts w:ascii="凝書體 2.0 Regular" w:eastAsia="凝書體 2.0 Regular" w:hAnsi="凝書體 2.0 Regular"/>
                <w:bCs/>
                <w:sz w:val="26"/>
                <w:szCs w:val="26"/>
              </w:rPr>
              <w:t>方式</w:t>
            </w:r>
            <w:r w:rsidR="00904501">
              <w:rPr>
                <w:rFonts w:ascii="凝書體 2.0 Regular" w:eastAsia="凝書體 2.0 Regular" w:hAnsi="凝書體 2.0 Regular" w:hint="eastAsia"/>
                <w:bCs/>
                <w:sz w:val="26"/>
                <w:szCs w:val="26"/>
              </w:rPr>
              <w:t>辦理</w:t>
            </w:r>
            <w:r w:rsidRPr="0077686A">
              <w:rPr>
                <w:rFonts w:ascii="凝書體 2.0 Regular" w:eastAsia="凝書體 2.0 Regular" w:hAnsi="凝書體 2.0 Regular"/>
                <w:bCs/>
                <w:sz w:val="26"/>
                <w:szCs w:val="26"/>
              </w:rPr>
              <w:t>：</w:t>
            </w:r>
          </w:p>
          <w:p w14:paraId="4C3EE234" w14:textId="77777777" w:rsidR="008E774A" w:rsidRPr="0077686A" w:rsidRDefault="008E774A" w:rsidP="008912CE">
            <w:pPr>
              <w:pStyle w:val="a9"/>
              <w:snapToGrid w:val="0"/>
              <w:spacing w:after="0" w:line="276" w:lineRule="auto"/>
              <w:ind w:leftChars="112" w:left="1011" w:hangingChars="268" w:hanging="697"/>
              <w:contextualSpacing w:val="0"/>
              <w:rPr>
                <w:rFonts w:ascii="凝書體 2.0 Regular" w:eastAsia="凝書體 2.0 Regular" w:hAnsi="凝書體 2.0 Regular"/>
                <w:bCs/>
                <w:sz w:val="26"/>
                <w:szCs w:val="26"/>
              </w:rPr>
            </w:pPr>
            <w:r w:rsidRPr="0077686A">
              <w:rPr>
                <w:rFonts w:ascii="凝書體 2.0 Regular" w:eastAsia="凝書體 2.0 Regular" w:hAnsi="凝書體 2.0 Regular" w:hint="eastAsia"/>
                <w:bCs/>
                <w:sz w:val="26"/>
                <w:szCs w:val="26"/>
              </w:rPr>
              <w:t>(1)</w:t>
            </w:r>
            <w:r w:rsidR="008912CE" w:rsidRPr="0077686A">
              <w:rPr>
                <w:rFonts w:ascii="凝書體 2.0 Regular" w:eastAsia="凝書體 2.0 Regular" w:hAnsi="凝書體 2.0 Regular"/>
                <w:bCs/>
                <w:sz w:val="26"/>
                <w:szCs w:val="26"/>
              </w:rPr>
              <w:t>掛號：</w:t>
            </w:r>
            <w:r w:rsidR="008912CE" w:rsidRPr="00B034B4">
              <w:rPr>
                <w:rFonts w:ascii="凝書體 2.0 Regular" w:eastAsia="凝書體 2.0 Regular" w:hAnsi="凝書體 2.0 Regular"/>
                <w:bCs/>
                <w:sz w:val="26"/>
                <w:szCs w:val="26"/>
              </w:rPr>
              <w:t>以郵戳日期為</w:t>
            </w:r>
            <w:proofErr w:type="gramStart"/>
            <w:r w:rsidR="008912CE" w:rsidRPr="00B034B4">
              <w:rPr>
                <w:rFonts w:ascii="凝書體 2.0 Regular" w:eastAsia="凝書體 2.0 Regular" w:hAnsi="凝書體 2.0 Regular"/>
                <w:bCs/>
                <w:sz w:val="26"/>
                <w:szCs w:val="26"/>
              </w:rPr>
              <w:t>憑</w:t>
            </w:r>
            <w:proofErr w:type="gramEnd"/>
            <w:r w:rsidR="008912CE" w:rsidRPr="0077686A">
              <w:rPr>
                <w:rFonts w:ascii="凝書體 2.0 Regular" w:eastAsia="凝書體 2.0 Regular" w:hAnsi="凝書體 2.0 Regular"/>
                <w:bCs/>
                <w:sz w:val="26"/>
                <w:szCs w:val="26"/>
              </w:rPr>
              <w:t>，</w:t>
            </w:r>
            <w:r w:rsidR="008912CE" w:rsidRPr="0077686A">
              <w:rPr>
                <w:rFonts w:ascii="凝書體 2.0 Regular" w:eastAsia="凝書體 2.0 Regular" w:hAnsi="凝書體 2.0 Regular" w:hint="eastAsia"/>
                <w:bCs/>
                <w:sz w:val="26"/>
                <w:szCs w:val="26"/>
              </w:rPr>
              <w:t xml:space="preserve">郵寄至 </w:t>
            </w:r>
            <w:r w:rsidR="008912CE" w:rsidRPr="0077686A">
              <w:rPr>
                <w:rFonts w:ascii="凝書體 2.0 Regular" w:eastAsia="凝書體 2.0 Regular" w:hAnsi="凝書體 2.0 Regular"/>
                <w:bCs/>
                <w:sz w:val="26"/>
                <w:szCs w:val="26"/>
              </w:rPr>
              <w:t>106089</w:t>
            </w:r>
            <w:r w:rsidR="008912CE" w:rsidRPr="0077686A">
              <w:rPr>
                <w:rFonts w:ascii="凝書體 2.0 Regular" w:eastAsia="凝書體 2.0 Regular" w:hAnsi="凝書體 2.0 Regular" w:hint="eastAsia"/>
                <w:bCs/>
                <w:sz w:val="26"/>
                <w:szCs w:val="26"/>
              </w:rPr>
              <w:t>台北市大安區仁愛路</w:t>
            </w:r>
            <w:proofErr w:type="gramStart"/>
            <w:r w:rsidR="008912CE" w:rsidRPr="0077686A">
              <w:rPr>
                <w:rFonts w:ascii="凝書體 2.0 Regular" w:eastAsia="凝書體 2.0 Regular" w:hAnsi="凝書體 2.0 Regular" w:hint="eastAsia"/>
                <w:bCs/>
                <w:sz w:val="26"/>
                <w:szCs w:val="26"/>
              </w:rPr>
              <w:t>三</w:t>
            </w:r>
            <w:proofErr w:type="gramEnd"/>
            <w:r w:rsidRPr="0077686A">
              <w:rPr>
                <w:rFonts w:ascii="凝書體 2.0 Regular" w:eastAsia="凝書體 2.0 Regular" w:hAnsi="凝書體 2.0 Regular" w:hint="eastAsia"/>
                <w:bCs/>
                <w:sz w:val="26"/>
                <w:szCs w:val="26"/>
              </w:rPr>
              <w:t xml:space="preserve">    </w:t>
            </w:r>
          </w:p>
          <w:p w14:paraId="3A1AFF47" w14:textId="267AAF99" w:rsidR="008912CE" w:rsidRPr="0077686A" w:rsidRDefault="008E774A" w:rsidP="008912CE">
            <w:pPr>
              <w:pStyle w:val="a9"/>
              <w:snapToGrid w:val="0"/>
              <w:spacing w:after="0" w:line="276" w:lineRule="auto"/>
              <w:ind w:leftChars="112" w:left="1011" w:hangingChars="268" w:hanging="697"/>
              <w:contextualSpacing w:val="0"/>
              <w:rPr>
                <w:rFonts w:ascii="凝書體 2.0 Regular" w:eastAsia="凝書體 2.0 Regular" w:hAnsi="凝書體 2.0 Regular"/>
                <w:bCs/>
                <w:sz w:val="26"/>
                <w:szCs w:val="26"/>
              </w:rPr>
            </w:pPr>
            <w:r w:rsidRPr="0077686A">
              <w:rPr>
                <w:rFonts w:ascii="凝書體 2.0 Regular" w:eastAsia="凝書體 2.0 Regular" w:hAnsi="凝書體 2.0 Regular" w:hint="eastAsia"/>
                <w:bCs/>
                <w:sz w:val="26"/>
                <w:szCs w:val="26"/>
              </w:rPr>
              <w:t xml:space="preserve">        </w:t>
            </w:r>
            <w:r w:rsidR="008912CE" w:rsidRPr="0077686A">
              <w:rPr>
                <w:rFonts w:ascii="凝書體 2.0 Regular" w:eastAsia="凝書體 2.0 Regular" w:hAnsi="凝書體 2.0 Regular" w:hint="eastAsia"/>
                <w:bCs/>
                <w:sz w:val="26"/>
                <w:szCs w:val="26"/>
              </w:rPr>
              <w:t>段24巷7號6樓</w:t>
            </w:r>
            <w:r w:rsidR="008912CE" w:rsidRPr="0077686A">
              <w:rPr>
                <w:rFonts w:ascii="凝書體 2.0 Regular" w:eastAsia="凝書體 2.0 Regular" w:hAnsi="凝書體 2.0 Regular"/>
                <w:bCs/>
                <w:sz w:val="26"/>
                <w:szCs w:val="26"/>
              </w:rPr>
              <w:t xml:space="preserve"> 「台電綠網</w:t>
            </w:r>
            <w:r w:rsidR="008912CE" w:rsidRPr="0077686A">
              <w:rPr>
                <w:rFonts w:ascii="凝書體 2.0 Regular" w:eastAsia="凝書體 2.0 Regular" w:hAnsi="凝書體 2.0 Regular" w:hint="eastAsia"/>
                <w:bCs/>
                <w:sz w:val="26"/>
                <w:szCs w:val="26"/>
              </w:rPr>
              <w:t>工作</w:t>
            </w:r>
            <w:r w:rsidR="008912CE" w:rsidRPr="0077686A">
              <w:rPr>
                <w:rFonts w:ascii="凝書體 2.0 Regular" w:eastAsia="凝書體 2.0 Regular" w:hAnsi="凝書體 2.0 Regular"/>
                <w:bCs/>
                <w:sz w:val="26"/>
                <w:szCs w:val="26"/>
              </w:rPr>
              <w:t>小組」收。</w:t>
            </w:r>
          </w:p>
          <w:p w14:paraId="38C00FB3" w14:textId="6000D7F9" w:rsidR="008912CE" w:rsidRDefault="008E774A" w:rsidP="00753B1C">
            <w:pPr>
              <w:pStyle w:val="a9"/>
              <w:snapToGrid w:val="0"/>
              <w:spacing w:after="0" w:line="276" w:lineRule="auto"/>
              <w:ind w:leftChars="112" w:left="1341" w:hangingChars="395" w:hanging="1027"/>
              <w:contextualSpacing w:val="0"/>
              <w:jc w:val="left"/>
              <w:rPr>
                <w:rFonts w:ascii="凝書體 2.0 Regular" w:eastAsia="凝書體 2.0 Regular" w:hAnsi="凝書體 2.0 Regular"/>
                <w:bCs/>
                <w:sz w:val="26"/>
                <w:szCs w:val="26"/>
              </w:rPr>
            </w:pPr>
            <w:r w:rsidRPr="0077686A">
              <w:rPr>
                <w:rFonts w:ascii="凝書體 2.0 Regular" w:eastAsia="凝書體 2.0 Regular" w:hAnsi="凝書體 2.0 Regular" w:hint="eastAsia"/>
                <w:bCs/>
                <w:sz w:val="26"/>
                <w:szCs w:val="26"/>
              </w:rPr>
              <w:t>(2)</w:t>
            </w:r>
            <w:r w:rsidR="008912CE" w:rsidRPr="0077686A">
              <w:rPr>
                <w:rFonts w:ascii="凝書體 2.0 Regular" w:eastAsia="凝書體 2.0 Regular" w:hAnsi="凝書體 2.0 Regular"/>
                <w:bCs/>
                <w:sz w:val="26"/>
                <w:szCs w:val="26"/>
              </w:rPr>
              <w:t>電子：</w:t>
            </w:r>
            <w:r w:rsidR="00753B1C" w:rsidRPr="00753B1C">
              <w:rPr>
                <w:rFonts w:ascii="凝書體 2.0 Regular" w:eastAsia="凝書體 2.0 Regular" w:hAnsi="凝書體 2.0 Regular" w:hint="eastAsia"/>
                <w:bCs/>
                <w:sz w:val="26"/>
                <w:szCs w:val="26"/>
              </w:rPr>
              <w:t>以</w:t>
            </w:r>
            <w:r w:rsidR="00753B1C">
              <w:rPr>
                <w:rFonts w:ascii="凝書體 2.0 Regular" w:eastAsia="凝書體 2.0 Regular" w:hAnsi="凝書體 2.0 Regular" w:hint="eastAsia"/>
                <w:bCs/>
                <w:sz w:val="26"/>
                <w:szCs w:val="26"/>
              </w:rPr>
              <w:t>寄送</w:t>
            </w:r>
            <w:r w:rsidR="00753B1C" w:rsidRPr="00753B1C">
              <w:rPr>
                <w:rFonts w:ascii="凝書體 2.0 Regular" w:eastAsia="凝書體 2.0 Regular" w:hAnsi="凝書體 2.0 Regular" w:hint="eastAsia"/>
                <w:bCs/>
                <w:sz w:val="26"/>
                <w:szCs w:val="26"/>
              </w:rPr>
              <w:t>日期為</w:t>
            </w:r>
            <w:proofErr w:type="gramStart"/>
            <w:r w:rsidR="00753B1C" w:rsidRPr="00753B1C">
              <w:rPr>
                <w:rFonts w:ascii="凝書體 2.0 Regular" w:eastAsia="凝書體 2.0 Regular" w:hAnsi="凝書體 2.0 Regular" w:hint="eastAsia"/>
                <w:bCs/>
                <w:sz w:val="26"/>
                <w:szCs w:val="26"/>
              </w:rPr>
              <w:t>憑</w:t>
            </w:r>
            <w:proofErr w:type="gramEnd"/>
            <w:r w:rsidR="00753B1C">
              <w:rPr>
                <w:rFonts w:ascii="凝書體 2.0 Regular" w:eastAsia="凝書體 2.0 Regular" w:hAnsi="凝書體 2.0 Regular" w:hint="eastAsia"/>
                <w:bCs/>
                <w:sz w:val="26"/>
                <w:szCs w:val="26"/>
              </w:rPr>
              <w:t>，</w:t>
            </w:r>
            <w:r w:rsidR="008912CE" w:rsidRPr="0077686A">
              <w:rPr>
                <w:rFonts w:ascii="凝書體 2.0 Regular" w:eastAsia="凝書體 2.0 Regular" w:hAnsi="凝書體 2.0 Regular"/>
                <w:bCs/>
                <w:sz w:val="26"/>
                <w:szCs w:val="26"/>
              </w:rPr>
              <w:t>將</w:t>
            </w:r>
            <w:r w:rsidR="008912CE" w:rsidRPr="0077686A">
              <w:rPr>
                <w:rFonts w:ascii="凝書體 2.0 Regular" w:eastAsia="凝書體 2.0 Regular" w:hAnsi="凝書體 2.0 Regular" w:hint="eastAsia"/>
                <w:bCs/>
                <w:sz w:val="26"/>
                <w:szCs w:val="26"/>
              </w:rPr>
              <w:t>資料</w:t>
            </w:r>
            <w:r w:rsidR="008912CE" w:rsidRPr="0077686A">
              <w:rPr>
                <w:rFonts w:ascii="凝書體 2.0 Regular" w:eastAsia="凝書體 2.0 Regular" w:hAnsi="凝書體 2.0 Regular"/>
                <w:bCs/>
                <w:sz w:val="26"/>
                <w:szCs w:val="26"/>
              </w:rPr>
              <w:t>掃描或拍照製成檔案，寄至</w:t>
            </w:r>
            <w:r w:rsidRPr="0077686A">
              <w:rPr>
                <w:rFonts w:ascii="凝書體 2.0 Regular" w:eastAsia="凝書體 2.0 Regular" w:hAnsi="凝書體 2.0 Regular" w:hint="eastAsia"/>
                <w:bCs/>
                <w:sz w:val="26"/>
                <w:szCs w:val="26"/>
              </w:rPr>
              <w:t xml:space="preserve">      </w:t>
            </w:r>
            <w:hyperlink r:id="rId11" w:history="1">
              <w:r w:rsidR="00305817" w:rsidRPr="0077686A">
                <w:rPr>
                  <w:rStyle w:val="ac"/>
                  <w:rFonts w:ascii="凝書體 2.0 Regular" w:eastAsia="凝書體 2.0 Regular" w:hAnsi="凝書體 2.0 Regular"/>
                  <w:bCs/>
                  <w:color w:val="auto"/>
                  <w:sz w:val="26"/>
                  <w:szCs w:val="26"/>
                </w:rPr>
                <w:t>tpcgreennet@gmail.com</w:t>
              </w:r>
            </w:hyperlink>
            <w:r w:rsidR="008912CE" w:rsidRPr="0077686A">
              <w:rPr>
                <w:rFonts w:ascii="凝書體 2.0 Regular" w:eastAsia="凝書體 2.0 Regular" w:hAnsi="凝書體 2.0 Regular" w:hint="eastAsia"/>
                <w:bCs/>
                <w:sz w:val="26"/>
                <w:szCs w:val="26"/>
              </w:rPr>
              <w:t>。</w:t>
            </w:r>
          </w:p>
          <w:p w14:paraId="2EF6BA90" w14:textId="77777777" w:rsidR="0038476C" w:rsidRPr="00713DC8" w:rsidRDefault="00C6532F" w:rsidP="00921D17">
            <w:pPr>
              <w:pStyle w:val="a9"/>
              <w:numPr>
                <w:ilvl w:val="1"/>
                <w:numId w:val="1"/>
              </w:numPr>
              <w:snapToGrid w:val="0"/>
              <w:spacing w:after="0" w:line="276" w:lineRule="auto"/>
              <w:ind w:left="320"/>
              <w:contextualSpacing w:val="0"/>
              <w:rPr>
                <w:rFonts w:ascii="凝書體 2.0 Regular" w:eastAsia="凝書體 2.0 Regular" w:hAnsi="凝書體 2.0 Regular" w:cs="新細明體"/>
                <w:bCs/>
                <w:spacing w:val="-10"/>
                <w:sz w:val="26"/>
                <w:szCs w:val="26"/>
              </w:rPr>
            </w:pPr>
            <w:r w:rsidRPr="00713DC8">
              <w:rPr>
                <w:rFonts w:ascii="凝書體 2.0 Regular" w:eastAsia="凝書體 2.0 Regular" w:hAnsi="凝書體 2.0 Regular" w:hint="eastAsia"/>
                <w:sz w:val="26"/>
                <w:szCs w:val="26"/>
              </w:rPr>
              <w:t>得獎作品之著作人格權仍歸得獎者或得獎團隊，惟同意其作品之著作財產權永久無償授權主辦單位(及其指定之第三人)進行宣傳及非營利目的使用，範圍包括利用其作品（包括但不限於音樂、影片定格畫面、影片部分畫面）進行國內外重製與改作、散布、發行、公開傳輸、公開播送及公開上映等相關使用之權利，於主辦單位(及其指定之第三人)使用時不得主張其著作人格權。</w:t>
            </w:r>
          </w:p>
          <w:p w14:paraId="50285FC0" w14:textId="4EDDD6FC" w:rsidR="0038476C" w:rsidRPr="00713DC8" w:rsidRDefault="0038476C" w:rsidP="0038476C">
            <w:pPr>
              <w:pStyle w:val="a9"/>
              <w:numPr>
                <w:ilvl w:val="1"/>
                <w:numId w:val="1"/>
              </w:numPr>
              <w:snapToGrid w:val="0"/>
              <w:spacing w:after="0" w:line="276" w:lineRule="auto"/>
              <w:ind w:left="320"/>
              <w:contextualSpacing w:val="0"/>
              <w:rPr>
                <w:rFonts w:ascii="凝書體 2.0 Regular" w:eastAsia="凝書體 2.0 Regular" w:hAnsi="凝書體 2.0 Regular" w:cs="新細明體"/>
                <w:sz w:val="26"/>
                <w:szCs w:val="26"/>
              </w:rPr>
            </w:pPr>
            <w:r w:rsidRPr="00713DC8">
              <w:rPr>
                <w:rFonts w:ascii="凝書體 2.0 Regular" w:eastAsia="凝書體 2.0 Regular" w:hAnsi="凝書體 2.0 Regular" w:hint="eastAsia"/>
                <w:sz w:val="26"/>
                <w:szCs w:val="26"/>
              </w:rPr>
              <w:t>得獎者如為非持有中華民國身分證</w:t>
            </w:r>
            <w:r w:rsidR="00CD0731">
              <w:rPr>
                <w:rFonts w:ascii="凝書體 2.0 Regular" w:eastAsia="凝書體 2.0 Regular" w:hAnsi="凝書體 2.0 Regular" w:hint="eastAsia"/>
                <w:sz w:val="26"/>
                <w:szCs w:val="26"/>
              </w:rPr>
              <w:t>外籍人士</w:t>
            </w:r>
            <w:r w:rsidRPr="00713DC8">
              <w:rPr>
                <w:rFonts w:ascii="凝書體 2.0 Regular" w:eastAsia="凝書體 2.0 Regular" w:hAnsi="凝書體 2.0 Regular" w:hint="eastAsia"/>
                <w:sz w:val="26"/>
                <w:szCs w:val="26"/>
              </w:rPr>
              <w:t>、在台就學之外籍</w:t>
            </w:r>
            <w:r w:rsidR="00CD0731">
              <w:rPr>
                <w:rFonts w:ascii="凝書體 2.0 Regular" w:eastAsia="凝書體 2.0 Regular" w:hAnsi="凝書體 2.0 Regular" w:hint="eastAsia"/>
                <w:sz w:val="26"/>
                <w:szCs w:val="26"/>
              </w:rPr>
              <w:t>學</w:t>
            </w:r>
            <w:r w:rsidRPr="00713DC8">
              <w:rPr>
                <w:rFonts w:ascii="凝書體 2.0 Regular" w:eastAsia="凝書體 2.0 Regular" w:hAnsi="凝書體 2.0 Regular" w:hint="eastAsia"/>
                <w:sz w:val="26"/>
                <w:szCs w:val="26"/>
              </w:rPr>
              <w:t>生等，需提供台籍銀行帳戶</w:t>
            </w:r>
            <w:r w:rsidR="00CD0731">
              <w:rPr>
                <w:rFonts w:ascii="凝書體 2.0 Regular" w:eastAsia="凝書體 2.0 Regular" w:hAnsi="凝書體 2.0 Regular" w:hint="eastAsia"/>
                <w:sz w:val="26"/>
                <w:szCs w:val="26"/>
              </w:rPr>
              <w:t>及居留證等相關資料</w:t>
            </w:r>
            <w:r w:rsidRPr="00713DC8">
              <w:rPr>
                <w:rFonts w:ascii="凝書體 2.0 Regular" w:eastAsia="凝書體 2.0 Regular" w:hAnsi="凝書體 2.0 Regular" w:hint="eastAsia"/>
                <w:sz w:val="26"/>
                <w:szCs w:val="26"/>
              </w:rPr>
              <w:t>。</w:t>
            </w:r>
          </w:p>
          <w:p w14:paraId="12F5247B" w14:textId="2F8D534C" w:rsidR="0038476C" w:rsidRPr="00CD0731" w:rsidRDefault="0038476C" w:rsidP="0038476C">
            <w:pPr>
              <w:pStyle w:val="a9"/>
              <w:numPr>
                <w:ilvl w:val="1"/>
                <w:numId w:val="1"/>
              </w:numPr>
              <w:snapToGrid w:val="0"/>
              <w:spacing w:after="0" w:line="276" w:lineRule="auto"/>
              <w:ind w:left="320"/>
              <w:contextualSpacing w:val="0"/>
              <w:rPr>
                <w:rFonts w:ascii="凝書體 2.0 Regular" w:eastAsia="凝書體 2.0 Regular" w:hAnsi="凝書體 2.0 Regular" w:cs="新細明體"/>
                <w:bCs/>
                <w:spacing w:val="-10"/>
                <w:sz w:val="26"/>
                <w:szCs w:val="26"/>
              </w:rPr>
            </w:pPr>
            <w:r w:rsidRPr="00CD0731">
              <w:rPr>
                <w:rFonts w:ascii="凝書體 2.0 Regular" w:eastAsia="凝書體 2.0 Regular" w:hAnsi="凝書體 2.0 Regular" w:hint="eastAsia"/>
                <w:sz w:val="26"/>
                <w:szCs w:val="26"/>
              </w:rPr>
              <w:t>依中華民國稅法相關規定，獎項價值在新台幣 1,001 元以上未滿 20,000 元者免扣繳所得稅，但得獎者仍須繳交得獎收據、身分證正反面影本及台籍銀行帳戶以申報所得。</w:t>
            </w:r>
          </w:p>
          <w:p w14:paraId="2437632E" w14:textId="77777777" w:rsidR="0038476C" w:rsidRPr="0077686A" w:rsidRDefault="0038476C" w:rsidP="0038476C">
            <w:pPr>
              <w:pStyle w:val="a9"/>
              <w:numPr>
                <w:ilvl w:val="1"/>
                <w:numId w:val="1"/>
              </w:numPr>
              <w:snapToGrid w:val="0"/>
              <w:spacing w:after="0" w:line="276" w:lineRule="auto"/>
              <w:ind w:left="320"/>
              <w:contextualSpacing w:val="0"/>
              <w:rPr>
                <w:rFonts w:ascii="凝書體 2.0 Regular" w:eastAsia="凝書體 2.0 Regular" w:hAnsi="凝書體 2.0 Regular" w:cs="新細明體"/>
                <w:bCs/>
                <w:spacing w:val="-10"/>
                <w:sz w:val="26"/>
                <w:szCs w:val="26"/>
              </w:rPr>
            </w:pPr>
            <w:r w:rsidRPr="0077686A">
              <w:rPr>
                <w:rFonts w:ascii="凝書體 2.0 Regular" w:eastAsia="凝書體 2.0 Regular" w:hAnsi="凝書體 2.0 Regular" w:hint="eastAsia"/>
                <w:bCs/>
                <w:spacing w:val="-10"/>
                <w:sz w:val="26"/>
                <w:szCs w:val="26"/>
              </w:rPr>
              <w:t>獎金</w:t>
            </w:r>
            <w:r>
              <w:rPr>
                <w:rFonts w:ascii="凝書體 2.0 Regular" w:eastAsia="凝書體 2.0 Regular" w:hAnsi="凝書體 2.0 Regular" w:hint="eastAsia"/>
                <w:bCs/>
                <w:spacing w:val="-10"/>
                <w:sz w:val="26"/>
                <w:szCs w:val="26"/>
              </w:rPr>
              <w:t>及獎狀，</w:t>
            </w:r>
            <w:r w:rsidRPr="0077686A">
              <w:rPr>
                <w:rFonts w:ascii="凝書體 2.0 Regular" w:eastAsia="凝書體 2.0 Regular" w:hAnsi="凝書體 2.0 Regular" w:hint="eastAsia"/>
                <w:bCs/>
                <w:spacing w:val="-10"/>
                <w:sz w:val="26"/>
                <w:szCs w:val="26"/>
              </w:rPr>
              <w:t>將於</w:t>
            </w:r>
            <w:r>
              <w:rPr>
                <w:rFonts w:ascii="凝書體 2.0 Regular" w:eastAsia="凝書體 2.0 Regular" w:hAnsi="凝書體 2.0 Regular" w:hint="eastAsia"/>
                <w:bCs/>
                <w:spacing w:val="-10"/>
                <w:sz w:val="26"/>
                <w:szCs w:val="26"/>
              </w:rPr>
              <w:t>執行單位</w:t>
            </w:r>
            <w:r w:rsidRPr="0077686A">
              <w:rPr>
                <w:rFonts w:ascii="凝書體 2.0 Regular" w:eastAsia="凝書體 2.0 Regular" w:hAnsi="凝書體 2.0 Regular" w:hint="eastAsia"/>
                <w:bCs/>
                <w:spacing w:val="-10"/>
                <w:sz w:val="26"/>
                <w:szCs w:val="26"/>
              </w:rPr>
              <w:t>收到「獎金</w:t>
            </w:r>
            <w:r>
              <w:rPr>
                <w:rFonts w:ascii="凝書體 2.0 Regular" w:eastAsia="凝書體 2.0 Regular" w:hAnsi="凝書體 2.0 Regular" w:hint="eastAsia"/>
                <w:bCs/>
                <w:spacing w:val="-10"/>
                <w:sz w:val="26"/>
                <w:szCs w:val="26"/>
              </w:rPr>
              <w:t>及獎狀</w:t>
            </w:r>
            <w:r w:rsidRPr="0077686A">
              <w:rPr>
                <w:rFonts w:ascii="凝書體 2.0 Regular" w:eastAsia="凝書體 2.0 Regular" w:hAnsi="凝書體 2.0 Regular" w:hint="eastAsia"/>
                <w:bCs/>
                <w:spacing w:val="-10"/>
                <w:sz w:val="26"/>
                <w:szCs w:val="26"/>
              </w:rPr>
              <w:t>領取確認單」後1</w:t>
            </w:r>
            <w:r w:rsidRPr="0077686A">
              <w:rPr>
                <w:rFonts w:ascii="凝書體 2.0 Regular" w:eastAsia="凝書體 2.0 Regular" w:hAnsi="凝書體 2.0 Regular"/>
                <w:bCs/>
                <w:spacing w:val="-10"/>
                <w:sz w:val="26"/>
                <w:szCs w:val="26"/>
              </w:rPr>
              <w:t>4</w:t>
            </w:r>
            <w:r w:rsidRPr="0077686A">
              <w:rPr>
                <w:rFonts w:ascii="凝書體 2.0 Regular" w:eastAsia="凝書體 2.0 Regular" w:hAnsi="凝書體 2.0 Regular" w:hint="eastAsia"/>
                <w:bCs/>
                <w:spacing w:val="-10"/>
                <w:sz w:val="26"/>
                <w:szCs w:val="26"/>
              </w:rPr>
              <w:t>個工作天內</w:t>
            </w:r>
            <w:r w:rsidRPr="0077686A">
              <w:rPr>
                <w:rFonts w:ascii="凝書體 2.0 Regular" w:eastAsia="凝書體 2.0 Regular" w:hAnsi="凝書體 2.0 Regular" w:cs="新細明體" w:hint="eastAsia"/>
                <w:bCs/>
                <w:sz w:val="26"/>
                <w:szCs w:val="26"/>
              </w:rPr>
              <w:t>發放，主辦單位就</w:t>
            </w:r>
            <w:r w:rsidRPr="0077686A">
              <w:rPr>
                <w:rFonts w:ascii="凝書體 2.0 Regular" w:eastAsia="凝書體 2.0 Regular" w:hAnsi="凝書體 2.0 Regular" w:hint="eastAsia"/>
                <w:bCs/>
                <w:spacing w:val="-10"/>
                <w:sz w:val="26"/>
                <w:szCs w:val="26"/>
              </w:rPr>
              <w:t>獎金</w:t>
            </w:r>
            <w:r>
              <w:rPr>
                <w:rFonts w:ascii="凝書體 2.0 Regular" w:eastAsia="凝書體 2.0 Regular" w:hAnsi="凝書體 2.0 Regular" w:hint="eastAsia"/>
                <w:bCs/>
                <w:spacing w:val="-10"/>
                <w:sz w:val="26"/>
                <w:szCs w:val="26"/>
              </w:rPr>
              <w:t>及獎狀</w:t>
            </w:r>
            <w:r w:rsidRPr="0077686A">
              <w:rPr>
                <w:rFonts w:ascii="凝書體 2.0 Regular" w:eastAsia="凝書體 2.0 Regular" w:hAnsi="凝書體 2.0 Regular" w:hint="eastAsia"/>
                <w:bCs/>
                <w:spacing w:val="-10"/>
                <w:sz w:val="26"/>
                <w:szCs w:val="26"/>
              </w:rPr>
              <w:t>實</w:t>
            </w:r>
            <w:r w:rsidRPr="0077686A">
              <w:rPr>
                <w:rFonts w:ascii="凝書體 2.0 Regular" w:eastAsia="凝書體 2.0 Regular" w:hAnsi="凝書體 2.0 Regular" w:cs="新細明體" w:hint="eastAsia"/>
                <w:bCs/>
                <w:sz w:val="26"/>
                <w:szCs w:val="26"/>
              </w:rPr>
              <w:t>際</w:t>
            </w:r>
            <w:proofErr w:type="gramStart"/>
            <w:r w:rsidRPr="0077686A">
              <w:rPr>
                <w:rFonts w:ascii="凝書體 2.0 Regular" w:eastAsia="凝書體 2.0 Regular" w:hAnsi="凝書體 2.0 Regular" w:cs="新細明體" w:hint="eastAsia"/>
                <w:bCs/>
                <w:sz w:val="26"/>
                <w:szCs w:val="26"/>
              </w:rPr>
              <w:t>寄送日保有</w:t>
            </w:r>
            <w:proofErr w:type="gramEnd"/>
            <w:r w:rsidRPr="0077686A">
              <w:rPr>
                <w:rFonts w:ascii="凝書體 2.0 Regular" w:eastAsia="凝書體 2.0 Regular" w:hAnsi="凝書體 2.0 Regular" w:cs="新細明體" w:hint="eastAsia"/>
                <w:bCs/>
                <w:sz w:val="26"/>
                <w:szCs w:val="26"/>
              </w:rPr>
              <w:t>變更權利。</w:t>
            </w:r>
          </w:p>
          <w:p w14:paraId="7BE49015" w14:textId="77777777" w:rsidR="0038476C" w:rsidRPr="0077686A" w:rsidRDefault="0038476C" w:rsidP="0038476C">
            <w:pPr>
              <w:pStyle w:val="a9"/>
              <w:numPr>
                <w:ilvl w:val="1"/>
                <w:numId w:val="1"/>
              </w:numPr>
              <w:snapToGrid w:val="0"/>
              <w:spacing w:after="0" w:line="276" w:lineRule="auto"/>
              <w:ind w:left="320"/>
              <w:contextualSpacing w:val="0"/>
              <w:rPr>
                <w:rFonts w:ascii="凝書體 2.0 Regular" w:eastAsia="凝書體 2.0 Regular" w:hAnsi="凝書體 2.0 Regular" w:cs="新細明體"/>
                <w:bCs/>
                <w:spacing w:val="-10"/>
                <w:sz w:val="26"/>
                <w:szCs w:val="26"/>
              </w:rPr>
            </w:pPr>
            <w:r w:rsidRPr="0077686A">
              <w:rPr>
                <w:rFonts w:ascii="凝書體 2.0 Regular" w:eastAsia="凝書體 2.0 Regular" w:hAnsi="凝書體 2.0 Regular" w:cs="新細明體" w:hint="eastAsia"/>
                <w:bCs/>
                <w:sz w:val="26"/>
                <w:szCs w:val="26"/>
              </w:rPr>
              <w:t>得獎人</w:t>
            </w:r>
            <w:r>
              <w:rPr>
                <w:rFonts w:ascii="凝書體 2.0 Regular" w:eastAsia="凝書體 2.0 Regular" w:hAnsi="凝書體 2.0 Regular" w:cs="新細明體" w:hint="eastAsia"/>
                <w:bCs/>
                <w:sz w:val="26"/>
                <w:szCs w:val="26"/>
              </w:rPr>
              <w:t>或得獎團隊應</w:t>
            </w:r>
            <w:r w:rsidRPr="0077686A">
              <w:rPr>
                <w:rFonts w:ascii="凝書體 2.0 Regular" w:eastAsia="凝書體 2.0 Regular" w:hAnsi="凝書體 2.0 Regular" w:cs="新細明體" w:hint="eastAsia"/>
                <w:bCs/>
                <w:sz w:val="26"/>
                <w:szCs w:val="26"/>
              </w:rPr>
              <w:t>於期限內寄回所需資料，</w:t>
            </w:r>
            <w:r w:rsidRPr="0077686A">
              <w:rPr>
                <w:rFonts w:ascii="凝書體 2.0 Regular" w:eastAsia="凝書體 2.0 Regular" w:hAnsi="凝書體 2.0 Regular" w:cs="新細明體" w:hint="eastAsia"/>
                <w:bCs/>
                <w:spacing w:val="-10"/>
                <w:sz w:val="26"/>
                <w:szCs w:val="26"/>
              </w:rPr>
              <w:t>逾期</w:t>
            </w:r>
            <w:r w:rsidRPr="0077686A">
              <w:rPr>
                <w:rFonts w:ascii="凝書體 2.0 Regular" w:eastAsia="凝書體 2.0 Regular" w:hAnsi="凝書體 2.0 Regular" w:hint="eastAsia"/>
                <w:bCs/>
                <w:spacing w:val="-10"/>
                <w:sz w:val="26"/>
                <w:szCs w:val="26"/>
              </w:rPr>
              <w:t>者視同自動放棄權益，不得異議。</w:t>
            </w:r>
          </w:p>
          <w:p w14:paraId="0A787490" w14:textId="77777777" w:rsidR="0038476C" w:rsidRPr="0077686A" w:rsidRDefault="0038476C" w:rsidP="0038476C">
            <w:pPr>
              <w:pStyle w:val="a9"/>
              <w:numPr>
                <w:ilvl w:val="1"/>
                <w:numId w:val="1"/>
              </w:numPr>
              <w:snapToGrid w:val="0"/>
              <w:spacing w:after="0" w:line="276" w:lineRule="auto"/>
              <w:ind w:left="320"/>
              <w:contextualSpacing w:val="0"/>
              <w:rPr>
                <w:rFonts w:ascii="凝書體 2.0 Regular" w:eastAsia="凝書體 2.0 Regular" w:hAnsi="凝書體 2.0 Regular" w:cs="新細明體"/>
                <w:bCs/>
                <w:spacing w:val="-10"/>
                <w:sz w:val="26"/>
                <w:szCs w:val="26"/>
              </w:rPr>
            </w:pPr>
            <w:r w:rsidRPr="0077686A">
              <w:rPr>
                <w:rFonts w:ascii="凝書體 2.0 Regular" w:eastAsia="凝書體 2.0 Regular" w:hAnsi="凝書體 2.0 Regular" w:hint="eastAsia"/>
                <w:bCs/>
                <w:spacing w:val="-10"/>
                <w:sz w:val="26"/>
                <w:szCs w:val="26"/>
              </w:rPr>
              <w:t>如有因個人資料</w:t>
            </w:r>
            <w:proofErr w:type="gramStart"/>
            <w:r w:rsidRPr="0077686A">
              <w:rPr>
                <w:rFonts w:ascii="凝書體 2.0 Regular" w:eastAsia="凝書體 2.0 Regular" w:hAnsi="凝書體 2.0 Regular" w:hint="eastAsia"/>
                <w:bCs/>
                <w:spacing w:val="-10"/>
                <w:sz w:val="26"/>
                <w:szCs w:val="26"/>
              </w:rPr>
              <w:t>誤填而</w:t>
            </w:r>
            <w:proofErr w:type="gramEnd"/>
            <w:r w:rsidRPr="0077686A">
              <w:rPr>
                <w:rFonts w:ascii="凝書體 2.0 Regular" w:eastAsia="凝書體 2.0 Regular" w:hAnsi="凝書體 2.0 Regular" w:hint="eastAsia"/>
                <w:bCs/>
                <w:spacing w:val="-10"/>
                <w:sz w:val="26"/>
                <w:szCs w:val="26"/>
              </w:rPr>
              <w:t>導致獎金匯入錯誤，主辦單位及執行單位概不負責。</w:t>
            </w:r>
          </w:p>
          <w:p w14:paraId="600E7157" w14:textId="787D1B6E" w:rsidR="00713DC8" w:rsidRPr="00713DC8" w:rsidRDefault="00713DC8" w:rsidP="00713DC8">
            <w:pPr>
              <w:pStyle w:val="a9"/>
              <w:numPr>
                <w:ilvl w:val="1"/>
                <w:numId w:val="1"/>
              </w:numPr>
              <w:snapToGrid w:val="0"/>
              <w:spacing w:after="0" w:line="276" w:lineRule="auto"/>
              <w:ind w:left="320"/>
              <w:contextualSpacing w:val="0"/>
              <w:rPr>
                <w:rFonts w:ascii="凝書體 2.0 Regular" w:eastAsia="凝書體 2.0 Regular" w:hAnsi="凝書體 2.0 Regular" w:cs="新細明體"/>
                <w:bCs/>
                <w:spacing w:val="-10"/>
                <w:sz w:val="26"/>
                <w:szCs w:val="26"/>
              </w:rPr>
            </w:pPr>
            <w:r w:rsidRPr="00713DC8">
              <w:rPr>
                <w:rFonts w:ascii="凝書體 2.0 Regular" w:eastAsia="凝書體 2.0 Regular" w:hAnsi="凝書體 2.0 Regular" w:hint="eastAsia"/>
                <w:sz w:val="26"/>
                <w:szCs w:val="26"/>
              </w:rPr>
              <w:lastRenderedPageBreak/>
              <w:t>得獎作品如有著作權或授權等糾紛訴訟，經法律程序敗訴確定者，撤銷其得獎資格並追回獎金及獎項，有損害第三人權利者，由得獎人或得獎團隊自行負責。</w:t>
            </w:r>
          </w:p>
          <w:p w14:paraId="054B206C" w14:textId="212D4074" w:rsidR="0038476C" w:rsidRPr="0038476C" w:rsidRDefault="0038476C" w:rsidP="0038476C">
            <w:pPr>
              <w:pStyle w:val="a9"/>
              <w:numPr>
                <w:ilvl w:val="1"/>
                <w:numId w:val="1"/>
              </w:numPr>
              <w:snapToGrid w:val="0"/>
              <w:spacing w:after="0" w:line="276" w:lineRule="auto"/>
              <w:ind w:left="320"/>
              <w:contextualSpacing w:val="0"/>
              <w:rPr>
                <w:rFonts w:ascii="凝書體 2.0 Regular" w:eastAsia="凝書體 2.0 Regular" w:hAnsi="凝書體 2.0 Regular" w:cs="新細明體"/>
                <w:bCs/>
                <w:spacing w:val="-10"/>
                <w:sz w:val="26"/>
                <w:szCs w:val="26"/>
              </w:rPr>
            </w:pPr>
            <w:r w:rsidRPr="0077686A">
              <w:rPr>
                <w:rFonts w:ascii="凝書體 2.0 Regular" w:eastAsia="凝書體 2.0 Regular" w:hAnsi="凝書體 2.0 Regular" w:hint="eastAsia"/>
                <w:bCs/>
                <w:sz w:val="26"/>
                <w:szCs w:val="26"/>
              </w:rPr>
              <w:t>主辦單位及執行單位對得獎人</w:t>
            </w:r>
            <w:r>
              <w:rPr>
                <w:rFonts w:ascii="凝書體 2.0 Regular" w:eastAsia="凝書體 2.0 Regular" w:hAnsi="凝書體 2.0 Regular" w:hint="eastAsia"/>
                <w:bCs/>
                <w:sz w:val="26"/>
                <w:szCs w:val="26"/>
              </w:rPr>
              <w:t>或得獎團隊</w:t>
            </w:r>
            <w:r w:rsidRPr="0077686A">
              <w:rPr>
                <w:rFonts w:ascii="凝書體 2.0 Regular" w:eastAsia="凝書體 2.0 Regular" w:hAnsi="凝書體 2.0 Regular" w:hint="eastAsia"/>
                <w:bCs/>
                <w:sz w:val="26"/>
                <w:szCs w:val="26"/>
              </w:rPr>
              <w:t>相關資料將依據法令善盡保密義務及責任</w:t>
            </w:r>
            <w:r w:rsidRPr="0077686A">
              <w:rPr>
                <w:rFonts w:ascii="凝書體 2.0 Regular" w:eastAsia="凝書體 2.0 Regular" w:hAnsi="凝書體 2.0 Regular" w:cs="新細明體" w:hint="eastAsia"/>
                <w:bCs/>
                <w:sz w:val="26"/>
                <w:szCs w:val="26"/>
              </w:rPr>
              <w:t>。</w:t>
            </w:r>
          </w:p>
        </w:tc>
      </w:tr>
      <w:tr w:rsidR="0077686A" w:rsidRPr="0077686A" w14:paraId="06D9490E" w14:textId="77777777" w:rsidTr="00ED4638">
        <w:trPr>
          <w:jc w:val="center"/>
        </w:trPr>
        <w:tc>
          <w:tcPr>
            <w:tcW w:w="1137" w:type="pct"/>
            <w:vAlign w:val="center"/>
          </w:tcPr>
          <w:p w14:paraId="5AB95A95" w14:textId="77777777" w:rsidR="00185C1E" w:rsidRPr="0077686A" w:rsidRDefault="00185C1E" w:rsidP="00C46801">
            <w:pPr>
              <w:snapToGrid w:val="0"/>
              <w:spacing w:after="0" w:line="276" w:lineRule="auto"/>
              <w:ind w:leftChars="164" w:left="459" w:rightChars="163" w:right="456"/>
              <w:jc w:val="distribute"/>
              <w:rPr>
                <w:rFonts w:ascii="凝書體 2.0 Regular" w:eastAsia="凝書體 2.0 Regular" w:hAnsi="凝書體 2.0 Regular"/>
                <w:b/>
                <w:bCs/>
                <w:sz w:val="26"/>
                <w:szCs w:val="26"/>
              </w:rPr>
            </w:pPr>
            <w:r w:rsidRPr="0077686A">
              <w:rPr>
                <w:rFonts w:ascii="凝書體 2.0 Regular" w:eastAsia="凝書體 2.0 Regular" w:hAnsi="凝書體 2.0 Regular" w:hint="eastAsia"/>
                <w:b/>
                <w:bCs/>
                <w:sz w:val="26"/>
                <w:szCs w:val="26"/>
              </w:rPr>
              <w:lastRenderedPageBreak/>
              <w:t>活動聯絡</w:t>
            </w:r>
          </w:p>
        </w:tc>
        <w:tc>
          <w:tcPr>
            <w:tcW w:w="3863" w:type="pct"/>
          </w:tcPr>
          <w:p w14:paraId="13D4F853" w14:textId="77777777" w:rsidR="00185C1E" w:rsidRPr="0077686A" w:rsidRDefault="00185C1E" w:rsidP="00447153">
            <w:pPr>
              <w:widowControl/>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台電綠網工作小組</w:t>
            </w:r>
          </w:p>
          <w:p w14:paraId="6C4734BB" w14:textId="77777777" w:rsidR="00185C1E" w:rsidRPr="0077686A" w:rsidRDefault="00185C1E" w:rsidP="00447153">
            <w:pPr>
              <w:widowControl/>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1</w:t>
            </w:r>
            <w:r w:rsidRPr="0077686A">
              <w:rPr>
                <w:rFonts w:ascii="凝書體 2.0 Regular" w:eastAsia="凝書體 2.0 Regular" w:hAnsi="凝書體 2.0 Regular"/>
                <w:sz w:val="26"/>
                <w:szCs w:val="26"/>
              </w:rPr>
              <w:t xml:space="preserve">06089 </w:t>
            </w:r>
            <w:r w:rsidRPr="0077686A">
              <w:rPr>
                <w:rFonts w:ascii="凝書體 2.0 Regular" w:eastAsia="凝書體 2.0 Regular" w:hAnsi="凝書體 2.0 Regular" w:hint="eastAsia"/>
                <w:sz w:val="26"/>
                <w:szCs w:val="26"/>
              </w:rPr>
              <w:t>臺北市大安區仁愛路三段2</w:t>
            </w:r>
            <w:r w:rsidRPr="0077686A">
              <w:rPr>
                <w:rFonts w:ascii="凝書體 2.0 Regular" w:eastAsia="凝書體 2.0 Regular" w:hAnsi="凝書體 2.0 Regular"/>
                <w:sz w:val="26"/>
                <w:szCs w:val="26"/>
              </w:rPr>
              <w:t>4</w:t>
            </w:r>
            <w:r w:rsidRPr="0077686A">
              <w:rPr>
                <w:rFonts w:ascii="凝書體 2.0 Regular" w:eastAsia="凝書體 2.0 Regular" w:hAnsi="凝書體 2.0 Regular" w:hint="eastAsia"/>
                <w:sz w:val="26"/>
                <w:szCs w:val="26"/>
              </w:rPr>
              <w:t>巷7號6樓</w:t>
            </w:r>
          </w:p>
          <w:p w14:paraId="02BEED10" w14:textId="77777777" w:rsidR="00185C1E" w:rsidRPr="0077686A" w:rsidRDefault="00185C1E" w:rsidP="00447153">
            <w:pPr>
              <w:widowControl/>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hint="eastAsia"/>
                <w:sz w:val="26"/>
                <w:szCs w:val="26"/>
              </w:rPr>
              <w:t>電話：0</w:t>
            </w:r>
            <w:r w:rsidRPr="0077686A">
              <w:rPr>
                <w:rFonts w:ascii="凝書體 2.0 Regular" w:eastAsia="凝書體 2.0 Regular" w:hAnsi="凝書體 2.0 Regular"/>
                <w:sz w:val="26"/>
                <w:szCs w:val="26"/>
              </w:rPr>
              <w:t>2-2325-7886</w:t>
            </w:r>
          </w:p>
          <w:p w14:paraId="71992D7D" w14:textId="77777777" w:rsidR="00185C1E" w:rsidRPr="0077686A" w:rsidRDefault="00185C1E" w:rsidP="00447153">
            <w:pPr>
              <w:widowControl/>
              <w:snapToGrid w:val="0"/>
              <w:spacing w:after="0" w:line="276" w:lineRule="auto"/>
              <w:rPr>
                <w:rFonts w:ascii="凝書體 2.0 Regular" w:eastAsia="凝書體 2.0 Regular" w:hAnsi="凝書體 2.0 Regular" w:cs="新細明體"/>
                <w:sz w:val="26"/>
                <w:szCs w:val="26"/>
              </w:rPr>
            </w:pPr>
            <w:r w:rsidRPr="0077686A">
              <w:rPr>
                <w:rFonts w:ascii="凝書體 2.0 Regular" w:eastAsia="凝書體 2.0 Regular" w:hAnsi="凝書體 2.0 Regular" w:hint="eastAsia"/>
                <w:sz w:val="26"/>
                <w:szCs w:val="26"/>
              </w:rPr>
              <w:t>傳真：</w:t>
            </w:r>
            <w:r w:rsidRPr="0077686A">
              <w:rPr>
                <w:rFonts w:ascii="凝書體 2.0 Regular" w:eastAsia="凝書體 2.0 Regular" w:hAnsi="凝書體 2.0 Regular" w:cs="新細明體" w:hint="eastAsia"/>
                <w:sz w:val="26"/>
                <w:szCs w:val="26"/>
              </w:rPr>
              <w:t>02</w:t>
            </w:r>
            <w:r w:rsidRPr="0077686A">
              <w:rPr>
                <w:rFonts w:ascii="凝書體 2.0 Regular" w:eastAsia="凝書體 2.0 Regular" w:hAnsi="凝書體 2.0 Regular" w:cs="新細明體"/>
                <w:sz w:val="26"/>
                <w:szCs w:val="26"/>
              </w:rPr>
              <w:t>-</w:t>
            </w:r>
            <w:r w:rsidRPr="0077686A">
              <w:rPr>
                <w:rFonts w:ascii="凝書體 2.0 Regular" w:eastAsia="凝書體 2.0 Regular" w:hAnsi="凝書體 2.0 Regular" w:cs="新細明體" w:hint="eastAsia"/>
                <w:sz w:val="26"/>
                <w:szCs w:val="26"/>
              </w:rPr>
              <w:t>2325-2586</w:t>
            </w:r>
          </w:p>
          <w:p w14:paraId="1C731AD6" w14:textId="3F1D62CF" w:rsidR="00185C1E" w:rsidRPr="0077686A" w:rsidRDefault="00185C1E" w:rsidP="00447153">
            <w:pPr>
              <w:widowControl/>
              <w:snapToGrid w:val="0"/>
              <w:spacing w:after="0" w:line="276" w:lineRule="auto"/>
              <w:rPr>
                <w:rFonts w:ascii="凝書體 2.0 Regular" w:eastAsia="凝書體 2.0 Regular" w:hAnsi="凝書體 2.0 Regular"/>
                <w:sz w:val="26"/>
                <w:szCs w:val="26"/>
              </w:rPr>
            </w:pPr>
            <w:r w:rsidRPr="0077686A">
              <w:rPr>
                <w:rFonts w:ascii="凝書體 2.0 Regular" w:eastAsia="凝書體 2.0 Regular" w:hAnsi="凝書體 2.0 Regular" w:cs="新細明體"/>
                <w:sz w:val="26"/>
                <w:szCs w:val="26"/>
              </w:rPr>
              <w:t>Email</w:t>
            </w:r>
            <w:r w:rsidRPr="0077686A">
              <w:rPr>
                <w:rFonts w:ascii="凝書體 2.0 Regular" w:eastAsia="凝書體 2.0 Regular" w:hAnsi="凝書體 2.0 Regular" w:cs="新細明體" w:hint="eastAsia"/>
                <w:sz w:val="26"/>
                <w:szCs w:val="26"/>
              </w:rPr>
              <w:t>：</w:t>
            </w:r>
            <w:r w:rsidR="00A510FA" w:rsidRPr="0077686A">
              <w:rPr>
                <w:rFonts w:asciiTheme="minorHAnsi" w:eastAsiaTheme="minorEastAsia" w:hAnsiTheme="minorHAnsi"/>
                <w:szCs w:val="22"/>
              </w:rPr>
              <w:fldChar w:fldCharType="begin"/>
            </w:r>
            <w:r w:rsidR="00A510FA" w:rsidRPr="0077686A">
              <w:instrText xml:space="preserve"> HYPERLINK "mailto:service@greennet.com.tw" </w:instrText>
            </w:r>
            <w:r w:rsidR="00A510FA" w:rsidRPr="0077686A">
              <w:rPr>
                <w:rFonts w:asciiTheme="minorHAnsi" w:eastAsiaTheme="minorEastAsia" w:hAnsiTheme="minorHAnsi"/>
                <w:szCs w:val="22"/>
              </w:rPr>
              <w:fldChar w:fldCharType="separate"/>
            </w:r>
            <w:r w:rsidR="00305817" w:rsidRPr="0077686A">
              <w:rPr>
                <w:rStyle w:val="ac"/>
                <w:rFonts w:ascii="凝書體 2.0 Regular" w:eastAsia="凝書體 2.0 Regular" w:hAnsi="凝書體 2.0 Regular"/>
                <w:color w:val="auto"/>
                <w:sz w:val="26"/>
                <w:szCs w:val="26"/>
              </w:rPr>
              <w:t>tpcgreennet@gmail.com</w:t>
            </w:r>
            <w:r w:rsidR="00A510FA" w:rsidRPr="0077686A">
              <w:rPr>
                <w:rStyle w:val="ac"/>
                <w:rFonts w:ascii="凝書體 2.0 Regular" w:eastAsia="凝書體 2.0 Regular" w:hAnsi="凝書體 2.0 Regular"/>
                <w:color w:val="auto"/>
                <w:sz w:val="26"/>
                <w:szCs w:val="26"/>
              </w:rPr>
              <w:fldChar w:fldCharType="end"/>
            </w:r>
          </w:p>
        </w:tc>
      </w:tr>
    </w:tbl>
    <w:p w14:paraId="58D4523C" w14:textId="77777777" w:rsidR="008912CE" w:rsidRPr="0077686A" w:rsidRDefault="008912CE" w:rsidP="00185C1E">
      <w:pPr>
        <w:sectPr w:rsidR="008912CE" w:rsidRPr="0077686A" w:rsidSect="007E0818">
          <w:headerReference w:type="even" r:id="rId12"/>
          <w:headerReference w:type="default" r:id="rId13"/>
          <w:footerReference w:type="even" r:id="rId14"/>
          <w:footerReference w:type="default" r:id="rId15"/>
          <w:footerReference w:type="first" r:id="rId16"/>
          <w:pgSz w:w="11906" w:h="16838"/>
          <w:pgMar w:top="1152" w:right="720" w:bottom="720" w:left="720" w:header="380" w:footer="567" w:gutter="0"/>
          <w:cols w:space="425"/>
          <w:titlePg/>
          <w:docGrid w:type="lines" w:linePitch="381"/>
        </w:sectPr>
      </w:pPr>
    </w:p>
    <w:bookmarkStart w:id="2" w:name="_Hlk142419009"/>
    <w:p w14:paraId="05EAFDB2" w14:textId="0343AFFB" w:rsidR="004B255D" w:rsidRPr="0077686A" w:rsidRDefault="00BF0384" w:rsidP="00EC2789">
      <w:pPr>
        <w:snapToGrid w:val="0"/>
        <w:jc w:val="center"/>
        <w:rPr>
          <w:rFonts w:ascii="微軟正黑體" w:eastAsia="微軟正黑體" w:hAnsi="微軟正黑體"/>
          <w:b/>
          <w:sz w:val="36"/>
          <w:szCs w:val="28"/>
        </w:rPr>
      </w:pPr>
      <w:r w:rsidRPr="0077686A">
        <w:rPr>
          <w:rFonts w:ascii="Noto Sans CJK TC Medium" w:eastAsia="Noto Sans CJK TC Medium" w:hAnsi="Noto Sans CJK TC Medium" w:cs="Times New Roman"/>
          <w:noProof/>
          <w:szCs w:val="24"/>
        </w:rPr>
        <w:lastRenderedPageBreak/>
        <mc:AlternateContent>
          <mc:Choice Requires="wps">
            <w:drawing>
              <wp:anchor distT="45720" distB="45720" distL="114300" distR="114300" simplePos="0" relativeHeight="251678720" behindDoc="0" locked="0" layoutInCell="1" allowOverlap="1" wp14:anchorId="16C7E565" wp14:editId="258E0004">
                <wp:simplePos x="0" y="0"/>
                <wp:positionH relativeFrom="column">
                  <wp:posOffset>29625</wp:posOffset>
                </wp:positionH>
                <wp:positionV relativeFrom="paragraph">
                  <wp:posOffset>-402646</wp:posOffset>
                </wp:positionV>
                <wp:extent cx="2360930" cy="1404620"/>
                <wp:effectExtent l="0" t="0" r="0" b="0"/>
                <wp:wrapNone/>
                <wp:docPr id="158980220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55F8B20" w14:textId="0B91571D" w:rsidR="00BF0384" w:rsidRPr="008E774A" w:rsidRDefault="00BF0384" w:rsidP="00BF0384">
                            <w:pPr>
                              <w:rPr>
                                <w:rFonts w:ascii="微軟正黑體" w:eastAsia="微軟正黑體" w:hAnsi="微軟正黑體"/>
                                <w:b/>
                                <w:bCs/>
                                <w:sz w:val="22"/>
                                <w:szCs w:val="20"/>
                              </w:rPr>
                            </w:pPr>
                            <w:r w:rsidRPr="008E774A">
                              <w:rPr>
                                <w:rFonts w:ascii="微軟正黑體" w:eastAsia="微軟正黑體" w:hAnsi="微軟正黑體" w:hint="eastAsia"/>
                                <w:b/>
                                <w:bCs/>
                                <w:sz w:val="22"/>
                                <w:szCs w:val="20"/>
                              </w:rPr>
                              <w:t>附件一</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xmlns:oel="http://schemas.microsoft.com/office/2019/extlst">
            <w:pict>
              <v:shape w14:anchorId="16C7E565" id="_x0000_s1031" type="#_x0000_t202" style="position:absolute;left:0;text-align:left;margin-left:2.35pt;margin-top:-31.7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" filled="f" stroked="f">
                <v:textbox style="mso-fit-shape-to-text:t">
                  <w:txbxContent>
                    <w:p w14:paraId="055F8B20" w14:textId="0B91571D" w:rsidR="00BF0384" w:rsidRPr="008E774A" w:rsidRDefault="00BF0384" w:rsidP="00BF0384">
                      <w:pPr>
                        <w:rPr>
                          <w:rFonts w:ascii="微軟正黑體" w:eastAsia="微軟正黑體" w:hAnsi="微軟正黑體"/>
                          <w:b/>
                          <w:bCs/>
                          <w:sz w:val="22"/>
                          <w:szCs w:val="20"/>
                        </w:rPr>
                      </w:pPr>
                      <w:r w:rsidRPr="008E774A">
                        <w:rPr>
                          <w:rFonts w:ascii="微軟正黑體" w:eastAsia="微軟正黑體" w:hAnsi="微軟正黑體" w:hint="eastAsia"/>
                          <w:b/>
                          <w:bCs/>
                          <w:sz w:val="22"/>
                          <w:szCs w:val="20"/>
                        </w:rPr>
                        <w:t>附件一</w:t>
                      </w:r>
                    </w:p>
                  </w:txbxContent>
                </v:textbox>
              </v:shape>
            </w:pict>
          </mc:Fallback>
        </mc:AlternateContent>
      </w:r>
      <w:r w:rsidR="004B255D" w:rsidRPr="0077686A">
        <w:rPr>
          <w:rFonts w:ascii="微軟正黑體" w:eastAsia="微軟正黑體" w:hAnsi="微軟正黑體" w:hint="eastAsia"/>
          <w:b/>
          <w:sz w:val="36"/>
          <w:szCs w:val="28"/>
        </w:rPr>
        <w:t>台電綠</w:t>
      </w:r>
      <w:proofErr w:type="gramStart"/>
      <w:r w:rsidR="004B255D" w:rsidRPr="0077686A">
        <w:rPr>
          <w:rFonts w:ascii="微軟正黑體" w:eastAsia="微軟正黑體" w:hAnsi="微軟正黑體" w:hint="eastAsia"/>
          <w:b/>
          <w:sz w:val="36"/>
          <w:szCs w:val="28"/>
        </w:rPr>
        <w:t>網</w:t>
      </w:r>
      <w:r w:rsidR="009A4321" w:rsidRPr="0077686A">
        <w:rPr>
          <w:rFonts w:ascii="微軟正黑體" w:eastAsia="微軟正黑體" w:hAnsi="微軟正黑體" w:hint="eastAsia"/>
          <w:b/>
          <w:sz w:val="36"/>
          <w:szCs w:val="28"/>
        </w:rPr>
        <w:t>減碳</w:t>
      </w:r>
      <w:proofErr w:type="gramEnd"/>
      <w:r w:rsidR="009A4321" w:rsidRPr="0077686A">
        <w:rPr>
          <w:rFonts w:ascii="微軟正黑體" w:eastAsia="微軟正黑體" w:hAnsi="微軟正黑體" w:hint="eastAsia"/>
          <w:b/>
          <w:sz w:val="36"/>
          <w:szCs w:val="28"/>
        </w:rPr>
        <w:t>生活</w:t>
      </w:r>
      <w:r w:rsidR="004B255D" w:rsidRPr="0077686A">
        <w:rPr>
          <w:rFonts w:ascii="微軟正黑體" w:eastAsia="微軟正黑體" w:hAnsi="微軟正黑體" w:hint="eastAsia"/>
          <w:b/>
          <w:sz w:val="36"/>
          <w:szCs w:val="28"/>
        </w:rPr>
        <w:t>開麥拉-</w:t>
      </w:r>
      <w:proofErr w:type="gramStart"/>
      <w:r w:rsidR="004B255D" w:rsidRPr="0077686A">
        <w:rPr>
          <w:rFonts w:ascii="微軟正黑體" w:eastAsia="微軟正黑體" w:hAnsi="微軟正黑體" w:hint="eastAsia"/>
          <w:b/>
          <w:sz w:val="36"/>
          <w:szCs w:val="28"/>
        </w:rPr>
        <w:t>短影音徵</w:t>
      </w:r>
      <w:proofErr w:type="gramEnd"/>
      <w:r w:rsidR="004B255D" w:rsidRPr="0077686A">
        <w:rPr>
          <w:rFonts w:ascii="微軟正黑體" w:eastAsia="微軟正黑體" w:hAnsi="微軟正黑體" w:hint="eastAsia"/>
          <w:b/>
          <w:sz w:val="36"/>
          <w:szCs w:val="28"/>
        </w:rPr>
        <w:t>件活動</w:t>
      </w:r>
    </w:p>
    <w:p w14:paraId="23134240" w14:textId="4C85C97A" w:rsidR="004B255D" w:rsidRPr="0077686A" w:rsidRDefault="00B034B4" w:rsidP="004B255D">
      <w:pPr>
        <w:snapToGrid w:val="0"/>
        <w:ind w:left="482"/>
        <w:jc w:val="center"/>
        <w:rPr>
          <w:rFonts w:ascii="微軟正黑體" w:eastAsia="微軟正黑體" w:hAnsi="微軟正黑體"/>
          <w:bCs/>
          <w:szCs w:val="28"/>
          <w:u w:val="single"/>
        </w:rPr>
      </w:pPr>
      <w:r>
        <w:rPr>
          <w:rFonts w:ascii="微軟正黑體" w:eastAsia="微軟正黑體" w:hAnsi="微軟正黑體" w:hint="eastAsia"/>
          <w:b/>
          <w:sz w:val="36"/>
          <w:szCs w:val="28"/>
          <w:u w:val="single"/>
        </w:rPr>
        <w:t>個人參賽</w:t>
      </w:r>
      <w:r w:rsidR="004B255D" w:rsidRPr="0077686A">
        <w:rPr>
          <w:rFonts w:ascii="微軟正黑體" w:eastAsia="微軟正黑體" w:hAnsi="微軟正黑體" w:hint="eastAsia"/>
          <w:b/>
          <w:sz w:val="36"/>
          <w:szCs w:val="28"/>
          <w:u w:val="single"/>
        </w:rPr>
        <w:t>活動報名表</w:t>
      </w:r>
    </w:p>
    <w:p w14:paraId="563CA731" w14:textId="7ECCC98A" w:rsidR="00EC2789" w:rsidRPr="0077686A" w:rsidRDefault="00EC2789" w:rsidP="00EC2789">
      <w:pPr>
        <w:widowControl/>
        <w:spacing w:line="440" w:lineRule="exact"/>
        <w:ind w:right="561"/>
        <w:jc w:val="right"/>
        <w:rPr>
          <w:rFonts w:ascii="微軟正黑體" w:eastAsia="微軟正黑體" w:hAnsi="微軟正黑體" w:cs="Times New Roman"/>
          <w:sz w:val="24"/>
        </w:rPr>
      </w:pPr>
      <w:r w:rsidRPr="0077686A">
        <w:rPr>
          <w:rFonts w:ascii="微軟正黑體" w:eastAsia="微軟正黑體" w:hAnsi="微軟正黑體" w:cs="Times New Roman" w:hint="eastAsia"/>
          <w:sz w:val="24"/>
        </w:rPr>
        <w:t>參賽組別：</w:t>
      </w:r>
      <w:r w:rsidR="00425316" w:rsidRPr="0077686A">
        <w:rPr>
          <w:rFonts w:ascii="Times New Roman" w:eastAsia="微軟正黑體" w:hAnsi="Times New Roman" w:cs="Times New Roman"/>
          <w:sz w:val="44"/>
        </w:rPr>
        <w:t>□</w:t>
      </w:r>
      <w:r w:rsidRPr="0077686A">
        <w:rPr>
          <w:rFonts w:ascii="微軟正黑體" w:eastAsia="微軟正黑體" w:hAnsi="微軟正黑體" w:cs="Times New Roman" w:hint="eastAsia"/>
          <w:sz w:val="24"/>
        </w:rPr>
        <w:t xml:space="preserve">高中以下學生組 </w:t>
      </w:r>
      <w:r w:rsidR="00425316" w:rsidRPr="0077686A">
        <w:rPr>
          <w:rFonts w:ascii="Times New Roman" w:eastAsia="微軟正黑體" w:hAnsi="Times New Roman" w:cs="Times New Roman"/>
          <w:sz w:val="44"/>
        </w:rPr>
        <w:t>□</w:t>
      </w:r>
      <w:r w:rsidRPr="0077686A">
        <w:rPr>
          <w:rFonts w:ascii="微軟正黑體" w:eastAsia="微軟正黑體" w:hAnsi="微軟正黑體" w:cs="Times New Roman" w:hint="eastAsia"/>
          <w:sz w:val="24"/>
        </w:rPr>
        <w:t>大專院校及社會組</w:t>
      </w:r>
    </w:p>
    <w:p w14:paraId="34E147A6" w14:textId="2F261F97" w:rsidR="004B255D" w:rsidRPr="0077686A" w:rsidRDefault="004B255D" w:rsidP="00EC2789">
      <w:pPr>
        <w:widowControl/>
        <w:spacing w:line="440" w:lineRule="exact"/>
        <w:ind w:right="561"/>
        <w:jc w:val="right"/>
        <w:rPr>
          <w:rFonts w:ascii="微軟正黑體" w:eastAsia="微軟正黑體" w:hAnsi="微軟正黑體"/>
          <w:bCs/>
          <w:sz w:val="24"/>
          <w:szCs w:val="24"/>
        </w:rPr>
      </w:pPr>
      <w:r w:rsidRPr="0077686A">
        <w:rPr>
          <w:rFonts w:ascii="微軟正黑體" w:eastAsia="微軟正黑體" w:hAnsi="微軟正黑體" w:cs="Times New Roman" w:hint="eastAsia"/>
          <w:sz w:val="24"/>
        </w:rPr>
        <w:t>參賽編號：</w:t>
      </w:r>
      <w:r w:rsidR="00EC2789" w:rsidRPr="0077686A">
        <w:rPr>
          <w:rFonts w:ascii="微軟正黑體" w:eastAsia="微軟正黑體" w:hAnsi="微軟正黑體" w:cs="Times New Roman" w:hint="eastAsia"/>
          <w:sz w:val="24"/>
        </w:rPr>
        <w:t>(               )</w:t>
      </w:r>
      <w:r w:rsidR="00EC2789" w:rsidRPr="0077686A">
        <w:rPr>
          <w:rFonts w:ascii="微軟正黑體" w:eastAsia="微軟正黑體" w:hAnsi="微軟正黑體" w:cs="Times New Roman"/>
          <w:sz w:val="24"/>
        </w:rPr>
        <w:t xml:space="preserve"> </w:t>
      </w:r>
      <w:r w:rsidRPr="0077686A">
        <w:rPr>
          <w:rFonts w:ascii="微軟正黑體" w:eastAsia="微軟正黑體" w:hAnsi="微軟正黑體" w:cs="Times New Roman" w:hint="eastAsia"/>
          <w:sz w:val="24"/>
        </w:rPr>
        <w:t>此區由</w:t>
      </w:r>
      <w:r w:rsidR="00ED235C" w:rsidRPr="0077686A">
        <w:rPr>
          <w:rFonts w:ascii="微軟正黑體" w:eastAsia="微軟正黑體" w:hAnsi="微軟正黑體" w:cs="Times New Roman" w:hint="eastAsia"/>
          <w:sz w:val="24"/>
        </w:rPr>
        <w:t>執行</w:t>
      </w:r>
      <w:r w:rsidRPr="0077686A">
        <w:rPr>
          <w:rFonts w:ascii="微軟正黑體" w:eastAsia="微軟正黑體" w:hAnsi="微軟正黑體" w:cs="Times New Roman" w:hint="eastAsia"/>
          <w:sz w:val="24"/>
        </w:rPr>
        <w:t>單位填寫</w:t>
      </w:r>
    </w:p>
    <w:tbl>
      <w:tblPr>
        <w:tblStyle w:val="ab"/>
        <w:tblW w:w="0" w:type="auto"/>
        <w:jc w:val="center"/>
        <w:shd w:val="clear" w:color="auto" w:fill="FFFFFF" w:themeFill="background1"/>
        <w:tblLook w:val="04A0" w:firstRow="1" w:lastRow="0" w:firstColumn="1" w:lastColumn="0" w:noHBand="0" w:noVBand="1"/>
      </w:tblPr>
      <w:tblGrid>
        <w:gridCol w:w="2552"/>
        <w:gridCol w:w="2830"/>
        <w:gridCol w:w="1701"/>
        <w:gridCol w:w="2840"/>
      </w:tblGrid>
      <w:tr w:rsidR="0077686A" w:rsidRPr="0077686A" w14:paraId="3A331B24" w14:textId="77777777" w:rsidTr="00EF20DF">
        <w:trPr>
          <w:trHeight w:val="680"/>
          <w:jc w:val="center"/>
        </w:trPr>
        <w:tc>
          <w:tcPr>
            <w:tcW w:w="2552" w:type="dxa"/>
            <w:shd w:val="clear" w:color="auto" w:fill="D9D9D9" w:themeFill="background1" w:themeFillShade="D9"/>
            <w:vAlign w:val="center"/>
          </w:tcPr>
          <w:p w14:paraId="41868033" w14:textId="77777777" w:rsidR="004B255D" w:rsidRPr="0077686A" w:rsidRDefault="004B255D" w:rsidP="00793734">
            <w:pPr>
              <w:widowControl/>
              <w:spacing w:after="0" w:line="240" w:lineRule="auto"/>
              <w:jc w:val="center"/>
              <w:rPr>
                <w:rFonts w:ascii="微軟正黑體" w:eastAsia="微軟正黑體" w:hAnsi="微軟正黑體"/>
                <w:bCs/>
                <w:sz w:val="22"/>
                <w:szCs w:val="22"/>
              </w:rPr>
            </w:pPr>
            <w:r w:rsidRPr="0077686A">
              <w:rPr>
                <w:rFonts w:ascii="微軟正黑體" w:eastAsia="微軟正黑體" w:hAnsi="微軟正黑體" w:hint="eastAsia"/>
                <w:bCs/>
                <w:sz w:val="22"/>
                <w:szCs w:val="22"/>
              </w:rPr>
              <w:t>作品名稱</w:t>
            </w:r>
          </w:p>
        </w:tc>
        <w:tc>
          <w:tcPr>
            <w:tcW w:w="7371" w:type="dxa"/>
            <w:gridSpan w:val="3"/>
            <w:shd w:val="clear" w:color="auto" w:fill="FFFFFF" w:themeFill="background1"/>
            <w:vAlign w:val="center"/>
          </w:tcPr>
          <w:p w14:paraId="5FF0F6A6" w14:textId="77777777" w:rsidR="004B255D" w:rsidRPr="0077686A" w:rsidRDefault="004B255D" w:rsidP="00793734">
            <w:pPr>
              <w:widowControl/>
              <w:spacing w:after="0" w:line="240" w:lineRule="auto"/>
              <w:jc w:val="center"/>
              <w:rPr>
                <w:rFonts w:ascii="微軟正黑體" w:eastAsia="微軟正黑體" w:hAnsi="微軟正黑體"/>
                <w:bCs/>
                <w:sz w:val="22"/>
                <w:szCs w:val="22"/>
              </w:rPr>
            </w:pPr>
          </w:p>
        </w:tc>
      </w:tr>
      <w:tr w:rsidR="005860AF" w:rsidRPr="0077686A" w14:paraId="05AA1249" w14:textId="77777777" w:rsidTr="00BB18D0">
        <w:trPr>
          <w:trHeight w:val="680"/>
          <w:jc w:val="center"/>
        </w:trPr>
        <w:tc>
          <w:tcPr>
            <w:tcW w:w="2552" w:type="dxa"/>
            <w:shd w:val="clear" w:color="auto" w:fill="D9D9D9" w:themeFill="background1" w:themeFillShade="D9"/>
            <w:vAlign w:val="center"/>
          </w:tcPr>
          <w:p w14:paraId="7B3A5E90" w14:textId="17EAEACC" w:rsidR="005860AF" w:rsidRPr="0077686A" w:rsidRDefault="005860AF" w:rsidP="00793734">
            <w:pPr>
              <w:widowControl/>
              <w:spacing w:line="480" w:lineRule="exact"/>
              <w:jc w:val="center"/>
              <w:rPr>
                <w:rFonts w:ascii="微軟正黑體" w:eastAsia="微軟正黑體" w:hAnsi="微軟正黑體"/>
                <w:bCs/>
                <w:sz w:val="22"/>
              </w:rPr>
            </w:pPr>
            <w:r>
              <w:rPr>
                <w:rFonts w:ascii="微軟正黑體" w:eastAsia="微軟正黑體" w:hAnsi="微軟正黑體" w:hint="eastAsia"/>
                <w:bCs/>
                <w:sz w:val="22"/>
              </w:rPr>
              <w:t>姓名</w:t>
            </w:r>
          </w:p>
        </w:tc>
        <w:tc>
          <w:tcPr>
            <w:tcW w:w="2830" w:type="dxa"/>
            <w:shd w:val="clear" w:color="auto" w:fill="FFFFFF" w:themeFill="background1"/>
          </w:tcPr>
          <w:p w14:paraId="094AA829" w14:textId="77777777" w:rsidR="005860AF" w:rsidRPr="0077686A" w:rsidRDefault="005860AF" w:rsidP="001942F9">
            <w:pPr>
              <w:widowControl/>
              <w:spacing w:line="480" w:lineRule="exact"/>
              <w:jc w:val="left"/>
              <w:rPr>
                <w:rFonts w:ascii="微軟正黑體" w:eastAsia="微軟正黑體" w:hAnsi="微軟正黑體"/>
                <w:bCs/>
                <w:sz w:val="22"/>
              </w:rPr>
            </w:pPr>
          </w:p>
        </w:tc>
        <w:tc>
          <w:tcPr>
            <w:tcW w:w="1701" w:type="dxa"/>
            <w:shd w:val="clear" w:color="auto" w:fill="D9D9D9" w:themeFill="background1" w:themeFillShade="D9"/>
            <w:vAlign w:val="center"/>
          </w:tcPr>
          <w:p w14:paraId="1021EB77" w14:textId="70F8ADB2" w:rsidR="005860AF" w:rsidRPr="0077686A" w:rsidRDefault="005860AF" w:rsidP="006405B6">
            <w:pPr>
              <w:widowControl/>
              <w:spacing w:line="480" w:lineRule="exact"/>
              <w:jc w:val="distribute"/>
              <w:rPr>
                <w:rFonts w:ascii="微軟正黑體" w:eastAsia="微軟正黑體" w:hAnsi="微軟正黑體"/>
                <w:bCs/>
                <w:sz w:val="22"/>
              </w:rPr>
            </w:pPr>
            <w:r>
              <w:rPr>
                <w:rFonts w:ascii="微軟正黑體" w:eastAsia="微軟正黑體" w:hAnsi="微軟正黑體" w:hint="eastAsia"/>
                <w:bCs/>
                <w:sz w:val="22"/>
              </w:rPr>
              <w:t>出生年月日</w:t>
            </w:r>
          </w:p>
        </w:tc>
        <w:tc>
          <w:tcPr>
            <w:tcW w:w="2840" w:type="dxa"/>
            <w:shd w:val="clear" w:color="auto" w:fill="FFFFFF" w:themeFill="background1"/>
          </w:tcPr>
          <w:p w14:paraId="0052DB0C" w14:textId="068E9634" w:rsidR="005860AF" w:rsidRPr="0077686A" w:rsidRDefault="005860AF" w:rsidP="001942F9">
            <w:pPr>
              <w:widowControl/>
              <w:spacing w:line="480" w:lineRule="exact"/>
              <w:jc w:val="left"/>
              <w:rPr>
                <w:rFonts w:ascii="微軟正黑體" w:eastAsia="微軟正黑體" w:hAnsi="微軟正黑體"/>
                <w:bCs/>
                <w:sz w:val="22"/>
              </w:rPr>
            </w:pPr>
          </w:p>
        </w:tc>
      </w:tr>
      <w:tr w:rsidR="0077686A" w:rsidRPr="0077686A" w14:paraId="2A90862E" w14:textId="77777777" w:rsidTr="00BB18D0">
        <w:trPr>
          <w:trHeight w:val="680"/>
          <w:jc w:val="center"/>
        </w:trPr>
        <w:tc>
          <w:tcPr>
            <w:tcW w:w="2552" w:type="dxa"/>
            <w:shd w:val="clear" w:color="auto" w:fill="D9D9D9" w:themeFill="background1" w:themeFillShade="D9"/>
            <w:vAlign w:val="center"/>
          </w:tcPr>
          <w:p w14:paraId="19FC3DA5" w14:textId="4E23FF20" w:rsidR="00B929B2" w:rsidRPr="0077686A" w:rsidRDefault="00B929B2" w:rsidP="00793734">
            <w:pPr>
              <w:widowControl/>
              <w:spacing w:line="480" w:lineRule="exact"/>
              <w:jc w:val="center"/>
              <w:rPr>
                <w:rFonts w:ascii="微軟正黑體" w:eastAsia="微軟正黑體" w:hAnsi="微軟正黑體"/>
                <w:bCs/>
                <w:sz w:val="22"/>
              </w:rPr>
            </w:pPr>
            <w:r w:rsidRPr="0077686A">
              <w:rPr>
                <w:rFonts w:ascii="微軟正黑體" w:eastAsia="微軟正黑體" w:hAnsi="微軟正黑體" w:hint="eastAsia"/>
                <w:bCs/>
                <w:sz w:val="22"/>
              </w:rPr>
              <w:t>身分證字號</w:t>
            </w:r>
          </w:p>
        </w:tc>
        <w:tc>
          <w:tcPr>
            <w:tcW w:w="2830" w:type="dxa"/>
            <w:shd w:val="clear" w:color="auto" w:fill="FFFFFF" w:themeFill="background1"/>
          </w:tcPr>
          <w:p w14:paraId="42692272" w14:textId="77777777" w:rsidR="00B929B2" w:rsidRPr="0077686A" w:rsidRDefault="00B929B2" w:rsidP="00232641">
            <w:pPr>
              <w:widowControl/>
              <w:spacing w:line="480" w:lineRule="exact"/>
              <w:jc w:val="left"/>
              <w:rPr>
                <w:rFonts w:ascii="微軟正黑體" w:eastAsia="微軟正黑體" w:hAnsi="微軟正黑體"/>
                <w:bCs/>
                <w:sz w:val="22"/>
              </w:rPr>
            </w:pPr>
          </w:p>
        </w:tc>
        <w:tc>
          <w:tcPr>
            <w:tcW w:w="1701" w:type="dxa"/>
            <w:shd w:val="clear" w:color="auto" w:fill="D9D9D9" w:themeFill="background1" w:themeFillShade="D9"/>
            <w:vAlign w:val="center"/>
          </w:tcPr>
          <w:p w14:paraId="781456A9" w14:textId="79ECA4C5" w:rsidR="00B929B2" w:rsidRPr="0077686A" w:rsidRDefault="00B929B2" w:rsidP="006405B6">
            <w:pPr>
              <w:widowControl/>
              <w:spacing w:line="480" w:lineRule="exact"/>
              <w:jc w:val="distribute"/>
              <w:rPr>
                <w:rFonts w:ascii="微軟正黑體" w:eastAsia="微軟正黑體" w:hAnsi="微軟正黑體"/>
                <w:bCs/>
                <w:sz w:val="22"/>
              </w:rPr>
            </w:pPr>
            <w:r w:rsidRPr="0077686A">
              <w:rPr>
                <w:rFonts w:ascii="微軟正黑體" w:eastAsia="微軟正黑體" w:hAnsi="微軟正黑體" w:hint="eastAsia"/>
                <w:bCs/>
                <w:sz w:val="22"/>
              </w:rPr>
              <w:t>行動電話</w:t>
            </w:r>
          </w:p>
        </w:tc>
        <w:tc>
          <w:tcPr>
            <w:tcW w:w="2840" w:type="dxa"/>
            <w:shd w:val="clear" w:color="auto" w:fill="FFFFFF" w:themeFill="background1"/>
          </w:tcPr>
          <w:p w14:paraId="7CD5A10E" w14:textId="4C050818" w:rsidR="00B929B2" w:rsidRPr="0077686A" w:rsidRDefault="00B929B2" w:rsidP="00232641">
            <w:pPr>
              <w:widowControl/>
              <w:spacing w:line="480" w:lineRule="exact"/>
              <w:jc w:val="left"/>
              <w:rPr>
                <w:rFonts w:ascii="微軟正黑體" w:eastAsia="微軟正黑體" w:hAnsi="微軟正黑體"/>
                <w:bCs/>
                <w:sz w:val="22"/>
              </w:rPr>
            </w:pPr>
          </w:p>
        </w:tc>
      </w:tr>
      <w:tr w:rsidR="00942219" w:rsidRPr="0077686A" w14:paraId="7EFDACE3" w14:textId="77777777" w:rsidTr="00E1603B">
        <w:trPr>
          <w:trHeight w:val="680"/>
          <w:jc w:val="center"/>
        </w:trPr>
        <w:tc>
          <w:tcPr>
            <w:tcW w:w="2552" w:type="dxa"/>
            <w:shd w:val="clear" w:color="auto" w:fill="D9D9D9" w:themeFill="background1" w:themeFillShade="D9"/>
            <w:vAlign w:val="center"/>
          </w:tcPr>
          <w:p w14:paraId="3A6E41D9" w14:textId="57FB5048" w:rsidR="00942219" w:rsidRPr="0077686A" w:rsidRDefault="00942219" w:rsidP="00793734">
            <w:pPr>
              <w:widowControl/>
              <w:spacing w:line="480" w:lineRule="exact"/>
              <w:jc w:val="center"/>
              <w:rPr>
                <w:rFonts w:ascii="微軟正黑體" w:eastAsia="微軟正黑體" w:hAnsi="微軟正黑體"/>
                <w:bCs/>
                <w:sz w:val="22"/>
              </w:rPr>
            </w:pPr>
            <w:r>
              <w:rPr>
                <w:rFonts w:ascii="微軟正黑體" w:eastAsia="微軟正黑體" w:hAnsi="微軟正黑體" w:hint="eastAsia"/>
                <w:bCs/>
                <w:sz w:val="22"/>
              </w:rPr>
              <w:t>電子信箱</w:t>
            </w:r>
          </w:p>
        </w:tc>
        <w:tc>
          <w:tcPr>
            <w:tcW w:w="7371" w:type="dxa"/>
            <w:gridSpan w:val="3"/>
            <w:shd w:val="clear" w:color="auto" w:fill="FFFFFF" w:themeFill="background1"/>
          </w:tcPr>
          <w:p w14:paraId="1980D87B" w14:textId="77777777" w:rsidR="00942219" w:rsidRPr="0077686A" w:rsidRDefault="00942219" w:rsidP="00232641">
            <w:pPr>
              <w:widowControl/>
              <w:spacing w:line="480" w:lineRule="exact"/>
              <w:jc w:val="left"/>
              <w:rPr>
                <w:rFonts w:ascii="微軟正黑體" w:eastAsia="微軟正黑體" w:hAnsi="微軟正黑體"/>
                <w:bCs/>
                <w:sz w:val="22"/>
              </w:rPr>
            </w:pPr>
          </w:p>
        </w:tc>
      </w:tr>
      <w:tr w:rsidR="00EF20DF" w:rsidRPr="0077686A" w14:paraId="7E6E144A" w14:textId="77777777" w:rsidTr="003B01E6">
        <w:trPr>
          <w:trHeight w:val="680"/>
          <w:jc w:val="center"/>
        </w:trPr>
        <w:tc>
          <w:tcPr>
            <w:tcW w:w="2552" w:type="dxa"/>
            <w:shd w:val="clear" w:color="auto" w:fill="D9D9D9" w:themeFill="background1" w:themeFillShade="D9"/>
            <w:vAlign w:val="center"/>
          </w:tcPr>
          <w:p w14:paraId="788403FE" w14:textId="2745EB73" w:rsidR="00EF20DF" w:rsidRPr="0077686A" w:rsidRDefault="00EF20DF" w:rsidP="00C529B2">
            <w:pPr>
              <w:widowControl/>
              <w:spacing w:line="480" w:lineRule="exact"/>
              <w:jc w:val="center"/>
              <w:rPr>
                <w:rFonts w:ascii="微軟正黑體" w:eastAsia="微軟正黑體" w:hAnsi="微軟正黑體"/>
                <w:bCs/>
                <w:sz w:val="22"/>
              </w:rPr>
            </w:pPr>
            <w:r>
              <w:rPr>
                <w:rFonts w:ascii="微軟正黑體" w:eastAsia="微軟正黑體" w:hAnsi="微軟正黑體" w:hint="eastAsia"/>
                <w:bCs/>
                <w:sz w:val="22"/>
              </w:rPr>
              <w:t>通訊地址</w:t>
            </w:r>
          </w:p>
        </w:tc>
        <w:tc>
          <w:tcPr>
            <w:tcW w:w="7371" w:type="dxa"/>
            <w:gridSpan w:val="3"/>
            <w:shd w:val="clear" w:color="auto" w:fill="FFFFFF" w:themeFill="background1"/>
          </w:tcPr>
          <w:p w14:paraId="4DB39BD5" w14:textId="77777777" w:rsidR="00EF20DF" w:rsidRPr="0077686A" w:rsidRDefault="00EF20DF" w:rsidP="00C529B2">
            <w:pPr>
              <w:widowControl/>
              <w:spacing w:line="480" w:lineRule="exact"/>
              <w:jc w:val="left"/>
              <w:rPr>
                <w:rFonts w:ascii="微軟正黑體" w:eastAsia="微軟正黑體" w:hAnsi="微軟正黑體"/>
                <w:bCs/>
                <w:sz w:val="22"/>
              </w:rPr>
            </w:pPr>
          </w:p>
        </w:tc>
      </w:tr>
      <w:tr w:rsidR="0077686A" w:rsidRPr="0077686A" w14:paraId="0AE0111B" w14:textId="77777777" w:rsidTr="00894940">
        <w:trPr>
          <w:jc w:val="center"/>
        </w:trPr>
        <w:tc>
          <w:tcPr>
            <w:tcW w:w="2552" w:type="dxa"/>
            <w:shd w:val="clear" w:color="auto" w:fill="FFFFFF" w:themeFill="background1"/>
            <w:vAlign w:val="center"/>
          </w:tcPr>
          <w:p w14:paraId="7168F3A9" w14:textId="77777777" w:rsidR="004B255D" w:rsidRPr="0077686A" w:rsidRDefault="004B255D" w:rsidP="00F91AC9">
            <w:pPr>
              <w:widowControl/>
              <w:spacing w:after="0" w:line="240" w:lineRule="auto"/>
              <w:jc w:val="center"/>
              <w:rPr>
                <w:rFonts w:ascii="微軟正黑體" w:eastAsia="微軟正黑體" w:hAnsi="微軟正黑體"/>
                <w:bCs/>
                <w:sz w:val="22"/>
                <w:szCs w:val="22"/>
              </w:rPr>
            </w:pPr>
            <w:r w:rsidRPr="0077686A">
              <w:rPr>
                <w:rFonts w:ascii="微軟正黑體" w:eastAsia="微軟正黑體" w:hAnsi="微軟正黑體" w:hint="eastAsia"/>
                <w:bCs/>
                <w:sz w:val="22"/>
                <w:szCs w:val="22"/>
              </w:rPr>
              <w:t>創作作品說明</w:t>
            </w:r>
            <w:r w:rsidRPr="0077686A">
              <w:rPr>
                <w:rFonts w:ascii="微軟正黑體" w:eastAsia="微軟正黑體" w:hAnsi="微軟正黑體"/>
                <w:bCs/>
                <w:sz w:val="22"/>
                <w:szCs w:val="22"/>
              </w:rPr>
              <w:br/>
            </w:r>
            <w:r w:rsidRPr="0077686A">
              <w:rPr>
                <w:rFonts w:ascii="微軟正黑體" w:eastAsia="微軟正黑體" w:hAnsi="微軟正黑體" w:hint="eastAsia"/>
                <w:bCs/>
                <w:sz w:val="22"/>
                <w:szCs w:val="22"/>
              </w:rPr>
              <w:t>（3</w:t>
            </w:r>
            <w:r w:rsidRPr="0077686A">
              <w:rPr>
                <w:rFonts w:ascii="微軟正黑體" w:eastAsia="微軟正黑體" w:hAnsi="微軟正黑體"/>
                <w:bCs/>
                <w:sz w:val="22"/>
                <w:szCs w:val="22"/>
              </w:rPr>
              <w:t>00</w:t>
            </w:r>
            <w:r w:rsidRPr="0077686A">
              <w:rPr>
                <w:rFonts w:ascii="微軟正黑體" w:eastAsia="微軟正黑體" w:hAnsi="微軟正黑體" w:hint="eastAsia"/>
                <w:bCs/>
                <w:sz w:val="22"/>
                <w:szCs w:val="22"/>
              </w:rPr>
              <w:t>字以內）</w:t>
            </w:r>
          </w:p>
        </w:tc>
        <w:tc>
          <w:tcPr>
            <w:tcW w:w="7371" w:type="dxa"/>
            <w:gridSpan w:val="3"/>
            <w:shd w:val="clear" w:color="auto" w:fill="FFFFFF" w:themeFill="background1"/>
          </w:tcPr>
          <w:p w14:paraId="62588324" w14:textId="77777777" w:rsidR="004B255D" w:rsidRPr="00EF20DF" w:rsidRDefault="004B255D" w:rsidP="00F91AC9">
            <w:pPr>
              <w:widowControl/>
              <w:spacing w:after="0" w:line="336" w:lineRule="auto"/>
              <w:jc w:val="left"/>
              <w:rPr>
                <w:rFonts w:ascii="微軟正黑體" w:eastAsia="微軟正黑體" w:hAnsi="微軟正黑體"/>
                <w:bCs/>
                <w:sz w:val="22"/>
                <w:szCs w:val="22"/>
              </w:rPr>
            </w:pPr>
          </w:p>
          <w:p w14:paraId="78ABF9E1" w14:textId="77777777" w:rsidR="004B255D" w:rsidRPr="0077686A" w:rsidRDefault="004B255D" w:rsidP="00F91AC9">
            <w:pPr>
              <w:widowControl/>
              <w:spacing w:after="0" w:line="336" w:lineRule="auto"/>
              <w:jc w:val="left"/>
              <w:rPr>
                <w:rFonts w:ascii="微軟正黑體" w:eastAsia="微軟正黑體" w:hAnsi="微軟正黑體"/>
                <w:bCs/>
                <w:sz w:val="22"/>
                <w:szCs w:val="22"/>
              </w:rPr>
            </w:pPr>
          </w:p>
          <w:p w14:paraId="789E2BF7" w14:textId="77777777" w:rsidR="004B255D" w:rsidRPr="0077686A" w:rsidRDefault="004B255D" w:rsidP="00F91AC9">
            <w:pPr>
              <w:widowControl/>
              <w:spacing w:after="0" w:line="336" w:lineRule="auto"/>
              <w:jc w:val="left"/>
              <w:rPr>
                <w:rFonts w:ascii="微軟正黑體" w:eastAsia="微軟正黑體" w:hAnsi="微軟正黑體"/>
                <w:bCs/>
                <w:sz w:val="22"/>
                <w:szCs w:val="22"/>
              </w:rPr>
            </w:pPr>
          </w:p>
          <w:p w14:paraId="4CB30553" w14:textId="77777777" w:rsidR="004B255D" w:rsidRPr="0077686A" w:rsidRDefault="004B255D" w:rsidP="00F91AC9">
            <w:pPr>
              <w:widowControl/>
              <w:spacing w:after="0" w:line="336" w:lineRule="auto"/>
              <w:jc w:val="left"/>
              <w:rPr>
                <w:rFonts w:ascii="微軟正黑體" w:eastAsia="微軟正黑體" w:hAnsi="微軟正黑體"/>
                <w:bCs/>
                <w:sz w:val="22"/>
                <w:szCs w:val="22"/>
              </w:rPr>
            </w:pPr>
          </w:p>
        </w:tc>
      </w:tr>
      <w:tr w:rsidR="0077686A" w:rsidRPr="0077686A" w14:paraId="51C54596" w14:textId="77777777" w:rsidTr="00894940">
        <w:trPr>
          <w:trHeight w:val="1349"/>
          <w:jc w:val="center"/>
        </w:trPr>
        <w:tc>
          <w:tcPr>
            <w:tcW w:w="2552" w:type="dxa"/>
            <w:shd w:val="clear" w:color="auto" w:fill="FFFFFF" w:themeFill="background1"/>
            <w:vAlign w:val="center"/>
          </w:tcPr>
          <w:p w14:paraId="0C3F845B" w14:textId="50068ED8" w:rsidR="004B255D" w:rsidRPr="0077686A" w:rsidRDefault="004B255D" w:rsidP="00EC2789">
            <w:pPr>
              <w:widowControl/>
              <w:spacing w:after="0" w:line="240" w:lineRule="auto"/>
              <w:jc w:val="center"/>
              <w:rPr>
                <w:rFonts w:ascii="微軟正黑體" w:eastAsia="微軟正黑體" w:hAnsi="微軟正黑體"/>
                <w:bCs/>
                <w:sz w:val="22"/>
                <w:szCs w:val="22"/>
              </w:rPr>
            </w:pPr>
            <w:proofErr w:type="spellStart"/>
            <w:r w:rsidRPr="0077686A">
              <w:rPr>
                <w:rFonts w:ascii="微軟正黑體" w:eastAsia="微軟正黑體" w:hAnsi="微軟正黑體" w:hint="eastAsia"/>
                <w:bCs/>
                <w:sz w:val="22"/>
                <w:szCs w:val="22"/>
              </w:rPr>
              <w:t>Y</w:t>
            </w:r>
            <w:r w:rsidRPr="0077686A">
              <w:rPr>
                <w:rFonts w:ascii="微軟正黑體" w:eastAsia="微軟正黑體" w:hAnsi="微軟正黑體"/>
                <w:bCs/>
                <w:sz w:val="22"/>
                <w:szCs w:val="22"/>
              </w:rPr>
              <w:t>outube</w:t>
            </w:r>
            <w:proofErr w:type="spellEnd"/>
            <w:r w:rsidRPr="0077686A">
              <w:rPr>
                <w:rFonts w:ascii="微軟正黑體" w:eastAsia="微軟正黑體" w:hAnsi="微軟正黑體"/>
                <w:bCs/>
                <w:sz w:val="22"/>
                <w:szCs w:val="22"/>
              </w:rPr>
              <w:t>上傳</w:t>
            </w:r>
          </w:p>
        </w:tc>
        <w:tc>
          <w:tcPr>
            <w:tcW w:w="7371" w:type="dxa"/>
            <w:gridSpan w:val="3"/>
            <w:shd w:val="clear" w:color="auto" w:fill="FFFFFF" w:themeFill="background1"/>
            <w:vAlign w:val="center"/>
          </w:tcPr>
          <w:p w14:paraId="179E9C9E" w14:textId="6155330F" w:rsidR="001F0067" w:rsidRPr="0077686A" w:rsidRDefault="001F0067" w:rsidP="00EC2789">
            <w:pPr>
              <w:widowControl/>
              <w:spacing w:after="0" w:line="480" w:lineRule="exact"/>
              <w:jc w:val="left"/>
              <w:rPr>
                <w:rFonts w:ascii="微軟正黑體" w:eastAsia="微軟正黑體" w:hAnsi="微軟正黑體"/>
                <w:bCs/>
                <w:sz w:val="22"/>
              </w:rPr>
            </w:pPr>
            <w:r w:rsidRPr="0077686A">
              <w:rPr>
                <w:rFonts w:ascii="微軟正黑體" w:eastAsia="微軟正黑體" w:hAnsi="微軟正黑體" w:hint="eastAsia"/>
                <w:bCs/>
                <w:sz w:val="22"/>
              </w:rPr>
              <w:t>1</w:t>
            </w:r>
            <w:r w:rsidRPr="0077686A">
              <w:rPr>
                <w:rFonts w:ascii="微軟正黑體" w:eastAsia="微軟正黑體" w:hAnsi="微軟正黑體"/>
                <w:bCs/>
                <w:sz w:val="22"/>
              </w:rPr>
              <w:t>.</w:t>
            </w:r>
            <w:r w:rsidRPr="0077686A">
              <w:rPr>
                <w:rFonts w:ascii="微軟正黑體" w:eastAsia="微軟正黑體" w:hAnsi="微軟正黑體" w:hint="eastAsia"/>
                <w:bCs/>
                <w:sz w:val="22"/>
              </w:rPr>
              <w:t>標題以「台電綠</w:t>
            </w:r>
            <w:proofErr w:type="gramStart"/>
            <w:r w:rsidRPr="0077686A">
              <w:rPr>
                <w:rFonts w:ascii="微軟正黑體" w:eastAsia="微軟正黑體" w:hAnsi="微軟正黑體" w:hint="eastAsia"/>
                <w:bCs/>
                <w:sz w:val="22"/>
              </w:rPr>
              <w:t>網減碳</w:t>
            </w:r>
            <w:proofErr w:type="gramEnd"/>
            <w:r w:rsidRPr="0077686A">
              <w:rPr>
                <w:rFonts w:ascii="微軟正黑體" w:eastAsia="微軟正黑體" w:hAnsi="微軟正黑體" w:hint="eastAsia"/>
                <w:bCs/>
                <w:sz w:val="22"/>
              </w:rPr>
              <w:t>生活開麥</w:t>
            </w:r>
            <w:proofErr w:type="gramStart"/>
            <w:r w:rsidRPr="0077686A">
              <w:rPr>
                <w:rFonts w:ascii="微軟正黑體" w:eastAsia="微軟正黑體" w:hAnsi="微軟正黑體" w:hint="eastAsia"/>
                <w:bCs/>
                <w:sz w:val="22"/>
              </w:rPr>
              <w:t>拉短影音徵</w:t>
            </w:r>
            <w:proofErr w:type="gramEnd"/>
            <w:r w:rsidRPr="0077686A">
              <w:rPr>
                <w:rFonts w:ascii="微軟正黑體" w:eastAsia="微軟正黑體" w:hAnsi="微軟正黑體" w:hint="eastAsia"/>
                <w:bCs/>
                <w:sz w:val="22"/>
              </w:rPr>
              <w:t>件+作品名稱」命名。</w:t>
            </w:r>
          </w:p>
          <w:p w14:paraId="383647D7" w14:textId="396EAD72" w:rsidR="005860AF" w:rsidRPr="00713DC8" w:rsidRDefault="001F0067" w:rsidP="00EC2789">
            <w:pPr>
              <w:widowControl/>
              <w:spacing w:after="0" w:line="480" w:lineRule="exact"/>
              <w:jc w:val="left"/>
              <w:rPr>
                <w:rFonts w:ascii="微軟正黑體" w:eastAsia="微軟正黑體" w:hAnsi="微軟正黑體"/>
                <w:bCs/>
                <w:sz w:val="22"/>
                <w:u w:val="single"/>
              </w:rPr>
            </w:pPr>
            <w:r w:rsidRPr="0077686A">
              <w:rPr>
                <w:rFonts w:ascii="微軟正黑體" w:eastAsia="微軟正黑體" w:hAnsi="微軟正黑體"/>
                <w:bCs/>
                <w:sz w:val="22"/>
              </w:rPr>
              <w:t>2</w:t>
            </w:r>
            <w:r w:rsidR="00921D17" w:rsidRPr="0077686A">
              <w:rPr>
                <w:rFonts w:ascii="微軟正黑體" w:eastAsia="微軟正黑體" w:hAnsi="微軟正黑體" w:hint="eastAsia"/>
                <w:bCs/>
                <w:sz w:val="22"/>
              </w:rPr>
              <w:t>.</w:t>
            </w:r>
            <w:r w:rsidRPr="0077686A">
              <w:rPr>
                <w:rFonts w:ascii="微軟正黑體" w:eastAsia="微軟正黑體" w:hAnsi="微軟正黑體" w:hint="eastAsia"/>
                <w:bCs/>
                <w:sz w:val="22"/>
              </w:rPr>
              <w:t>影片上傳網址</w:t>
            </w:r>
            <w:r w:rsidR="005860AF" w:rsidRPr="00713DC8">
              <w:rPr>
                <w:rFonts w:ascii="微軟正黑體" w:eastAsia="微軟正黑體" w:hAnsi="微軟正黑體" w:hint="eastAsia"/>
                <w:bCs/>
                <w:sz w:val="22"/>
              </w:rPr>
              <w:t>：</w:t>
            </w:r>
            <w:r w:rsidR="005860AF" w:rsidRPr="00713DC8">
              <w:rPr>
                <w:rFonts w:ascii="微軟正黑體" w:eastAsia="微軟正黑體" w:hAnsi="微軟正黑體" w:hint="eastAsia"/>
                <w:bCs/>
                <w:sz w:val="22"/>
                <w:u w:val="single"/>
              </w:rPr>
              <w:t xml:space="preserve">                                           </w:t>
            </w:r>
          </w:p>
          <w:p w14:paraId="59594BFE" w14:textId="1F03AACE" w:rsidR="004B255D" w:rsidRPr="0077686A" w:rsidRDefault="001F0067" w:rsidP="00917476">
            <w:pPr>
              <w:widowControl/>
              <w:spacing w:after="0" w:line="480" w:lineRule="exact"/>
              <w:jc w:val="left"/>
              <w:rPr>
                <w:rFonts w:ascii="微軟正黑體" w:eastAsia="微軟正黑體" w:hAnsi="微軟正黑體"/>
                <w:bCs/>
                <w:sz w:val="22"/>
              </w:rPr>
            </w:pPr>
            <w:r w:rsidRPr="00713DC8">
              <w:rPr>
                <w:rFonts w:ascii="微軟正黑體" w:eastAsia="微軟正黑體" w:hAnsi="微軟正黑體" w:hint="eastAsia"/>
                <w:bCs/>
                <w:sz w:val="22"/>
              </w:rPr>
              <w:t>3</w:t>
            </w:r>
            <w:r w:rsidRPr="00713DC8">
              <w:rPr>
                <w:rFonts w:ascii="微軟正黑體" w:eastAsia="微軟正黑體" w:hAnsi="微軟正黑體"/>
                <w:bCs/>
                <w:sz w:val="22"/>
              </w:rPr>
              <w:t>.</w:t>
            </w:r>
            <w:r w:rsidRPr="00713DC8">
              <w:rPr>
                <w:rFonts w:ascii="微軟正黑體" w:eastAsia="微軟正黑體" w:hAnsi="微軟正黑體" w:hint="eastAsia"/>
                <w:bCs/>
                <w:sz w:val="22"/>
              </w:rPr>
              <w:t>影片</w:t>
            </w:r>
            <w:r w:rsidR="00257DA1" w:rsidRPr="00713DC8">
              <w:rPr>
                <w:rFonts w:ascii="微軟正黑體" w:eastAsia="微軟正黑體" w:hAnsi="微軟正黑體" w:hint="eastAsia"/>
                <w:bCs/>
                <w:sz w:val="22"/>
              </w:rPr>
              <w:t>設定</w:t>
            </w:r>
            <w:r w:rsidR="009A66A8" w:rsidRPr="00713DC8">
              <w:rPr>
                <w:rFonts w:ascii="微軟正黑體" w:eastAsia="微軟正黑體" w:hAnsi="微軟正黑體" w:hint="eastAsia"/>
                <w:bCs/>
                <w:sz w:val="22"/>
              </w:rPr>
              <w:t>瀏覽權限</w:t>
            </w:r>
            <w:r w:rsidR="004967F3" w:rsidRPr="00713DC8">
              <w:rPr>
                <w:rFonts w:ascii="微軟正黑體" w:eastAsia="微軟正黑體" w:hAnsi="微軟正黑體" w:hint="eastAsia"/>
                <w:bCs/>
                <w:sz w:val="22"/>
              </w:rPr>
              <w:t>為</w:t>
            </w:r>
            <w:r w:rsidR="004C4138">
              <w:rPr>
                <w:rFonts w:ascii="微軟正黑體" w:eastAsia="微軟正黑體" w:hAnsi="微軟正黑體" w:hint="eastAsia"/>
                <w:bCs/>
                <w:sz w:val="22"/>
              </w:rPr>
              <w:t>不公開</w:t>
            </w:r>
            <w:r w:rsidR="00257DA1" w:rsidRPr="00713DC8">
              <w:rPr>
                <w:rFonts w:ascii="微軟正黑體" w:eastAsia="微軟正黑體" w:hAnsi="微軟正黑體" w:hint="eastAsia"/>
                <w:bCs/>
                <w:sz w:val="22"/>
              </w:rPr>
              <w:t xml:space="preserve"> </w:t>
            </w:r>
          </w:p>
        </w:tc>
      </w:tr>
      <w:tr w:rsidR="0077686A" w:rsidRPr="0077686A" w14:paraId="0596EE4F" w14:textId="77777777" w:rsidTr="00894940">
        <w:trPr>
          <w:jc w:val="center"/>
        </w:trPr>
        <w:tc>
          <w:tcPr>
            <w:tcW w:w="2552" w:type="dxa"/>
            <w:shd w:val="clear" w:color="auto" w:fill="FFFFFF" w:themeFill="background1"/>
            <w:vAlign w:val="center"/>
          </w:tcPr>
          <w:p w14:paraId="180B5E11" w14:textId="66D3102B" w:rsidR="004B255D" w:rsidRPr="0077686A" w:rsidRDefault="004B255D" w:rsidP="00F91AC9">
            <w:pPr>
              <w:widowControl/>
              <w:spacing w:after="0" w:line="240" w:lineRule="auto"/>
              <w:jc w:val="center"/>
              <w:rPr>
                <w:rFonts w:ascii="微軟正黑體" w:eastAsia="微軟正黑體" w:hAnsi="微軟正黑體"/>
                <w:bCs/>
                <w:sz w:val="22"/>
              </w:rPr>
            </w:pPr>
            <w:r w:rsidRPr="0077686A">
              <w:rPr>
                <w:rFonts w:ascii="微軟正黑體" w:eastAsia="微軟正黑體" w:hAnsi="微軟正黑體" w:hint="eastAsia"/>
                <w:bCs/>
                <w:sz w:val="22"/>
              </w:rPr>
              <w:t>文件繳交</w:t>
            </w:r>
            <w:r w:rsidR="00480225" w:rsidRPr="0077686A">
              <w:rPr>
                <w:rFonts w:ascii="微軟正黑體" w:eastAsia="微軟正黑體" w:hAnsi="微軟正黑體" w:hint="eastAsia"/>
                <w:bCs/>
                <w:sz w:val="22"/>
              </w:rPr>
              <w:t>清單</w:t>
            </w:r>
            <w:r w:rsidRPr="0077686A">
              <w:rPr>
                <w:rFonts w:ascii="微軟正黑體" w:eastAsia="微軟正黑體" w:hAnsi="微軟正黑體"/>
                <w:bCs/>
                <w:sz w:val="22"/>
              </w:rPr>
              <w:br/>
            </w:r>
            <w:r w:rsidRPr="0077686A">
              <w:rPr>
                <w:rFonts w:ascii="微軟正黑體" w:eastAsia="微軟正黑體" w:hAnsi="微軟正黑體" w:hint="eastAsia"/>
                <w:bCs/>
                <w:sz w:val="22"/>
              </w:rPr>
              <w:t>（確認後打勾）</w:t>
            </w:r>
          </w:p>
        </w:tc>
        <w:tc>
          <w:tcPr>
            <w:tcW w:w="7371" w:type="dxa"/>
            <w:gridSpan w:val="3"/>
            <w:shd w:val="clear" w:color="auto" w:fill="FFFFFF" w:themeFill="background1"/>
            <w:vAlign w:val="center"/>
          </w:tcPr>
          <w:p w14:paraId="07246C19" w14:textId="59A3D955" w:rsidR="004B255D" w:rsidRPr="0077686A" w:rsidRDefault="004B255D" w:rsidP="00A752AF">
            <w:pPr>
              <w:pStyle w:val="a9"/>
              <w:numPr>
                <w:ilvl w:val="0"/>
                <w:numId w:val="5"/>
              </w:numPr>
              <w:spacing w:after="0" w:line="480" w:lineRule="exact"/>
              <w:ind w:left="482" w:hanging="482"/>
              <w:rPr>
                <w:rFonts w:ascii="微軟正黑體" w:eastAsia="微軟正黑體" w:hAnsi="微軟正黑體"/>
                <w:bCs/>
                <w:sz w:val="22"/>
              </w:rPr>
            </w:pPr>
            <w:r w:rsidRPr="0077686A">
              <w:rPr>
                <w:rFonts w:ascii="微軟正黑體" w:eastAsia="微軟正黑體" w:hAnsi="微軟正黑體" w:hint="eastAsia"/>
                <w:bCs/>
                <w:sz w:val="22"/>
              </w:rPr>
              <w:t>活動報名</w:t>
            </w:r>
            <w:r w:rsidR="00480225" w:rsidRPr="0077686A">
              <w:rPr>
                <w:rFonts w:ascii="微軟正黑體" w:eastAsia="微軟正黑體" w:hAnsi="微軟正黑體" w:hint="eastAsia"/>
                <w:bCs/>
                <w:sz w:val="22"/>
              </w:rPr>
              <w:t>表</w:t>
            </w:r>
          </w:p>
          <w:p w14:paraId="1B53BE38" w14:textId="2D04B7B6" w:rsidR="004B255D" w:rsidRPr="0077686A" w:rsidRDefault="004B255D" w:rsidP="00A752AF">
            <w:pPr>
              <w:pStyle w:val="a9"/>
              <w:numPr>
                <w:ilvl w:val="0"/>
                <w:numId w:val="5"/>
              </w:numPr>
              <w:spacing w:after="0" w:line="480" w:lineRule="exact"/>
              <w:ind w:left="482" w:hanging="482"/>
              <w:rPr>
                <w:rFonts w:ascii="微軟正黑體" w:eastAsia="微軟正黑體" w:hAnsi="微軟正黑體"/>
                <w:bCs/>
                <w:sz w:val="22"/>
              </w:rPr>
            </w:pPr>
            <w:proofErr w:type="spellStart"/>
            <w:r w:rsidRPr="0077686A">
              <w:rPr>
                <w:rFonts w:ascii="微軟正黑體" w:eastAsia="微軟正黑體" w:hAnsi="微軟正黑體" w:hint="eastAsia"/>
                <w:bCs/>
                <w:sz w:val="22"/>
              </w:rPr>
              <w:t>Y</w:t>
            </w:r>
            <w:r w:rsidRPr="0077686A">
              <w:rPr>
                <w:rFonts w:ascii="微軟正黑體" w:eastAsia="微軟正黑體" w:hAnsi="微軟正黑體"/>
                <w:bCs/>
                <w:sz w:val="22"/>
              </w:rPr>
              <w:t>outube</w:t>
            </w:r>
            <w:proofErr w:type="spellEnd"/>
            <w:r w:rsidR="001F0067" w:rsidRPr="0077686A">
              <w:rPr>
                <w:rFonts w:ascii="微軟正黑體" w:eastAsia="微軟正黑體" w:hAnsi="微軟正黑體" w:hint="eastAsia"/>
                <w:bCs/>
                <w:sz w:val="22"/>
              </w:rPr>
              <w:t>上傳</w:t>
            </w:r>
          </w:p>
          <w:p w14:paraId="76B53A97" w14:textId="522A2E1F" w:rsidR="004B255D" w:rsidRPr="0077686A" w:rsidRDefault="00455E22" w:rsidP="00455E22">
            <w:pPr>
              <w:pStyle w:val="a9"/>
              <w:numPr>
                <w:ilvl w:val="0"/>
                <w:numId w:val="5"/>
              </w:numPr>
              <w:spacing w:after="0" w:line="480" w:lineRule="exact"/>
              <w:rPr>
                <w:rFonts w:ascii="微軟正黑體" w:eastAsia="微軟正黑體" w:hAnsi="微軟正黑體"/>
                <w:bCs/>
                <w:sz w:val="22"/>
              </w:rPr>
            </w:pPr>
            <w:r w:rsidRPr="0077686A">
              <w:rPr>
                <w:rFonts w:ascii="微軟正黑體" w:eastAsia="微軟正黑體" w:hAnsi="微軟正黑體" w:hint="eastAsia"/>
                <w:bCs/>
                <w:sz w:val="22"/>
              </w:rPr>
              <w:t>著作財產權授權同意書</w:t>
            </w:r>
          </w:p>
          <w:p w14:paraId="02E9B1A8" w14:textId="6600CAE0" w:rsidR="004B255D" w:rsidRDefault="004B255D" w:rsidP="00A752AF">
            <w:pPr>
              <w:pStyle w:val="a9"/>
              <w:numPr>
                <w:ilvl w:val="0"/>
                <w:numId w:val="5"/>
              </w:numPr>
              <w:spacing w:after="0" w:line="480" w:lineRule="exact"/>
              <w:ind w:left="482" w:hanging="482"/>
              <w:rPr>
                <w:rFonts w:ascii="微軟正黑體" w:eastAsia="微軟正黑體" w:hAnsi="微軟正黑體"/>
                <w:bCs/>
                <w:sz w:val="22"/>
              </w:rPr>
            </w:pPr>
            <w:r w:rsidRPr="0077686A">
              <w:rPr>
                <w:rFonts w:ascii="微軟正黑體" w:eastAsia="微軟正黑體" w:hAnsi="微軟正黑體" w:hint="eastAsia"/>
                <w:bCs/>
                <w:sz w:val="22"/>
              </w:rPr>
              <w:t>肖像授權同意書（影片中所有主要演員之肖像授權）</w:t>
            </w:r>
          </w:p>
          <w:p w14:paraId="4773D2C2" w14:textId="3FDBBBF1" w:rsidR="005860AF" w:rsidRPr="00713DC8" w:rsidRDefault="005860AF" w:rsidP="00A752AF">
            <w:pPr>
              <w:pStyle w:val="a9"/>
              <w:numPr>
                <w:ilvl w:val="0"/>
                <w:numId w:val="5"/>
              </w:numPr>
              <w:spacing w:after="0" w:line="480" w:lineRule="exact"/>
              <w:ind w:left="482" w:hanging="482"/>
              <w:rPr>
                <w:rFonts w:ascii="微軟正黑體" w:eastAsia="微軟正黑體" w:hAnsi="微軟正黑體"/>
                <w:bCs/>
                <w:sz w:val="22"/>
              </w:rPr>
            </w:pPr>
            <w:r w:rsidRPr="00713DC8">
              <w:rPr>
                <w:rFonts w:ascii="微軟正黑體" w:eastAsia="微軟正黑體" w:hAnsi="微軟正黑體" w:hint="eastAsia"/>
                <w:bCs/>
                <w:sz w:val="22"/>
              </w:rPr>
              <w:t>學生證（大專院校及社會組免附）</w:t>
            </w:r>
          </w:p>
          <w:p w14:paraId="664341F2" w14:textId="77777777" w:rsidR="00894940" w:rsidRDefault="00894940" w:rsidP="00894940">
            <w:pPr>
              <w:spacing w:line="480" w:lineRule="exact"/>
              <w:rPr>
                <w:rFonts w:ascii="微軟正黑體" w:eastAsia="微軟正黑體" w:hAnsi="微軟正黑體"/>
                <w:bCs/>
                <w:sz w:val="22"/>
              </w:rPr>
            </w:pPr>
          </w:p>
          <w:p w14:paraId="1D68C9E4" w14:textId="41693F15" w:rsidR="00894940" w:rsidRDefault="00894940" w:rsidP="00894940">
            <w:pPr>
              <w:spacing w:line="480" w:lineRule="exact"/>
              <w:rPr>
                <w:rFonts w:ascii="微軟正黑體" w:eastAsia="微軟正黑體" w:hAnsi="微軟正黑體"/>
                <w:bCs/>
                <w:sz w:val="22"/>
              </w:rPr>
            </w:pPr>
          </w:p>
          <w:p w14:paraId="0459D6ED" w14:textId="59682E3E" w:rsidR="00894940" w:rsidRPr="00894940" w:rsidRDefault="00894940" w:rsidP="00894940">
            <w:pPr>
              <w:spacing w:line="480" w:lineRule="exact"/>
              <w:rPr>
                <w:rFonts w:ascii="微軟正黑體" w:eastAsia="微軟正黑體" w:hAnsi="微軟正黑體"/>
                <w:bCs/>
                <w:sz w:val="22"/>
              </w:rPr>
            </w:pPr>
          </w:p>
        </w:tc>
      </w:tr>
      <w:bookmarkEnd w:id="2"/>
    </w:tbl>
    <w:p w14:paraId="481FA51B" w14:textId="24C82CBD" w:rsidR="00D44AC3" w:rsidRDefault="00D44AC3">
      <w:pPr>
        <w:widowControl/>
        <w:spacing w:line="240" w:lineRule="auto"/>
        <w:jc w:val="left"/>
        <w:rPr>
          <w:rFonts w:ascii="微軟正黑體" w:eastAsia="微軟正黑體" w:hAnsi="微軟正黑體"/>
          <w:b/>
          <w:bCs/>
          <w:sz w:val="20"/>
          <w:szCs w:val="20"/>
        </w:rPr>
      </w:pPr>
    </w:p>
    <w:p w14:paraId="0AD97104" w14:textId="77777777" w:rsidR="00D44AC3" w:rsidRDefault="00D44AC3">
      <w:pPr>
        <w:widowControl/>
        <w:spacing w:line="240" w:lineRule="auto"/>
        <w:jc w:val="left"/>
        <w:rPr>
          <w:rFonts w:ascii="微軟正黑體" w:eastAsia="微軟正黑體" w:hAnsi="微軟正黑體"/>
          <w:b/>
          <w:bCs/>
          <w:sz w:val="20"/>
          <w:szCs w:val="20"/>
        </w:rPr>
      </w:pPr>
    </w:p>
    <w:p w14:paraId="4DC12AAA" w14:textId="77777777" w:rsidR="00D44AC3" w:rsidRPr="0077686A" w:rsidRDefault="00D44AC3" w:rsidP="00D44AC3">
      <w:pPr>
        <w:snapToGrid w:val="0"/>
        <w:jc w:val="center"/>
        <w:rPr>
          <w:rFonts w:ascii="微軟正黑體" w:eastAsia="微軟正黑體" w:hAnsi="微軟正黑體"/>
          <w:b/>
          <w:sz w:val="36"/>
          <w:szCs w:val="28"/>
        </w:rPr>
      </w:pPr>
      <w:r w:rsidRPr="0077686A">
        <w:rPr>
          <w:rFonts w:ascii="Noto Sans CJK TC Medium" w:eastAsia="Noto Sans CJK TC Medium" w:hAnsi="Noto Sans CJK TC Medium" w:cs="Times New Roman"/>
          <w:noProof/>
          <w:szCs w:val="24"/>
        </w:rPr>
        <mc:AlternateContent>
          <mc:Choice Requires="wps">
            <w:drawing>
              <wp:anchor distT="45720" distB="45720" distL="114300" distR="114300" simplePos="0" relativeHeight="251680768" behindDoc="0" locked="0" layoutInCell="1" allowOverlap="1" wp14:anchorId="24D01381" wp14:editId="5D88F7CE">
                <wp:simplePos x="0" y="0"/>
                <wp:positionH relativeFrom="column">
                  <wp:posOffset>29625</wp:posOffset>
                </wp:positionH>
                <wp:positionV relativeFrom="paragraph">
                  <wp:posOffset>-402646</wp:posOffset>
                </wp:positionV>
                <wp:extent cx="2360930" cy="1404620"/>
                <wp:effectExtent l="0" t="0" r="0" b="0"/>
                <wp:wrapNone/>
                <wp:docPr id="162959688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B34F0C" w14:textId="175BA0BB" w:rsidR="00D44AC3" w:rsidRPr="008E774A" w:rsidRDefault="00D44AC3" w:rsidP="00D44AC3">
                            <w:pPr>
                              <w:rPr>
                                <w:rFonts w:ascii="微軟正黑體" w:eastAsia="微軟正黑體" w:hAnsi="微軟正黑體"/>
                                <w:b/>
                                <w:bCs/>
                                <w:sz w:val="22"/>
                                <w:szCs w:val="20"/>
                              </w:rPr>
                            </w:pPr>
                            <w:r w:rsidRPr="008E774A">
                              <w:rPr>
                                <w:rFonts w:ascii="微軟正黑體" w:eastAsia="微軟正黑體" w:hAnsi="微軟正黑體" w:hint="eastAsia"/>
                                <w:b/>
                                <w:bCs/>
                                <w:sz w:val="22"/>
                                <w:szCs w:val="20"/>
                              </w:rPr>
                              <w:t>附件</w:t>
                            </w:r>
                            <w:r w:rsidR="00B034B4">
                              <w:rPr>
                                <w:rFonts w:ascii="微軟正黑體" w:eastAsia="微軟正黑體" w:hAnsi="微軟正黑體" w:hint="eastAsia"/>
                                <w:b/>
                                <w:bCs/>
                                <w:sz w:val="22"/>
                                <w:szCs w:val="20"/>
                              </w:rPr>
                              <w:t>二</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xmlns:oel="http://schemas.microsoft.com/office/2019/extlst">
            <w:pict>
              <v:shape w14:anchorId="24D01381" id="_x0000_s1032" type="#_x0000_t202" style="position:absolute;left:0;text-align:left;margin-left:2.35pt;margin-top:-31.7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" filled="f" stroked="f">
                <v:textbox style="mso-fit-shape-to-text:t">
                  <w:txbxContent>
                    <w:p w14:paraId="65B34F0C" w14:textId="175BA0BB" w:rsidR="00D44AC3" w:rsidRPr="008E774A" w:rsidRDefault="00D44AC3" w:rsidP="00D44AC3">
                      <w:pPr>
                        <w:rPr>
                          <w:rFonts w:ascii="微軟正黑體" w:eastAsia="微軟正黑體" w:hAnsi="微軟正黑體"/>
                          <w:b/>
                          <w:bCs/>
                          <w:sz w:val="22"/>
                          <w:szCs w:val="20"/>
                        </w:rPr>
                      </w:pPr>
                      <w:r w:rsidRPr="008E774A">
                        <w:rPr>
                          <w:rFonts w:ascii="微軟正黑體" w:eastAsia="微軟正黑體" w:hAnsi="微軟正黑體" w:hint="eastAsia"/>
                          <w:b/>
                          <w:bCs/>
                          <w:sz w:val="22"/>
                          <w:szCs w:val="20"/>
                        </w:rPr>
                        <w:t>附件</w:t>
                      </w:r>
                      <w:r w:rsidR="00B034B4">
                        <w:rPr>
                          <w:rFonts w:ascii="微軟正黑體" w:eastAsia="微軟正黑體" w:hAnsi="微軟正黑體" w:hint="eastAsia"/>
                          <w:b/>
                          <w:bCs/>
                          <w:sz w:val="22"/>
                          <w:szCs w:val="20"/>
                        </w:rPr>
                        <w:t>二</w:t>
                      </w:r>
                    </w:p>
                  </w:txbxContent>
                </v:textbox>
              </v:shape>
            </w:pict>
          </mc:Fallback>
        </mc:AlternateContent>
      </w:r>
      <w:r w:rsidRPr="0077686A">
        <w:rPr>
          <w:rFonts w:ascii="微軟正黑體" w:eastAsia="微軟正黑體" w:hAnsi="微軟正黑體" w:hint="eastAsia"/>
          <w:b/>
          <w:sz w:val="36"/>
          <w:szCs w:val="28"/>
        </w:rPr>
        <w:t>台電綠</w:t>
      </w:r>
      <w:proofErr w:type="gramStart"/>
      <w:r w:rsidRPr="0077686A">
        <w:rPr>
          <w:rFonts w:ascii="微軟正黑體" w:eastAsia="微軟正黑體" w:hAnsi="微軟正黑體" w:hint="eastAsia"/>
          <w:b/>
          <w:sz w:val="36"/>
          <w:szCs w:val="28"/>
        </w:rPr>
        <w:t>網減碳</w:t>
      </w:r>
      <w:proofErr w:type="gramEnd"/>
      <w:r w:rsidRPr="0077686A">
        <w:rPr>
          <w:rFonts w:ascii="微軟正黑體" w:eastAsia="微軟正黑體" w:hAnsi="微軟正黑體" w:hint="eastAsia"/>
          <w:b/>
          <w:sz w:val="36"/>
          <w:szCs w:val="28"/>
        </w:rPr>
        <w:t>生活開麥拉-</w:t>
      </w:r>
      <w:proofErr w:type="gramStart"/>
      <w:r w:rsidRPr="0077686A">
        <w:rPr>
          <w:rFonts w:ascii="微軟正黑體" w:eastAsia="微軟正黑體" w:hAnsi="微軟正黑體" w:hint="eastAsia"/>
          <w:b/>
          <w:sz w:val="36"/>
          <w:szCs w:val="28"/>
        </w:rPr>
        <w:t>短影音徵</w:t>
      </w:r>
      <w:proofErr w:type="gramEnd"/>
      <w:r w:rsidRPr="0077686A">
        <w:rPr>
          <w:rFonts w:ascii="微軟正黑體" w:eastAsia="微軟正黑體" w:hAnsi="微軟正黑體" w:hint="eastAsia"/>
          <w:b/>
          <w:sz w:val="36"/>
          <w:szCs w:val="28"/>
        </w:rPr>
        <w:t>件活動</w:t>
      </w:r>
    </w:p>
    <w:p w14:paraId="068EA45D" w14:textId="72BFEF2D" w:rsidR="00D44AC3" w:rsidRPr="0077686A" w:rsidRDefault="00B034B4" w:rsidP="00D44AC3">
      <w:pPr>
        <w:snapToGrid w:val="0"/>
        <w:ind w:left="482"/>
        <w:jc w:val="center"/>
        <w:rPr>
          <w:rFonts w:ascii="微軟正黑體" w:eastAsia="微軟正黑體" w:hAnsi="微軟正黑體"/>
          <w:bCs/>
          <w:szCs w:val="28"/>
          <w:u w:val="single"/>
        </w:rPr>
      </w:pPr>
      <w:r>
        <w:rPr>
          <w:rFonts w:ascii="微軟正黑體" w:eastAsia="微軟正黑體" w:hAnsi="微軟正黑體" w:hint="eastAsia"/>
          <w:b/>
          <w:sz w:val="36"/>
          <w:szCs w:val="28"/>
          <w:u w:val="single"/>
        </w:rPr>
        <w:t>參賽</w:t>
      </w:r>
      <w:r w:rsidR="003209BE">
        <w:rPr>
          <w:rFonts w:ascii="微軟正黑體" w:eastAsia="微軟正黑體" w:hAnsi="微軟正黑體" w:hint="eastAsia"/>
          <w:b/>
          <w:sz w:val="36"/>
          <w:szCs w:val="28"/>
          <w:u w:val="single"/>
        </w:rPr>
        <w:t>團隊</w:t>
      </w:r>
      <w:r w:rsidR="00D44AC3" w:rsidRPr="0077686A">
        <w:rPr>
          <w:rFonts w:ascii="微軟正黑體" w:eastAsia="微軟正黑體" w:hAnsi="微軟正黑體" w:hint="eastAsia"/>
          <w:b/>
          <w:sz w:val="36"/>
          <w:szCs w:val="28"/>
          <w:u w:val="single"/>
        </w:rPr>
        <w:t>活動報名表</w:t>
      </w:r>
    </w:p>
    <w:p w14:paraId="294426C7" w14:textId="77777777" w:rsidR="00D44AC3" w:rsidRPr="0077686A" w:rsidRDefault="00D44AC3" w:rsidP="00D44AC3">
      <w:pPr>
        <w:widowControl/>
        <w:spacing w:line="440" w:lineRule="exact"/>
        <w:ind w:right="561"/>
        <w:jc w:val="right"/>
        <w:rPr>
          <w:rFonts w:ascii="微軟正黑體" w:eastAsia="微軟正黑體" w:hAnsi="微軟正黑體" w:cs="Times New Roman"/>
          <w:sz w:val="24"/>
        </w:rPr>
      </w:pPr>
      <w:r w:rsidRPr="0077686A">
        <w:rPr>
          <w:rFonts w:ascii="微軟正黑體" w:eastAsia="微軟正黑體" w:hAnsi="微軟正黑體" w:cs="Times New Roman" w:hint="eastAsia"/>
          <w:sz w:val="24"/>
        </w:rPr>
        <w:t>參賽組別：</w:t>
      </w:r>
      <w:r w:rsidRPr="0077686A">
        <w:rPr>
          <w:rFonts w:ascii="Times New Roman" w:eastAsia="微軟正黑體" w:hAnsi="Times New Roman" w:cs="Times New Roman"/>
          <w:sz w:val="44"/>
        </w:rPr>
        <w:t>□</w:t>
      </w:r>
      <w:r w:rsidRPr="0077686A">
        <w:rPr>
          <w:rFonts w:ascii="微軟正黑體" w:eastAsia="微軟正黑體" w:hAnsi="微軟正黑體" w:cs="Times New Roman" w:hint="eastAsia"/>
          <w:sz w:val="24"/>
        </w:rPr>
        <w:t xml:space="preserve">高中以下學生組 </w:t>
      </w:r>
      <w:r w:rsidRPr="0077686A">
        <w:rPr>
          <w:rFonts w:ascii="Times New Roman" w:eastAsia="微軟正黑體" w:hAnsi="Times New Roman" w:cs="Times New Roman"/>
          <w:sz w:val="44"/>
        </w:rPr>
        <w:t>□</w:t>
      </w:r>
      <w:r w:rsidRPr="0077686A">
        <w:rPr>
          <w:rFonts w:ascii="微軟正黑體" w:eastAsia="微軟正黑體" w:hAnsi="微軟正黑體" w:cs="Times New Roman" w:hint="eastAsia"/>
          <w:sz w:val="24"/>
        </w:rPr>
        <w:t>大專院校及社會組</w:t>
      </w:r>
    </w:p>
    <w:p w14:paraId="36907377" w14:textId="77777777" w:rsidR="00D44AC3" w:rsidRPr="0077686A" w:rsidRDefault="00D44AC3" w:rsidP="00D44AC3">
      <w:pPr>
        <w:widowControl/>
        <w:spacing w:line="440" w:lineRule="exact"/>
        <w:ind w:right="561"/>
        <w:jc w:val="right"/>
        <w:rPr>
          <w:rFonts w:ascii="微軟正黑體" w:eastAsia="微軟正黑體" w:hAnsi="微軟正黑體"/>
          <w:bCs/>
          <w:sz w:val="24"/>
          <w:szCs w:val="24"/>
        </w:rPr>
      </w:pPr>
      <w:r w:rsidRPr="0077686A">
        <w:rPr>
          <w:rFonts w:ascii="微軟正黑體" w:eastAsia="微軟正黑體" w:hAnsi="微軟正黑體" w:cs="Times New Roman" w:hint="eastAsia"/>
          <w:sz w:val="24"/>
        </w:rPr>
        <w:t>參賽編號：(               )</w:t>
      </w:r>
      <w:r w:rsidRPr="0077686A">
        <w:rPr>
          <w:rFonts w:ascii="微軟正黑體" w:eastAsia="微軟正黑體" w:hAnsi="微軟正黑體" w:cs="Times New Roman"/>
          <w:sz w:val="24"/>
        </w:rPr>
        <w:t xml:space="preserve"> </w:t>
      </w:r>
      <w:r w:rsidRPr="0077686A">
        <w:rPr>
          <w:rFonts w:ascii="微軟正黑體" w:eastAsia="微軟正黑體" w:hAnsi="微軟正黑體" w:cs="Times New Roman" w:hint="eastAsia"/>
          <w:sz w:val="24"/>
        </w:rPr>
        <w:t>此區由執行單位填寫</w:t>
      </w:r>
    </w:p>
    <w:tbl>
      <w:tblPr>
        <w:tblStyle w:val="ab"/>
        <w:tblW w:w="0" w:type="auto"/>
        <w:jc w:val="center"/>
        <w:shd w:val="clear" w:color="auto" w:fill="FFFFFF" w:themeFill="background1"/>
        <w:tblLook w:val="04A0" w:firstRow="1" w:lastRow="0" w:firstColumn="1" w:lastColumn="0" w:noHBand="0" w:noVBand="1"/>
      </w:tblPr>
      <w:tblGrid>
        <w:gridCol w:w="1980"/>
        <w:gridCol w:w="1653"/>
        <w:gridCol w:w="1654"/>
        <w:gridCol w:w="1654"/>
        <w:gridCol w:w="2977"/>
      </w:tblGrid>
      <w:tr w:rsidR="00D44AC3" w:rsidRPr="0077686A" w14:paraId="62E84C37" w14:textId="77777777" w:rsidTr="007524F1">
        <w:trPr>
          <w:trHeight w:val="680"/>
          <w:jc w:val="center"/>
        </w:trPr>
        <w:tc>
          <w:tcPr>
            <w:tcW w:w="1980" w:type="dxa"/>
            <w:shd w:val="clear" w:color="auto" w:fill="D9D9D9" w:themeFill="background1" w:themeFillShade="D9"/>
            <w:vAlign w:val="center"/>
          </w:tcPr>
          <w:p w14:paraId="5EAA6788" w14:textId="77777777" w:rsidR="00D44AC3" w:rsidRPr="0077686A" w:rsidRDefault="00D44AC3" w:rsidP="008E2A23">
            <w:pPr>
              <w:widowControl/>
              <w:spacing w:after="0" w:line="240" w:lineRule="auto"/>
              <w:jc w:val="center"/>
              <w:rPr>
                <w:rFonts w:ascii="微軟正黑體" w:eastAsia="微軟正黑體" w:hAnsi="微軟正黑體"/>
                <w:bCs/>
                <w:sz w:val="22"/>
                <w:szCs w:val="22"/>
              </w:rPr>
            </w:pPr>
            <w:r w:rsidRPr="0077686A">
              <w:rPr>
                <w:rFonts w:ascii="微軟正黑體" w:eastAsia="微軟正黑體" w:hAnsi="微軟正黑體" w:hint="eastAsia"/>
                <w:bCs/>
                <w:sz w:val="22"/>
                <w:szCs w:val="22"/>
              </w:rPr>
              <w:t>作品名稱</w:t>
            </w:r>
          </w:p>
        </w:tc>
        <w:tc>
          <w:tcPr>
            <w:tcW w:w="7938" w:type="dxa"/>
            <w:gridSpan w:val="4"/>
            <w:shd w:val="clear" w:color="auto" w:fill="FFFFFF" w:themeFill="background1"/>
            <w:vAlign w:val="center"/>
          </w:tcPr>
          <w:p w14:paraId="4A52BB4D" w14:textId="77777777" w:rsidR="00D44AC3" w:rsidRPr="0077686A" w:rsidRDefault="00D44AC3" w:rsidP="008E2A23">
            <w:pPr>
              <w:widowControl/>
              <w:spacing w:after="0" w:line="240" w:lineRule="auto"/>
              <w:jc w:val="center"/>
              <w:rPr>
                <w:rFonts w:ascii="微軟正黑體" w:eastAsia="微軟正黑體" w:hAnsi="微軟正黑體"/>
                <w:bCs/>
                <w:sz w:val="22"/>
                <w:szCs w:val="22"/>
              </w:rPr>
            </w:pPr>
          </w:p>
        </w:tc>
      </w:tr>
      <w:tr w:rsidR="005860AF" w:rsidRPr="0077686A" w14:paraId="600159DB" w14:textId="77777777" w:rsidTr="007524F1">
        <w:trPr>
          <w:trHeight w:val="680"/>
          <w:jc w:val="center"/>
        </w:trPr>
        <w:tc>
          <w:tcPr>
            <w:tcW w:w="1980" w:type="dxa"/>
            <w:shd w:val="clear" w:color="auto" w:fill="D9D9D9" w:themeFill="background1" w:themeFillShade="D9"/>
            <w:vAlign w:val="center"/>
          </w:tcPr>
          <w:p w14:paraId="1E3D756A" w14:textId="428FEC1B" w:rsidR="005860AF" w:rsidRPr="0077686A" w:rsidRDefault="005860AF" w:rsidP="008E2A23">
            <w:pPr>
              <w:widowControl/>
              <w:spacing w:after="0" w:line="240" w:lineRule="auto"/>
              <w:jc w:val="center"/>
              <w:rPr>
                <w:rFonts w:ascii="微軟正黑體" w:eastAsia="微軟正黑體" w:hAnsi="微軟正黑體"/>
                <w:bCs/>
                <w:sz w:val="22"/>
                <w:szCs w:val="22"/>
              </w:rPr>
            </w:pPr>
            <w:bookmarkStart w:id="3" w:name="_Hlk142425885"/>
            <w:r>
              <w:rPr>
                <w:rFonts w:ascii="微軟正黑體" w:eastAsia="微軟正黑體" w:hAnsi="微軟正黑體" w:hint="eastAsia"/>
                <w:bCs/>
                <w:sz w:val="22"/>
                <w:szCs w:val="22"/>
              </w:rPr>
              <w:t>參賽</w:t>
            </w:r>
            <w:r w:rsidRPr="00894940">
              <w:rPr>
                <w:rFonts w:ascii="微軟正黑體" w:eastAsia="微軟正黑體" w:hAnsi="微軟正黑體" w:hint="eastAsia"/>
                <w:bCs/>
                <w:sz w:val="22"/>
                <w:szCs w:val="22"/>
              </w:rPr>
              <w:t>人</w:t>
            </w:r>
            <w:r>
              <w:rPr>
                <w:rFonts w:ascii="微軟正黑體" w:eastAsia="微軟正黑體" w:hAnsi="微軟正黑體" w:hint="eastAsia"/>
                <w:bCs/>
                <w:sz w:val="22"/>
                <w:szCs w:val="22"/>
              </w:rPr>
              <w:t>團隊代表人</w:t>
            </w:r>
          </w:p>
        </w:tc>
        <w:tc>
          <w:tcPr>
            <w:tcW w:w="1653" w:type="dxa"/>
            <w:shd w:val="clear" w:color="auto" w:fill="D9D9D9" w:themeFill="background1" w:themeFillShade="D9"/>
            <w:vAlign w:val="center"/>
          </w:tcPr>
          <w:p w14:paraId="36CE1543" w14:textId="77777777" w:rsidR="005860AF" w:rsidRPr="0077686A" w:rsidRDefault="005860AF" w:rsidP="008E2A23">
            <w:pPr>
              <w:widowControl/>
              <w:spacing w:after="0" w:line="240" w:lineRule="auto"/>
              <w:jc w:val="center"/>
              <w:rPr>
                <w:rFonts w:ascii="微軟正黑體" w:eastAsia="微軟正黑體" w:hAnsi="微軟正黑體"/>
                <w:bCs/>
                <w:sz w:val="22"/>
                <w:szCs w:val="22"/>
              </w:rPr>
            </w:pPr>
            <w:r w:rsidRPr="0077686A">
              <w:rPr>
                <w:rFonts w:ascii="微軟正黑體" w:eastAsia="微軟正黑體" w:hAnsi="微軟正黑體" w:hint="eastAsia"/>
                <w:bCs/>
                <w:sz w:val="22"/>
                <w:szCs w:val="22"/>
              </w:rPr>
              <w:t>身份證字號</w:t>
            </w:r>
          </w:p>
        </w:tc>
        <w:tc>
          <w:tcPr>
            <w:tcW w:w="1654" w:type="dxa"/>
            <w:shd w:val="clear" w:color="auto" w:fill="D9D9D9" w:themeFill="background1" w:themeFillShade="D9"/>
            <w:vAlign w:val="center"/>
          </w:tcPr>
          <w:p w14:paraId="791AE7DF" w14:textId="2285B5B5" w:rsidR="005860AF" w:rsidRPr="008E2A23" w:rsidRDefault="005860AF" w:rsidP="008E2A23">
            <w:pPr>
              <w:widowControl/>
              <w:spacing w:after="0" w:line="240" w:lineRule="auto"/>
              <w:jc w:val="center"/>
              <w:rPr>
                <w:rFonts w:ascii="微軟正黑體" w:eastAsia="微軟正黑體" w:hAnsi="微軟正黑體"/>
                <w:bCs/>
                <w:sz w:val="22"/>
                <w:szCs w:val="22"/>
              </w:rPr>
            </w:pPr>
            <w:r w:rsidRPr="008E2A23">
              <w:rPr>
                <w:rFonts w:ascii="微軟正黑體" w:eastAsia="微軟正黑體" w:hAnsi="微軟正黑體" w:hint="eastAsia"/>
                <w:bCs/>
                <w:sz w:val="22"/>
                <w:szCs w:val="22"/>
              </w:rPr>
              <w:t>出生年月日</w:t>
            </w:r>
          </w:p>
        </w:tc>
        <w:tc>
          <w:tcPr>
            <w:tcW w:w="1654" w:type="dxa"/>
            <w:shd w:val="clear" w:color="auto" w:fill="D9D9D9" w:themeFill="background1" w:themeFillShade="D9"/>
            <w:vAlign w:val="center"/>
          </w:tcPr>
          <w:p w14:paraId="1B127632" w14:textId="31C3E1B8" w:rsidR="005860AF" w:rsidRPr="0077686A" w:rsidRDefault="005860AF" w:rsidP="008E2A23">
            <w:pPr>
              <w:widowControl/>
              <w:spacing w:after="0" w:line="240" w:lineRule="auto"/>
              <w:jc w:val="center"/>
              <w:rPr>
                <w:rFonts w:ascii="微軟正黑體" w:eastAsia="微軟正黑體" w:hAnsi="微軟正黑體"/>
                <w:bCs/>
                <w:sz w:val="22"/>
                <w:szCs w:val="22"/>
              </w:rPr>
            </w:pPr>
            <w:r>
              <w:rPr>
                <w:rFonts w:ascii="微軟正黑體" w:eastAsia="微軟正黑體" w:hAnsi="微軟正黑體" w:hint="eastAsia"/>
                <w:bCs/>
                <w:sz w:val="22"/>
                <w:szCs w:val="22"/>
              </w:rPr>
              <w:t>行動電話</w:t>
            </w:r>
          </w:p>
        </w:tc>
        <w:tc>
          <w:tcPr>
            <w:tcW w:w="2977" w:type="dxa"/>
            <w:shd w:val="clear" w:color="auto" w:fill="D9D9D9" w:themeFill="background1" w:themeFillShade="D9"/>
            <w:vAlign w:val="center"/>
          </w:tcPr>
          <w:p w14:paraId="2E4D2140" w14:textId="77777777" w:rsidR="005860AF" w:rsidRPr="0077686A" w:rsidRDefault="005860AF" w:rsidP="008E2A23">
            <w:pPr>
              <w:widowControl/>
              <w:spacing w:after="0" w:line="240" w:lineRule="auto"/>
              <w:jc w:val="center"/>
              <w:rPr>
                <w:rFonts w:ascii="微軟正黑體" w:eastAsia="微軟正黑體" w:hAnsi="微軟正黑體"/>
                <w:bCs/>
                <w:sz w:val="22"/>
                <w:szCs w:val="22"/>
              </w:rPr>
            </w:pPr>
            <w:r w:rsidRPr="0077686A">
              <w:rPr>
                <w:rFonts w:ascii="微軟正黑體" w:eastAsia="微軟正黑體" w:hAnsi="微軟正黑體" w:hint="eastAsia"/>
                <w:bCs/>
                <w:sz w:val="22"/>
                <w:szCs w:val="22"/>
              </w:rPr>
              <w:t>信箱</w:t>
            </w:r>
          </w:p>
        </w:tc>
      </w:tr>
      <w:bookmarkEnd w:id="3"/>
      <w:tr w:rsidR="005860AF" w:rsidRPr="0077686A" w14:paraId="1A4F3390" w14:textId="77777777" w:rsidTr="007524F1">
        <w:trPr>
          <w:trHeight w:val="680"/>
          <w:jc w:val="center"/>
        </w:trPr>
        <w:tc>
          <w:tcPr>
            <w:tcW w:w="1980" w:type="dxa"/>
            <w:shd w:val="clear" w:color="auto" w:fill="FFFFFF" w:themeFill="background1"/>
            <w:vAlign w:val="center"/>
          </w:tcPr>
          <w:p w14:paraId="2EE11CF2" w14:textId="1C21C62A" w:rsidR="005860AF" w:rsidRPr="0077686A" w:rsidRDefault="005860AF" w:rsidP="008E2A23">
            <w:pPr>
              <w:spacing w:after="0" w:line="480" w:lineRule="exact"/>
              <w:jc w:val="center"/>
              <w:rPr>
                <w:rFonts w:ascii="微軟正黑體" w:eastAsia="微軟正黑體" w:hAnsi="微軟正黑體"/>
                <w:bCs/>
                <w:sz w:val="22"/>
                <w:szCs w:val="22"/>
              </w:rPr>
            </w:pPr>
          </w:p>
        </w:tc>
        <w:tc>
          <w:tcPr>
            <w:tcW w:w="1653" w:type="dxa"/>
            <w:shd w:val="clear" w:color="auto" w:fill="FFFFFF" w:themeFill="background1"/>
            <w:vAlign w:val="center"/>
          </w:tcPr>
          <w:p w14:paraId="0D204975" w14:textId="77777777" w:rsidR="005860AF" w:rsidRPr="0077686A" w:rsidRDefault="005860AF" w:rsidP="008E2A23">
            <w:pPr>
              <w:widowControl/>
              <w:spacing w:after="0" w:line="480" w:lineRule="exact"/>
              <w:jc w:val="center"/>
              <w:rPr>
                <w:rFonts w:ascii="微軟正黑體" w:eastAsia="微軟正黑體" w:hAnsi="微軟正黑體"/>
                <w:bCs/>
                <w:sz w:val="22"/>
                <w:szCs w:val="22"/>
              </w:rPr>
            </w:pPr>
          </w:p>
        </w:tc>
        <w:tc>
          <w:tcPr>
            <w:tcW w:w="1654" w:type="dxa"/>
            <w:shd w:val="clear" w:color="auto" w:fill="FFFFFF" w:themeFill="background1"/>
            <w:vAlign w:val="center"/>
          </w:tcPr>
          <w:p w14:paraId="0A27D290" w14:textId="77777777" w:rsidR="005860AF" w:rsidRPr="0077686A" w:rsidRDefault="005860AF" w:rsidP="008E2A23">
            <w:pPr>
              <w:widowControl/>
              <w:spacing w:line="480" w:lineRule="exact"/>
              <w:jc w:val="center"/>
              <w:rPr>
                <w:rFonts w:ascii="微軟正黑體" w:eastAsia="微軟正黑體" w:hAnsi="微軟正黑體"/>
                <w:bCs/>
                <w:sz w:val="22"/>
              </w:rPr>
            </w:pPr>
          </w:p>
        </w:tc>
        <w:tc>
          <w:tcPr>
            <w:tcW w:w="1654" w:type="dxa"/>
            <w:shd w:val="clear" w:color="auto" w:fill="FFFFFF" w:themeFill="background1"/>
            <w:vAlign w:val="center"/>
          </w:tcPr>
          <w:p w14:paraId="2AAEC34E" w14:textId="6AD1B55E" w:rsidR="005860AF" w:rsidRPr="0077686A" w:rsidRDefault="005860AF" w:rsidP="008E2A23">
            <w:pPr>
              <w:widowControl/>
              <w:spacing w:after="0" w:line="480" w:lineRule="exact"/>
              <w:jc w:val="center"/>
              <w:rPr>
                <w:rFonts w:ascii="微軟正黑體" w:eastAsia="微軟正黑體" w:hAnsi="微軟正黑體"/>
                <w:bCs/>
                <w:sz w:val="22"/>
                <w:szCs w:val="22"/>
              </w:rPr>
            </w:pPr>
          </w:p>
        </w:tc>
        <w:tc>
          <w:tcPr>
            <w:tcW w:w="2977" w:type="dxa"/>
            <w:shd w:val="clear" w:color="auto" w:fill="FFFFFF" w:themeFill="background1"/>
            <w:vAlign w:val="center"/>
          </w:tcPr>
          <w:p w14:paraId="0D874ADA" w14:textId="77777777" w:rsidR="005860AF" w:rsidRPr="0077686A" w:rsidRDefault="005860AF" w:rsidP="008E2A23">
            <w:pPr>
              <w:widowControl/>
              <w:spacing w:after="0" w:line="480" w:lineRule="exact"/>
              <w:jc w:val="center"/>
              <w:rPr>
                <w:rFonts w:ascii="微軟正黑體" w:eastAsia="微軟正黑體" w:hAnsi="微軟正黑體"/>
                <w:bCs/>
                <w:sz w:val="22"/>
                <w:szCs w:val="22"/>
              </w:rPr>
            </w:pPr>
          </w:p>
        </w:tc>
      </w:tr>
      <w:tr w:rsidR="00942219" w:rsidRPr="0077686A" w14:paraId="671E3801" w14:textId="77777777" w:rsidTr="0041142B">
        <w:trPr>
          <w:trHeight w:val="680"/>
          <w:jc w:val="center"/>
        </w:trPr>
        <w:tc>
          <w:tcPr>
            <w:tcW w:w="1980" w:type="dxa"/>
            <w:shd w:val="clear" w:color="auto" w:fill="D9D9D9" w:themeFill="background1" w:themeFillShade="D9"/>
            <w:vAlign w:val="center"/>
          </w:tcPr>
          <w:p w14:paraId="3E34BE71" w14:textId="4E147AE1" w:rsidR="00942219" w:rsidRPr="0077686A" w:rsidRDefault="00942219" w:rsidP="008E2A23">
            <w:pPr>
              <w:widowControl/>
              <w:spacing w:after="0" w:line="480" w:lineRule="exact"/>
              <w:jc w:val="center"/>
              <w:rPr>
                <w:rFonts w:ascii="微軟正黑體" w:eastAsia="微軟正黑體" w:hAnsi="微軟正黑體"/>
                <w:bCs/>
                <w:sz w:val="22"/>
                <w:szCs w:val="22"/>
              </w:rPr>
            </w:pPr>
            <w:r>
              <w:rPr>
                <w:rFonts w:ascii="微軟正黑體" w:eastAsia="微軟正黑體" w:hAnsi="微軟正黑體" w:hint="eastAsia"/>
                <w:bCs/>
                <w:sz w:val="22"/>
                <w:szCs w:val="22"/>
              </w:rPr>
              <w:t>通訊地址</w:t>
            </w:r>
          </w:p>
        </w:tc>
        <w:tc>
          <w:tcPr>
            <w:tcW w:w="7938" w:type="dxa"/>
            <w:gridSpan w:val="4"/>
            <w:shd w:val="clear" w:color="auto" w:fill="FFFFFF" w:themeFill="background1"/>
            <w:vAlign w:val="center"/>
          </w:tcPr>
          <w:p w14:paraId="087AB92A" w14:textId="3C02E053" w:rsidR="00942219" w:rsidRPr="0077686A" w:rsidRDefault="00942219" w:rsidP="00942219">
            <w:pPr>
              <w:widowControl/>
              <w:spacing w:after="0" w:line="480" w:lineRule="exact"/>
              <w:jc w:val="center"/>
              <w:rPr>
                <w:rFonts w:ascii="微軟正黑體" w:eastAsia="微軟正黑體" w:hAnsi="微軟正黑體"/>
                <w:bCs/>
                <w:sz w:val="22"/>
                <w:szCs w:val="22"/>
              </w:rPr>
            </w:pPr>
          </w:p>
        </w:tc>
      </w:tr>
      <w:tr w:rsidR="00793734" w:rsidRPr="0077686A" w14:paraId="0195D663" w14:textId="77777777" w:rsidTr="007524F1">
        <w:trPr>
          <w:trHeight w:val="680"/>
          <w:jc w:val="center"/>
        </w:trPr>
        <w:tc>
          <w:tcPr>
            <w:tcW w:w="1980" w:type="dxa"/>
            <w:shd w:val="clear" w:color="auto" w:fill="D9D9D9" w:themeFill="background1" w:themeFillShade="D9"/>
            <w:vAlign w:val="center"/>
          </w:tcPr>
          <w:p w14:paraId="2EE15E6C" w14:textId="7B010C89" w:rsidR="00793734" w:rsidRPr="0077686A" w:rsidRDefault="00793734" w:rsidP="008E2A23">
            <w:pPr>
              <w:widowControl/>
              <w:spacing w:after="0" w:line="240" w:lineRule="auto"/>
              <w:jc w:val="center"/>
              <w:rPr>
                <w:rFonts w:ascii="微軟正黑體" w:eastAsia="微軟正黑體" w:hAnsi="微軟正黑體"/>
                <w:bCs/>
                <w:sz w:val="22"/>
                <w:szCs w:val="22"/>
              </w:rPr>
            </w:pPr>
            <w:r>
              <w:rPr>
                <w:rFonts w:ascii="微軟正黑體" w:eastAsia="微軟正黑體" w:hAnsi="微軟正黑體" w:hint="eastAsia"/>
                <w:bCs/>
                <w:sz w:val="22"/>
                <w:szCs w:val="22"/>
              </w:rPr>
              <w:t>參賽</w:t>
            </w:r>
            <w:r w:rsidRPr="00894940">
              <w:rPr>
                <w:rFonts w:ascii="微軟正黑體" w:eastAsia="微軟正黑體" w:hAnsi="微軟正黑體" w:hint="eastAsia"/>
                <w:bCs/>
                <w:sz w:val="22"/>
                <w:szCs w:val="22"/>
              </w:rPr>
              <w:t>人</w:t>
            </w:r>
            <w:r>
              <w:rPr>
                <w:rFonts w:ascii="微軟正黑體" w:eastAsia="微軟正黑體" w:hAnsi="微軟正黑體" w:hint="eastAsia"/>
                <w:bCs/>
                <w:sz w:val="22"/>
                <w:szCs w:val="22"/>
              </w:rPr>
              <w:t>團隊成員</w:t>
            </w:r>
          </w:p>
        </w:tc>
        <w:tc>
          <w:tcPr>
            <w:tcW w:w="1653" w:type="dxa"/>
            <w:shd w:val="clear" w:color="auto" w:fill="D9D9D9" w:themeFill="background1" w:themeFillShade="D9"/>
            <w:vAlign w:val="center"/>
          </w:tcPr>
          <w:p w14:paraId="16F01440" w14:textId="00CF307D" w:rsidR="00793734" w:rsidRPr="0077686A" w:rsidRDefault="00793734" w:rsidP="008E2A23">
            <w:pPr>
              <w:widowControl/>
              <w:spacing w:after="0" w:line="240" w:lineRule="auto"/>
              <w:jc w:val="center"/>
              <w:rPr>
                <w:rFonts w:ascii="微軟正黑體" w:eastAsia="微軟正黑體" w:hAnsi="微軟正黑體"/>
                <w:bCs/>
                <w:sz w:val="22"/>
                <w:szCs w:val="22"/>
              </w:rPr>
            </w:pPr>
            <w:r w:rsidRPr="0077686A">
              <w:rPr>
                <w:rFonts w:ascii="微軟正黑體" w:eastAsia="微軟正黑體" w:hAnsi="微軟正黑體" w:hint="eastAsia"/>
                <w:bCs/>
                <w:sz w:val="22"/>
                <w:szCs w:val="22"/>
              </w:rPr>
              <w:t>身份證字號</w:t>
            </w:r>
          </w:p>
        </w:tc>
        <w:tc>
          <w:tcPr>
            <w:tcW w:w="1654" w:type="dxa"/>
            <w:shd w:val="clear" w:color="auto" w:fill="D9D9D9" w:themeFill="background1" w:themeFillShade="D9"/>
            <w:vAlign w:val="center"/>
          </w:tcPr>
          <w:p w14:paraId="069A53AA" w14:textId="4BE5F29A" w:rsidR="00793734" w:rsidRPr="008E2A23" w:rsidRDefault="00793734" w:rsidP="008E2A23">
            <w:pPr>
              <w:widowControl/>
              <w:spacing w:after="0" w:line="240" w:lineRule="auto"/>
              <w:jc w:val="center"/>
              <w:rPr>
                <w:rFonts w:ascii="微軟正黑體" w:eastAsia="微軟正黑體" w:hAnsi="微軟正黑體"/>
                <w:bCs/>
                <w:sz w:val="22"/>
                <w:szCs w:val="22"/>
              </w:rPr>
            </w:pPr>
            <w:r w:rsidRPr="008E2A23">
              <w:rPr>
                <w:rFonts w:ascii="微軟正黑體" w:eastAsia="微軟正黑體" w:hAnsi="微軟正黑體" w:hint="eastAsia"/>
                <w:bCs/>
                <w:sz w:val="22"/>
                <w:szCs w:val="22"/>
              </w:rPr>
              <w:t>出生年月日</w:t>
            </w:r>
          </w:p>
        </w:tc>
        <w:tc>
          <w:tcPr>
            <w:tcW w:w="1654" w:type="dxa"/>
            <w:shd w:val="clear" w:color="auto" w:fill="D9D9D9" w:themeFill="background1" w:themeFillShade="D9"/>
            <w:vAlign w:val="center"/>
          </w:tcPr>
          <w:p w14:paraId="1345ABE0" w14:textId="2B6DF1FE" w:rsidR="00793734" w:rsidRPr="0077686A" w:rsidRDefault="00793734" w:rsidP="008E2A23">
            <w:pPr>
              <w:widowControl/>
              <w:spacing w:after="0" w:line="240" w:lineRule="auto"/>
              <w:jc w:val="center"/>
              <w:rPr>
                <w:rFonts w:ascii="微軟正黑體" w:eastAsia="微軟正黑體" w:hAnsi="微軟正黑體"/>
                <w:bCs/>
                <w:sz w:val="22"/>
                <w:szCs w:val="22"/>
              </w:rPr>
            </w:pPr>
            <w:r w:rsidRPr="0077686A">
              <w:rPr>
                <w:rFonts w:ascii="微軟正黑體" w:eastAsia="微軟正黑體" w:hAnsi="微軟正黑體" w:hint="eastAsia"/>
                <w:bCs/>
                <w:sz w:val="22"/>
                <w:szCs w:val="22"/>
              </w:rPr>
              <w:t>行動電話</w:t>
            </w:r>
          </w:p>
        </w:tc>
        <w:tc>
          <w:tcPr>
            <w:tcW w:w="2977" w:type="dxa"/>
            <w:shd w:val="clear" w:color="auto" w:fill="D9D9D9" w:themeFill="background1" w:themeFillShade="D9"/>
            <w:vAlign w:val="center"/>
          </w:tcPr>
          <w:p w14:paraId="72DF74EE" w14:textId="09F351AB" w:rsidR="00793734" w:rsidRPr="0077686A" w:rsidRDefault="00793734" w:rsidP="008E2A23">
            <w:pPr>
              <w:widowControl/>
              <w:spacing w:after="0" w:line="240" w:lineRule="auto"/>
              <w:jc w:val="center"/>
              <w:rPr>
                <w:rFonts w:ascii="微軟正黑體" w:eastAsia="微軟正黑體" w:hAnsi="微軟正黑體"/>
                <w:bCs/>
                <w:sz w:val="22"/>
                <w:szCs w:val="22"/>
              </w:rPr>
            </w:pPr>
            <w:r w:rsidRPr="0077686A">
              <w:rPr>
                <w:rFonts w:ascii="微軟正黑體" w:eastAsia="微軟正黑體" w:hAnsi="微軟正黑體" w:hint="eastAsia"/>
                <w:bCs/>
                <w:sz w:val="22"/>
                <w:szCs w:val="22"/>
              </w:rPr>
              <w:t>信箱</w:t>
            </w:r>
          </w:p>
        </w:tc>
      </w:tr>
      <w:tr w:rsidR="00793734" w:rsidRPr="0077686A" w14:paraId="7F1F6DA6" w14:textId="77777777" w:rsidTr="007524F1">
        <w:trPr>
          <w:trHeight w:val="680"/>
          <w:jc w:val="center"/>
        </w:trPr>
        <w:tc>
          <w:tcPr>
            <w:tcW w:w="1980" w:type="dxa"/>
            <w:shd w:val="clear" w:color="auto" w:fill="FFFFFF" w:themeFill="background1"/>
          </w:tcPr>
          <w:p w14:paraId="6C4E3442" w14:textId="1A23FDAB" w:rsidR="00793734" w:rsidRPr="00713DC8" w:rsidRDefault="009A66A8" w:rsidP="00C436BA">
            <w:pPr>
              <w:widowControl/>
              <w:spacing w:after="0" w:line="480" w:lineRule="exact"/>
              <w:jc w:val="left"/>
              <w:rPr>
                <w:rFonts w:ascii="微軟正黑體" w:eastAsia="微軟正黑體" w:hAnsi="微軟正黑體"/>
                <w:bCs/>
                <w:sz w:val="22"/>
                <w:szCs w:val="22"/>
              </w:rPr>
            </w:pPr>
            <w:r w:rsidRPr="00713DC8">
              <w:rPr>
                <w:rFonts w:ascii="微軟正黑體" w:eastAsia="微軟正黑體" w:hAnsi="微軟正黑體" w:hint="eastAsia"/>
                <w:bCs/>
                <w:sz w:val="22"/>
                <w:szCs w:val="22"/>
              </w:rPr>
              <w:t>1.</w:t>
            </w:r>
          </w:p>
        </w:tc>
        <w:tc>
          <w:tcPr>
            <w:tcW w:w="1653" w:type="dxa"/>
            <w:shd w:val="clear" w:color="auto" w:fill="FFFFFF" w:themeFill="background1"/>
          </w:tcPr>
          <w:p w14:paraId="0F37ACD6" w14:textId="77777777" w:rsidR="00793734" w:rsidRPr="0077686A" w:rsidRDefault="00793734" w:rsidP="00C436BA">
            <w:pPr>
              <w:widowControl/>
              <w:spacing w:after="0" w:line="480" w:lineRule="exact"/>
              <w:jc w:val="left"/>
              <w:rPr>
                <w:rFonts w:ascii="微軟正黑體" w:eastAsia="微軟正黑體" w:hAnsi="微軟正黑體"/>
                <w:bCs/>
                <w:sz w:val="22"/>
                <w:szCs w:val="22"/>
              </w:rPr>
            </w:pPr>
          </w:p>
        </w:tc>
        <w:tc>
          <w:tcPr>
            <w:tcW w:w="1654" w:type="dxa"/>
            <w:shd w:val="clear" w:color="auto" w:fill="FFFFFF" w:themeFill="background1"/>
          </w:tcPr>
          <w:p w14:paraId="074A901C" w14:textId="77777777" w:rsidR="00793734" w:rsidRPr="0077686A" w:rsidRDefault="00793734" w:rsidP="00C436BA">
            <w:pPr>
              <w:widowControl/>
              <w:spacing w:line="480" w:lineRule="exact"/>
              <w:jc w:val="left"/>
              <w:rPr>
                <w:rFonts w:ascii="微軟正黑體" w:eastAsia="微軟正黑體" w:hAnsi="微軟正黑體"/>
                <w:bCs/>
                <w:sz w:val="22"/>
              </w:rPr>
            </w:pPr>
          </w:p>
        </w:tc>
        <w:tc>
          <w:tcPr>
            <w:tcW w:w="1654" w:type="dxa"/>
            <w:shd w:val="clear" w:color="auto" w:fill="FFFFFF" w:themeFill="background1"/>
          </w:tcPr>
          <w:p w14:paraId="65EE3920" w14:textId="01DC9B9D" w:rsidR="00793734" w:rsidRPr="0077686A" w:rsidRDefault="00793734" w:rsidP="00C436BA">
            <w:pPr>
              <w:widowControl/>
              <w:spacing w:after="0" w:line="480" w:lineRule="exact"/>
              <w:jc w:val="left"/>
              <w:rPr>
                <w:rFonts w:ascii="微軟正黑體" w:eastAsia="微軟正黑體" w:hAnsi="微軟正黑體"/>
                <w:bCs/>
                <w:sz w:val="22"/>
                <w:szCs w:val="22"/>
              </w:rPr>
            </w:pPr>
          </w:p>
        </w:tc>
        <w:tc>
          <w:tcPr>
            <w:tcW w:w="2977" w:type="dxa"/>
            <w:shd w:val="clear" w:color="auto" w:fill="FFFFFF" w:themeFill="background1"/>
          </w:tcPr>
          <w:p w14:paraId="7F1260FB" w14:textId="77777777" w:rsidR="00793734" w:rsidRPr="0077686A" w:rsidRDefault="00793734" w:rsidP="00C436BA">
            <w:pPr>
              <w:widowControl/>
              <w:spacing w:after="0" w:line="480" w:lineRule="exact"/>
              <w:jc w:val="left"/>
              <w:rPr>
                <w:rFonts w:ascii="微軟正黑體" w:eastAsia="微軟正黑體" w:hAnsi="微軟正黑體"/>
                <w:bCs/>
                <w:sz w:val="22"/>
                <w:szCs w:val="22"/>
              </w:rPr>
            </w:pPr>
          </w:p>
        </w:tc>
      </w:tr>
      <w:tr w:rsidR="00793734" w:rsidRPr="0077686A" w14:paraId="1E354CA4" w14:textId="77777777" w:rsidTr="007524F1">
        <w:trPr>
          <w:trHeight w:val="680"/>
          <w:jc w:val="center"/>
        </w:trPr>
        <w:tc>
          <w:tcPr>
            <w:tcW w:w="1980" w:type="dxa"/>
            <w:shd w:val="clear" w:color="auto" w:fill="FFFFFF" w:themeFill="background1"/>
          </w:tcPr>
          <w:p w14:paraId="73BE6BDE" w14:textId="07BC5999" w:rsidR="00793734" w:rsidRPr="00713DC8" w:rsidRDefault="009A66A8" w:rsidP="00C436BA">
            <w:pPr>
              <w:widowControl/>
              <w:spacing w:line="480" w:lineRule="exact"/>
              <w:jc w:val="left"/>
              <w:rPr>
                <w:rFonts w:ascii="微軟正黑體" w:eastAsia="微軟正黑體" w:hAnsi="微軟正黑體"/>
                <w:bCs/>
                <w:sz w:val="22"/>
              </w:rPr>
            </w:pPr>
            <w:r w:rsidRPr="00713DC8">
              <w:rPr>
                <w:rFonts w:ascii="微軟正黑體" w:eastAsia="微軟正黑體" w:hAnsi="微軟正黑體" w:hint="eastAsia"/>
                <w:bCs/>
                <w:sz w:val="22"/>
              </w:rPr>
              <w:t>2.</w:t>
            </w:r>
          </w:p>
        </w:tc>
        <w:tc>
          <w:tcPr>
            <w:tcW w:w="1653" w:type="dxa"/>
            <w:shd w:val="clear" w:color="auto" w:fill="FFFFFF" w:themeFill="background1"/>
          </w:tcPr>
          <w:p w14:paraId="6B3D1982" w14:textId="77777777" w:rsidR="00793734" w:rsidRPr="0077686A" w:rsidRDefault="00793734" w:rsidP="00C436BA">
            <w:pPr>
              <w:widowControl/>
              <w:spacing w:line="480" w:lineRule="exact"/>
              <w:jc w:val="left"/>
              <w:rPr>
                <w:rFonts w:ascii="微軟正黑體" w:eastAsia="微軟正黑體" w:hAnsi="微軟正黑體"/>
                <w:bCs/>
                <w:sz w:val="22"/>
              </w:rPr>
            </w:pPr>
          </w:p>
        </w:tc>
        <w:tc>
          <w:tcPr>
            <w:tcW w:w="1654" w:type="dxa"/>
            <w:shd w:val="clear" w:color="auto" w:fill="FFFFFF" w:themeFill="background1"/>
          </w:tcPr>
          <w:p w14:paraId="42C54454" w14:textId="77777777" w:rsidR="00793734" w:rsidRPr="0077686A" w:rsidRDefault="00793734" w:rsidP="00C436BA">
            <w:pPr>
              <w:widowControl/>
              <w:spacing w:line="480" w:lineRule="exact"/>
              <w:jc w:val="left"/>
              <w:rPr>
                <w:rFonts w:ascii="微軟正黑體" w:eastAsia="微軟正黑體" w:hAnsi="微軟正黑體"/>
                <w:bCs/>
                <w:sz w:val="22"/>
              </w:rPr>
            </w:pPr>
          </w:p>
        </w:tc>
        <w:tc>
          <w:tcPr>
            <w:tcW w:w="1654" w:type="dxa"/>
            <w:shd w:val="clear" w:color="auto" w:fill="FFFFFF" w:themeFill="background1"/>
          </w:tcPr>
          <w:p w14:paraId="220885CB" w14:textId="0479768A" w:rsidR="00793734" w:rsidRPr="0077686A" w:rsidRDefault="00793734" w:rsidP="00C436BA">
            <w:pPr>
              <w:widowControl/>
              <w:spacing w:line="480" w:lineRule="exact"/>
              <w:jc w:val="left"/>
              <w:rPr>
                <w:rFonts w:ascii="微軟正黑體" w:eastAsia="微軟正黑體" w:hAnsi="微軟正黑體"/>
                <w:bCs/>
                <w:sz w:val="22"/>
              </w:rPr>
            </w:pPr>
          </w:p>
        </w:tc>
        <w:tc>
          <w:tcPr>
            <w:tcW w:w="2977" w:type="dxa"/>
            <w:shd w:val="clear" w:color="auto" w:fill="FFFFFF" w:themeFill="background1"/>
          </w:tcPr>
          <w:p w14:paraId="3C017013" w14:textId="77777777" w:rsidR="00793734" w:rsidRPr="0077686A" w:rsidRDefault="00793734" w:rsidP="00C436BA">
            <w:pPr>
              <w:widowControl/>
              <w:spacing w:line="480" w:lineRule="exact"/>
              <w:jc w:val="left"/>
              <w:rPr>
                <w:rFonts w:ascii="微軟正黑體" w:eastAsia="微軟正黑體" w:hAnsi="微軟正黑體"/>
                <w:bCs/>
                <w:sz w:val="22"/>
              </w:rPr>
            </w:pPr>
          </w:p>
        </w:tc>
      </w:tr>
      <w:tr w:rsidR="00793734" w:rsidRPr="0077686A" w14:paraId="643D8C48" w14:textId="77777777" w:rsidTr="007524F1">
        <w:trPr>
          <w:trHeight w:val="680"/>
          <w:jc w:val="center"/>
        </w:trPr>
        <w:tc>
          <w:tcPr>
            <w:tcW w:w="1980" w:type="dxa"/>
            <w:shd w:val="clear" w:color="auto" w:fill="FFFFFF" w:themeFill="background1"/>
          </w:tcPr>
          <w:p w14:paraId="46EEAE54" w14:textId="47020031" w:rsidR="00793734" w:rsidRPr="00713DC8" w:rsidRDefault="009A66A8" w:rsidP="00C436BA">
            <w:pPr>
              <w:widowControl/>
              <w:spacing w:line="480" w:lineRule="exact"/>
              <w:jc w:val="left"/>
              <w:rPr>
                <w:rFonts w:ascii="微軟正黑體" w:eastAsia="微軟正黑體" w:hAnsi="微軟正黑體"/>
                <w:bCs/>
                <w:sz w:val="22"/>
              </w:rPr>
            </w:pPr>
            <w:r w:rsidRPr="00713DC8">
              <w:rPr>
                <w:rFonts w:ascii="微軟正黑體" w:eastAsia="微軟正黑體" w:hAnsi="微軟正黑體" w:hint="eastAsia"/>
                <w:bCs/>
                <w:sz w:val="22"/>
              </w:rPr>
              <w:t>3.</w:t>
            </w:r>
          </w:p>
        </w:tc>
        <w:tc>
          <w:tcPr>
            <w:tcW w:w="1653" w:type="dxa"/>
            <w:shd w:val="clear" w:color="auto" w:fill="FFFFFF" w:themeFill="background1"/>
          </w:tcPr>
          <w:p w14:paraId="4DA2B56A" w14:textId="77777777" w:rsidR="00793734" w:rsidRPr="0077686A" w:rsidRDefault="00793734" w:rsidP="00C436BA">
            <w:pPr>
              <w:widowControl/>
              <w:spacing w:line="480" w:lineRule="exact"/>
              <w:jc w:val="left"/>
              <w:rPr>
                <w:rFonts w:ascii="微軟正黑體" w:eastAsia="微軟正黑體" w:hAnsi="微軟正黑體"/>
                <w:bCs/>
                <w:sz w:val="22"/>
              </w:rPr>
            </w:pPr>
          </w:p>
        </w:tc>
        <w:tc>
          <w:tcPr>
            <w:tcW w:w="1654" w:type="dxa"/>
            <w:shd w:val="clear" w:color="auto" w:fill="FFFFFF" w:themeFill="background1"/>
          </w:tcPr>
          <w:p w14:paraId="1AEC4837" w14:textId="77777777" w:rsidR="00793734" w:rsidRPr="0077686A" w:rsidRDefault="00793734" w:rsidP="00C436BA">
            <w:pPr>
              <w:widowControl/>
              <w:spacing w:line="480" w:lineRule="exact"/>
              <w:jc w:val="left"/>
              <w:rPr>
                <w:rFonts w:ascii="微軟正黑體" w:eastAsia="微軟正黑體" w:hAnsi="微軟正黑體"/>
                <w:bCs/>
                <w:sz w:val="22"/>
              </w:rPr>
            </w:pPr>
          </w:p>
        </w:tc>
        <w:tc>
          <w:tcPr>
            <w:tcW w:w="1654" w:type="dxa"/>
            <w:shd w:val="clear" w:color="auto" w:fill="FFFFFF" w:themeFill="background1"/>
          </w:tcPr>
          <w:p w14:paraId="761688BC" w14:textId="31E0DF89" w:rsidR="00793734" w:rsidRPr="0077686A" w:rsidRDefault="00793734" w:rsidP="00C436BA">
            <w:pPr>
              <w:widowControl/>
              <w:spacing w:line="480" w:lineRule="exact"/>
              <w:jc w:val="left"/>
              <w:rPr>
                <w:rFonts w:ascii="微軟正黑體" w:eastAsia="微軟正黑體" w:hAnsi="微軟正黑體"/>
                <w:bCs/>
                <w:sz w:val="22"/>
              </w:rPr>
            </w:pPr>
          </w:p>
        </w:tc>
        <w:tc>
          <w:tcPr>
            <w:tcW w:w="2977" w:type="dxa"/>
            <w:shd w:val="clear" w:color="auto" w:fill="FFFFFF" w:themeFill="background1"/>
          </w:tcPr>
          <w:p w14:paraId="59887D58" w14:textId="77777777" w:rsidR="00793734" w:rsidRPr="0077686A" w:rsidRDefault="00793734" w:rsidP="00C436BA">
            <w:pPr>
              <w:widowControl/>
              <w:spacing w:line="480" w:lineRule="exact"/>
              <w:jc w:val="left"/>
              <w:rPr>
                <w:rFonts w:ascii="微軟正黑體" w:eastAsia="微軟正黑體" w:hAnsi="微軟正黑體"/>
                <w:bCs/>
                <w:sz w:val="22"/>
              </w:rPr>
            </w:pPr>
          </w:p>
        </w:tc>
      </w:tr>
      <w:tr w:rsidR="00793734" w:rsidRPr="0077686A" w14:paraId="0A121ED6" w14:textId="77777777" w:rsidTr="007524F1">
        <w:trPr>
          <w:trHeight w:val="680"/>
          <w:jc w:val="center"/>
        </w:trPr>
        <w:tc>
          <w:tcPr>
            <w:tcW w:w="1980" w:type="dxa"/>
            <w:shd w:val="clear" w:color="auto" w:fill="FFFFFF" w:themeFill="background1"/>
          </w:tcPr>
          <w:p w14:paraId="283B94E7" w14:textId="2C4A6721" w:rsidR="00793734" w:rsidRPr="00713DC8" w:rsidRDefault="009A66A8" w:rsidP="00C436BA">
            <w:pPr>
              <w:widowControl/>
              <w:spacing w:line="480" w:lineRule="exact"/>
              <w:jc w:val="left"/>
              <w:rPr>
                <w:rFonts w:ascii="微軟正黑體" w:eastAsia="微軟正黑體" w:hAnsi="微軟正黑體"/>
                <w:bCs/>
                <w:sz w:val="22"/>
              </w:rPr>
            </w:pPr>
            <w:r w:rsidRPr="00713DC8">
              <w:rPr>
                <w:rFonts w:ascii="微軟正黑體" w:eastAsia="微軟正黑體" w:hAnsi="微軟正黑體" w:hint="eastAsia"/>
                <w:bCs/>
                <w:sz w:val="22"/>
              </w:rPr>
              <w:t>4.</w:t>
            </w:r>
          </w:p>
        </w:tc>
        <w:tc>
          <w:tcPr>
            <w:tcW w:w="1653" w:type="dxa"/>
            <w:shd w:val="clear" w:color="auto" w:fill="FFFFFF" w:themeFill="background1"/>
          </w:tcPr>
          <w:p w14:paraId="10CC273B" w14:textId="77777777" w:rsidR="00793734" w:rsidRPr="0077686A" w:rsidRDefault="00793734" w:rsidP="00C436BA">
            <w:pPr>
              <w:widowControl/>
              <w:spacing w:line="480" w:lineRule="exact"/>
              <w:jc w:val="left"/>
              <w:rPr>
                <w:rFonts w:ascii="微軟正黑體" w:eastAsia="微軟正黑體" w:hAnsi="微軟正黑體"/>
                <w:bCs/>
                <w:sz w:val="22"/>
              </w:rPr>
            </w:pPr>
          </w:p>
        </w:tc>
        <w:tc>
          <w:tcPr>
            <w:tcW w:w="1654" w:type="dxa"/>
            <w:shd w:val="clear" w:color="auto" w:fill="FFFFFF" w:themeFill="background1"/>
          </w:tcPr>
          <w:p w14:paraId="11E9AD6D" w14:textId="77777777" w:rsidR="00793734" w:rsidRPr="0077686A" w:rsidRDefault="00793734" w:rsidP="00C436BA">
            <w:pPr>
              <w:widowControl/>
              <w:spacing w:line="480" w:lineRule="exact"/>
              <w:jc w:val="left"/>
              <w:rPr>
                <w:rFonts w:ascii="微軟正黑體" w:eastAsia="微軟正黑體" w:hAnsi="微軟正黑體"/>
                <w:bCs/>
                <w:sz w:val="22"/>
              </w:rPr>
            </w:pPr>
          </w:p>
        </w:tc>
        <w:tc>
          <w:tcPr>
            <w:tcW w:w="1654" w:type="dxa"/>
            <w:shd w:val="clear" w:color="auto" w:fill="FFFFFF" w:themeFill="background1"/>
          </w:tcPr>
          <w:p w14:paraId="0309B696" w14:textId="13E34C10" w:rsidR="00793734" w:rsidRPr="0077686A" w:rsidRDefault="00793734" w:rsidP="00C436BA">
            <w:pPr>
              <w:widowControl/>
              <w:spacing w:line="480" w:lineRule="exact"/>
              <w:jc w:val="left"/>
              <w:rPr>
                <w:rFonts w:ascii="微軟正黑體" w:eastAsia="微軟正黑體" w:hAnsi="微軟正黑體"/>
                <w:bCs/>
                <w:sz w:val="22"/>
              </w:rPr>
            </w:pPr>
          </w:p>
        </w:tc>
        <w:tc>
          <w:tcPr>
            <w:tcW w:w="2977" w:type="dxa"/>
            <w:shd w:val="clear" w:color="auto" w:fill="FFFFFF" w:themeFill="background1"/>
          </w:tcPr>
          <w:p w14:paraId="26AE5C28" w14:textId="77777777" w:rsidR="00793734" w:rsidRPr="0077686A" w:rsidRDefault="00793734" w:rsidP="00C436BA">
            <w:pPr>
              <w:widowControl/>
              <w:spacing w:line="480" w:lineRule="exact"/>
              <w:jc w:val="left"/>
              <w:rPr>
                <w:rFonts w:ascii="微軟正黑體" w:eastAsia="微軟正黑體" w:hAnsi="微軟正黑體"/>
                <w:bCs/>
                <w:sz w:val="22"/>
              </w:rPr>
            </w:pPr>
          </w:p>
        </w:tc>
      </w:tr>
      <w:tr w:rsidR="00D44AC3" w:rsidRPr="0077686A" w14:paraId="277BF728" w14:textId="77777777" w:rsidTr="007524F1">
        <w:trPr>
          <w:trHeight w:val="1628"/>
          <w:jc w:val="center"/>
        </w:trPr>
        <w:tc>
          <w:tcPr>
            <w:tcW w:w="1980" w:type="dxa"/>
            <w:shd w:val="clear" w:color="auto" w:fill="FFFFFF" w:themeFill="background1"/>
            <w:vAlign w:val="center"/>
          </w:tcPr>
          <w:p w14:paraId="1B1741FD" w14:textId="77777777" w:rsidR="00D44AC3" w:rsidRPr="0077686A" w:rsidRDefault="00D44AC3" w:rsidP="00C436BA">
            <w:pPr>
              <w:widowControl/>
              <w:spacing w:after="0" w:line="240" w:lineRule="auto"/>
              <w:jc w:val="center"/>
              <w:rPr>
                <w:rFonts w:ascii="微軟正黑體" w:eastAsia="微軟正黑體" w:hAnsi="微軟正黑體"/>
                <w:bCs/>
                <w:sz w:val="22"/>
                <w:szCs w:val="22"/>
              </w:rPr>
            </w:pPr>
            <w:r w:rsidRPr="0077686A">
              <w:rPr>
                <w:rFonts w:ascii="微軟正黑體" w:eastAsia="微軟正黑體" w:hAnsi="微軟正黑體" w:hint="eastAsia"/>
                <w:bCs/>
                <w:sz w:val="22"/>
                <w:szCs w:val="22"/>
              </w:rPr>
              <w:t>創作作品說明</w:t>
            </w:r>
            <w:r w:rsidRPr="0077686A">
              <w:rPr>
                <w:rFonts w:ascii="微軟正黑體" w:eastAsia="微軟正黑體" w:hAnsi="微軟正黑體"/>
                <w:bCs/>
                <w:sz w:val="22"/>
                <w:szCs w:val="22"/>
              </w:rPr>
              <w:br/>
            </w:r>
            <w:r w:rsidRPr="0077686A">
              <w:rPr>
                <w:rFonts w:ascii="微軟正黑體" w:eastAsia="微軟正黑體" w:hAnsi="微軟正黑體" w:hint="eastAsia"/>
                <w:bCs/>
                <w:sz w:val="22"/>
                <w:szCs w:val="22"/>
              </w:rPr>
              <w:t>（3</w:t>
            </w:r>
            <w:r w:rsidRPr="0077686A">
              <w:rPr>
                <w:rFonts w:ascii="微軟正黑體" w:eastAsia="微軟正黑體" w:hAnsi="微軟正黑體"/>
                <w:bCs/>
                <w:sz w:val="22"/>
                <w:szCs w:val="22"/>
              </w:rPr>
              <w:t>00</w:t>
            </w:r>
            <w:r w:rsidRPr="0077686A">
              <w:rPr>
                <w:rFonts w:ascii="微軟正黑體" w:eastAsia="微軟正黑體" w:hAnsi="微軟正黑體" w:hint="eastAsia"/>
                <w:bCs/>
                <w:sz w:val="22"/>
                <w:szCs w:val="22"/>
              </w:rPr>
              <w:t>字以內）</w:t>
            </w:r>
          </w:p>
        </w:tc>
        <w:tc>
          <w:tcPr>
            <w:tcW w:w="7938" w:type="dxa"/>
            <w:gridSpan w:val="4"/>
            <w:shd w:val="clear" w:color="auto" w:fill="FFFFFF" w:themeFill="background1"/>
          </w:tcPr>
          <w:p w14:paraId="664B3A4F" w14:textId="77777777" w:rsidR="00D44AC3" w:rsidRPr="00793734" w:rsidRDefault="00D44AC3" w:rsidP="008E2A23">
            <w:pPr>
              <w:widowControl/>
              <w:spacing w:after="0"/>
              <w:jc w:val="left"/>
              <w:rPr>
                <w:rFonts w:ascii="微軟正黑體" w:eastAsia="微軟正黑體" w:hAnsi="微軟正黑體"/>
                <w:bCs/>
                <w:sz w:val="22"/>
                <w:szCs w:val="22"/>
              </w:rPr>
            </w:pPr>
          </w:p>
          <w:p w14:paraId="6F08D9C3" w14:textId="77777777" w:rsidR="00D44AC3" w:rsidRPr="0077686A" w:rsidRDefault="00D44AC3" w:rsidP="008E2A23">
            <w:pPr>
              <w:widowControl/>
              <w:spacing w:after="0"/>
              <w:jc w:val="left"/>
              <w:rPr>
                <w:rFonts w:ascii="微軟正黑體" w:eastAsia="微軟正黑體" w:hAnsi="微軟正黑體"/>
                <w:bCs/>
                <w:sz w:val="22"/>
                <w:szCs w:val="22"/>
              </w:rPr>
            </w:pPr>
          </w:p>
          <w:p w14:paraId="5B8F6754" w14:textId="340F6CCA" w:rsidR="00D44AC3" w:rsidRPr="007524F1" w:rsidRDefault="00D44AC3" w:rsidP="008E2A23">
            <w:pPr>
              <w:widowControl/>
              <w:spacing w:after="0"/>
              <w:jc w:val="left"/>
              <w:rPr>
                <w:rFonts w:ascii="微軟正黑體" w:eastAsia="微軟正黑體" w:hAnsi="微軟正黑體"/>
                <w:bCs/>
                <w:sz w:val="22"/>
                <w:szCs w:val="22"/>
              </w:rPr>
            </w:pPr>
          </w:p>
        </w:tc>
      </w:tr>
      <w:tr w:rsidR="00D44AC3" w:rsidRPr="0077686A" w14:paraId="7F29D289" w14:textId="77777777" w:rsidTr="005860AF">
        <w:trPr>
          <w:trHeight w:val="1349"/>
          <w:jc w:val="center"/>
        </w:trPr>
        <w:tc>
          <w:tcPr>
            <w:tcW w:w="1980" w:type="dxa"/>
            <w:shd w:val="clear" w:color="auto" w:fill="FFFFFF" w:themeFill="background1"/>
            <w:vAlign w:val="center"/>
          </w:tcPr>
          <w:p w14:paraId="59C573C0" w14:textId="77777777" w:rsidR="00D44AC3" w:rsidRPr="0077686A" w:rsidRDefault="00D44AC3" w:rsidP="00C436BA">
            <w:pPr>
              <w:widowControl/>
              <w:spacing w:after="0" w:line="240" w:lineRule="auto"/>
              <w:jc w:val="center"/>
              <w:rPr>
                <w:rFonts w:ascii="微軟正黑體" w:eastAsia="微軟正黑體" w:hAnsi="微軟正黑體"/>
                <w:bCs/>
                <w:sz w:val="22"/>
                <w:szCs w:val="22"/>
              </w:rPr>
            </w:pPr>
            <w:proofErr w:type="spellStart"/>
            <w:r w:rsidRPr="0077686A">
              <w:rPr>
                <w:rFonts w:ascii="微軟正黑體" w:eastAsia="微軟正黑體" w:hAnsi="微軟正黑體" w:hint="eastAsia"/>
                <w:bCs/>
                <w:sz w:val="22"/>
                <w:szCs w:val="22"/>
              </w:rPr>
              <w:t>Y</w:t>
            </w:r>
            <w:r w:rsidRPr="0077686A">
              <w:rPr>
                <w:rFonts w:ascii="微軟正黑體" w:eastAsia="微軟正黑體" w:hAnsi="微軟正黑體"/>
                <w:bCs/>
                <w:sz w:val="22"/>
                <w:szCs w:val="22"/>
              </w:rPr>
              <w:t>outube</w:t>
            </w:r>
            <w:proofErr w:type="spellEnd"/>
            <w:r w:rsidRPr="0077686A">
              <w:rPr>
                <w:rFonts w:ascii="微軟正黑體" w:eastAsia="微軟正黑體" w:hAnsi="微軟正黑體"/>
                <w:bCs/>
                <w:sz w:val="22"/>
                <w:szCs w:val="22"/>
              </w:rPr>
              <w:t>上傳</w:t>
            </w:r>
          </w:p>
        </w:tc>
        <w:tc>
          <w:tcPr>
            <w:tcW w:w="7938" w:type="dxa"/>
            <w:gridSpan w:val="4"/>
            <w:shd w:val="clear" w:color="auto" w:fill="FFFFFF" w:themeFill="background1"/>
            <w:vAlign w:val="center"/>
          </w:tcPr>
          <w:p w14:paraId="06F66BC3" w14:textId="77777777" w:rsidR="00D44AC3" w:rsidRPr="0077686A" w:rsidRDefault="00D44AC3" w:rsidP="007524F1">
            <w:pPr>
              <w:widowControl/>
              <w:spacing w:after="0" w:line="460" w:lineRule="exact"/>
              <w:jc w:val="left"/>
              <w:rPr>
                <w:rFonts w:ascii="微軟正黑體" w:eastAsia="微軟正黑體" w:hAnsi="微軟正黑體"/>
                <w:bCs/>
                <w:sz w:val="22"/>
              </w:rPr>
            </w:pPr>
            <w:r w:rsidRPr="0077686A">
              <w:rPr>
                <w:rFonts w:ascii="微軟正黑體" w:eastAsia="微軟正黑體" w:hAnsi="微軟正黑體" w:hint="eastAsia"/>
                <w:bCs/>
                <w:sz w:val="22"/>
              </w:rPr>
              <w:t>1</w:t>
            </w:r>
            <w:r w:rsidRPr="0077686A">
              <w:rPr>
                <w:rFonts w:ascii="微軟正黑體" w:eastAsia="微軟正黑體" w:hAnsi="微軟正黑體"/>
                <w:bCs/>
                <w:sz w:val="22"/>
              </w:rPr>
              <w:t>.</w:t>
            </w:r>
            <w:r w:rsidRPr="0077686A">
              <w:rPr>
                <w:rFonts w:ascii="微軟正黑體" w:eastAsia="微軟正黑體" w:hAnsi="微軟正黑體" w:hint="eastAsia"/>
                <w:bCs/>
                <w:sz w:val="22"/>
              </w:rPr>
              <w:t>標題以「台電綠</w:t>
            </w:r>
            <w:proofErr w:type="gramStart"/>
            <w:r w:rsidRPr="0077686A">
              <w:rPr>
                <w:rFonts w:ascii="微軟正黑體" w:eastAsia="微軟正黑體" w:hAnsi="微軟正黑體" w:hint="eastAsia"/>
                <w:bCs/>
                <w:sz w:val="22"/>
              </w:rPr>
              <w:t>網減碳</w:t>
            </w:r>
            <w:proofErr w:type="gramEnd"/>
            <w:r w:rsidRPr="0077686A">
              <w:rPr>
                <w:rFonts w:ascii="微軟正黑體" w:eastAsia="微軟正黑體" w:hAnsi="微軟正黑體" w:hint="eastAsia"/>
                <w:bCs/>
                <w:sz w:val="22"/>
              </w:rPr>
              <w:t>生活開麥</w:t>
            </w:r>
            <w:proofErr w:type="gramStart"/>
            <w:r w:rsidRPr="0077686A">
              <w:rPr>
                <w:rFonts w:ascii="微軟正黑體" w:eastAsia="微軟正黑體" w:hAnsi="微軟正黑體" w:hint="eastAsia"/>
                <w:bCs/>
                <w:sz w:val="22"/>
              </w:rPr>
              <w:t>拉短影音徵</w:t>
            </w:r>
            <w:proofErr w:type="gramEnd"/>
            <w:r w:rsidRPr="0077686A">
              <w:rPr>
                <w:rFonts w:ascii="微軟正黑體" w:eastAsia="微軟正黑體" w:hAnsi="微軟正黑體" w:hint="eastAsia"/>
                <w:bCs/>
                <w:sz w:val="22"/>
              </w:rPr>
              <w:t>件+作品名稱」命名。</w:t>
            </w:r>
          </w:p>
          <w:p w14:paraId="3690D79B" w14:textId="45EC52CA" w:rsidR="00D44AC3" w:rsidRPr="00713DC8" w:rsidRDefault="00D44AC3" w:rsidP="007524F1">
            <w:pPr>
              <w:widowControl/>
              <w:spacing w:after="0" w:line="460" w:lineRule="exact"/>
              <w:jc w:val="left"/>
              <w:rPr>
                <w:rFonts w:ascii="微軟正黑體" w:eastAsia="微軟正黑體" w:hAnsi="微軟正黑體"/>
                <w:bCs/>
                <w:sz w:val="22"/>
                <w:u w:val="single"/>
              </w:rPr>
            </w:pPr>
            <w:r w:rsidRPr="0077686A">
              <w:rPr>
                <w:rFonts w:ascii="微軟正黑體" w:eastAsia="微軟正黑體" w:hAnsi="微軟正黑體"/>
                <w:bCs/>
                <w:sz w:val="22"/>
              </w:rPr>
              <w:t>2</w:t>
            </w:r>
            <w:r w:rsidRPr="0077686A">
              <w:rPr>
                <w:rFonts w:ascii="微軟正黑體" w:eastAsia="微軟正黑體" w:hAnsi="微軟正黑體" w:hint="eastAsia"/>
                <w:bCs/>
                <w:sz w:val="22"/>
              </w:rPr>
              <w:t>.影片上傳網址</w:t>
            </w:r>
            <w:r w:rsidR="00793734" w:rsidRPr="00713DC8">
              <w:rPr>
                <w:rFonts w:ascii="微軟正黑體" w:eastAsia="微軟正黑體" w:hAnsi="微軟正黑體" w:hint="eastAsia"/>
                <w:bCs/>
                <w:sz w:val="22"/>
              </w:rPr>
              <w:t>：</w:t>
            </w:r>
            <w:r w:rsidR="00793734" w:rsidRPr="00713DC8">
              <w:rPr>
                <w:rFonts w:ascii="微軟正黑體" w:eastAsia="微軟正黑體" w:hAnsi="微軟正黑體" w:hint="eastAsia"/>
                <w:bCs/>
                <w:sz w:val="22"/>
                <w:u w:val="single"/>
              </w:rPr>
              <w:t xml:space="preserve">                                           </w:t>
            </w:r>
          </w:p>
          <w:p w14:paraId="6DAC1EE3" w14:textId="55EFD340" w:rsidR="00D44AC3" w:rsidRPr="0077686A" w:rsidRDefault="00D44AC3" w:rsidP="007524F1">
            <w:pPr>
              <w:widowControl/>
              <w:spacing w:after="0" w:line="460" w:lineRule="exact"/>
              <w:jc w:val="left"/>
              <w:rPr>
                <w:rFonts w:ascii="微軟正黑體" w:eastAsia="微軟正黑體" w:hAnsi="微軟正黑體"/>
                <w:bCs/>
                <w:sz w:val="22"/>
              </w:rPr>
            </w:pPr>
            <w:r w:rsidRPr="00713DC8">
              <w:rPr>
                <w:rFonts w:ascii="微軟正黑體" w:eastAsia="微軟正黑體" w:hAnsi="微軟正黑體" w:hint="eastAsia"/>
                <w:bCs/>
                <w:sz w:val="22"/>
              </w:rPr>
              <w:t>3</w:t>
            </w:r>
            <w:r w:rsidRPr="00713DC8">
              <w:rPr>
                <w:rFonts w:ascii="微軟正黑體" w:eastAsia="微軟正黑體" w:hAnsi="微軟正黑體"/>
                <w:bCs/>
                <w:sz w:val="22"/>
              </w:rPr>
              <w:t>.</w:t>
            </w:r>
            <w:r w:rsidRPr="00713DC8">
              <w:rPr>
                <w:rFonts w:ascii="微軟正黑體" w:eastAsia="微軟正黑體" w:hAnsi="微軟正黑體" w:hint="eastAsia"/>
                <w:bCs/>
                <w:sz w:val="22"/>
              </w:rPr>
              <w:t>影片設定</w:t>
            </w:r>
            <w:r w:rsidR="004967F3" w:rsidRPr="00713DC8">
              <w:rPr>
                <w:rFonts w:ascii="微軟正黑體" w:eastAsia="微軟正黑體" w:hAnsi="微軟正黑體" w:hint="eastAsia"/>
                <w:bCs/>
                <w:sz w:val="22"/>
              </w:rPr>
              <w:t>瀏覽權限為</w:t>
            </w:r>
            <w:r w:rsidR="004C4138">
              <w:rPr>
                <w:rFonts w:ascii="微軟正黑體" w:eastAsia="微軟正黑體" w:hAnsi="微軟正黑體" w:hint="eastAsia"/>
                <w:bCs/>
                <w:sz w:val="22"/>
              </w:rPr>
              <w:t>不公開</w:t>
            </w:r>
            <w:r w:rsidRPr="00713DC8">
              <w:rPr>
                <w:rFonts w:ascii="微軟正黑體" w:eastAsia="微軟正黑體" w:hAnsi="微軟正黑體" w:hint="eastAsia"/>
                <w:bCs/>
                <w:sz w:val="22"/>
              </w:rPr>
              <w:t xml:space="preserve"> </w:t>
            </w:r>
          </w:p>
        </w:tc>
      </w:tr>
      <w:tr w:rsidR="00D44AC3" w:rsidRPr="0077686A" w14:paraId="11CB47EC" w14:textId="77777777" w:rsidTr="005860AF">
        <w:trPr>
          <w:jc w:val="center"/>
        </w:trPr>
        <w:tc>
          <w:tcPr>
            <w:tcW w:w="1980" w:type="dxa"/>
            <w:shd w:val="clear" w:color="auto" w:fill="FFFFFF" w:themeFill="background1"/>
            <w:vAlign w:val="center"/>
          </w:tcPr>
          <w:p w14:paraId="027EDD84" w14:textId="77777777" w:rsidR="00D44AC3" w:rsidRPr="0077686A" w:rsidRDefault="00D44AC3" w:rsidP="00C436BA">
            <w:pPr>
              <w:widowControl/>
              <w:spacing w:after="0" w:line="240" w:lineRule="auto"/>
              <w:jc w:val="center"/>
              <w:rPr>
                <w:rFonts w:ascii="微軟正黑體" w:eastAsia="微軟正黑體" w:hAnsi="微軟正黑體"/>
                <w:bCs/>
                <w:sz w:val="22"/>
              </w:rPr>
            </w:pPr>
            <w:r w:rsidRPr="0077686A">
              <w:rPr>
                <w:rFonts w:ascii="微軟正黑體" w:eastAsia="微軟正黑體" w:hAnsi="微軟正黑體" w:hint="eastAsia"/>
                <w:bCs/>
                <w:sz w:val="22"/>
              </w:rPr>
              <w:t>文件繳交清單</w:t>
            </w:r>
            <w:r w:rsidRPr="0077686A">
              <w:rPr>
                <w:rFonts w:ascii="微軟正黑體" w:eastAsia="微軟正黑體" w:hAnsi="微軟正黑體"/>
                <w:bCs/>
                <w:sz w:val="22"/>
              </w:rPr>
              <w:br/>
            </w:r>
            <w:r w:rsidRPr="0077686A">
              <w:rPr>
                <w:rFonts w:ascii="微軟正黑體" w:eastAsia="微軟正黑體" w:hAnsi="微軟正黑體" w:hint="eastAsia"/>
                <w:bCs/>
                <w:sz w:val="22"/>
              </w:rPr>
              <w:t>（確認後打勾）</w:t>
            </w:r>
          </w:p>
        </w:tc>
        <w:tc>
          <w:tcPr>
            <w:tcW w:w="7938" w:type="dxa"/>
            <w:gridSpan w:val="4"/>
            <w:shd w:val="clear" w:color="auto" w:fill="FFFFFF" w:themeFill="background1"/>
            <w:vAlign w:val="center"/>
          </w:tcPr>
          <w:p w14:paraId="5804BB49" w14:textId="77777777" w:rsidR="00D44AC3" w:rsidRPr="0077686A" w:rsidRDefault="00D44AC3" w:rsidP="007524F1">
            <w:pPr>
              <w:pStyle w:val="a9"/>
              <w:numPr>
                <w:ilvl w:val="0"/>
                <w:numId w:val="5"/>
              </w:numPr>
              <w:spacing w:after="0" w:line="440" w:lineRule="exact"/>
              <w:ind w:left="482" w:hanging="482"/>
              <w:rPr>
                <w:rFonts w:ascii="微軟正黑體" w:eastAsia="微軟正黑體" w:hAnsi="微軟正黑體"/>
                <w:bCs/>
                <w:sz w:val="22"/>
              </w:rPr>
            </w:pPr>
            <w:r w:rsidRPr="0077686A">
              <w:rPr>
                <w:rFonts w:ascii="微軟正黑體" w:eastAsia="微軟正黑體" w:hAnsi="微軟正黑體" w:hint="eastAsia"/>
                <w:bCs/>
                <w:sz w:val="22"/>
              </w:rPr>
              <w:t>活動報名表</w:t>
            </w:r>
          </w:p>
          <w:p w14:paraId="4891D16A" w14:textId="77777777" w:rsidR="00D44AC3" w:rsidRPr="0077686A" w:rsidRDefault="00D44AC3" w:rsidP="007524F1">
            <w:pPr>
              <w:pStyle w:val="a9"/>
              <w:numPr>
                <w:ilvl w:val="0"/>
                <w:numId w:val="5"/>
              </w:numPr>
              <w:spacing w:after="0" w:line="440" w:lineRule="exact"/>
              <w:ind w:left="482" w:hanging="482"/>
              <w:rPr>
                <w:rFonts w:ascii="微軟正黑體" w:eastAsia="微軟正黑體" w:hAnsi="微軟正黑體"/>
                <w:bCs/>
                <w:sz w:val="22"/>
              </w:rPr>
            </w:pPr>
            <w:proofErr w:type="spellStart"/>
            <w:r w:rsidRPr="0077686A">
              <w:rPr>
                <w:rFonts w:ascii="微軟正黑體" w:eastAsia="微軟正黑體" w:hAnsi="微軟正黑體" w:hint="eastAsia"/>
                <w:bCs/>
                <w:sz w:val="22"/>
              </w:rPr>
              <w:t>Y</w:t>
            </w:r>
            <w:r w:rsidRPr="0077686A">
              <w:rPr>
                <w:rFonts w:ascii="微軟正黑體" w:eastAsia="微軟正黑體" w:hAnsi="微軟正黑體"/>
                <w:bCs/>
                <w:sz w:val="22"/>
              </w:rPr>
              <w:t>outube</w:t>
            </w:r>
            <w:proofErr w:type="spellEnd"/>
            <w:r w:rsidRPr="0077686A">
              <w:rPr>
                <w:rFonts w:ascii="微軟正黑體" w:eastAsia="微軟正黑體" w:hAnsi="微軟正黑體" w:hint="eastAsia"/>
                <w:bCs/>
                <w:sz w:val="22"/>
              </w:rPr>
              <w:t>上傳</w:t>
            </w:r>
          </w:p>
          <w:p w14:paraId="1D1B9D96" w14:textId="058FCBB5" w:rsidR="00D44AC3" w:rsidRPr="0077686A" w:rsidRDefault="00D44AC3" w:rsidP="007524F1">
            <w:pPr>
              <w:pStyle w:val="a9"/>
              <w:numPr>
                <w:ilvl w:val="0"/>
                <w:numId w:val="5"/>
              </w:numPr>
              <w:spacing w:after="0" w:line="440" w:lineRule="exact"/>
              <w:rPr>
                <w:rFonts w:ascii="微軟正黑體" w:eastAsia="微軟正黑體" w:hAnsi="微軟正黑體"/>
                <w:bCs/>
                <w:sz w:val="22"/>
              </w:rPr>
            </w:pPr>
            <w:r w:rsidRPr="0077686A">
              <w:rPr>
                <w:rFonts w:ascii="微軟正黑體" w:eastAsia="微軟正黑體" w:hAnsi="微軟正黑體" w:hint="eastAsia"/>
                <w:bCs/>
                <w:sz w:val="22"/>
              </w:rPr>
              <w:t>著作財產權授權同意書</w:t>
            </w:r>
            <w:r w:rsidRPr="0077686A">
              <w:rPr>
                <w:rFonts w:ascii="微軟正黑體" w:eastAsia="微軟正黑體" w:hAnsi="微軟正黑體" w:hint="eastAsia"/>
                <w:bCs/>
                <w:iCs w:val="0"/>
                <w:sz w:val="22"/>
                <w:szCs w:val="22"/>
              </w:rPr>
              <w:t>（</w:t>
            </w:r>
            <w:r w:rsidR="008029A1">
              <w:rPr>
                <w:rFonts w:ascii="微軟正黑體" w:eastAsia="微軟正黑體" w:hAnsi="微軟正黑體" w:hint="eastAsia"/>
                <w:bCs/>
                <w:iCs w:val="0"/>
                <w:sz w:val="22"/>
                <w:szCs w:val="22"/>
              </w:rPr>
              <w:t>參賽團隊</w:t>
            </w:r>
            <w:r w:rsidR="004A3E63">
              <w:rPr>
                <w:rFonts w:ascii="微軟正黑體" w:eastAsia="微軟正黑體" w:hAnsi="微軟正黑體" w:hint="eastAsia"/>
                <w:bCs/>
                <w:iCs w:val="0"/>
                <w:sz w:val="22"/>
                <w:szCs w:val="22"/>
              </w:rPr>
              <w:t>人員均須</w:t>
            </w:r>
            <w:r w:rsidRPr="0077686A">
              <w:rPr>
                <w:rFonts w:ascii="微軟正黑體" w:eastAsia="微軟正黑體" w:hAnsi="微軟正黑體" w:hint="eastAsia"/>
                <w:bCs/>
                <w:iCs w:val="0"/>
                <w:sz w:val="22"/>
                <w:szCs w:val="22"/>
              </w:rPr>
              <w:t>填寫）</w:t>
            </w:r>
          </w:p>
          <w:p w14:paraId="045872B1" w14:textId="1630F896" w:rsidR="00D44AC3" w:rsidRDefault="00D44AC3" w:rsidP="007524F1">
            <w:pPr>
              <w:pStyle w:val="a9"/>
              <w:numPr>
                <w:ilvl w:val="0"/>
                <w:numId w:val="5"/>
              </w:numPr>
              <w:spacing w:after="0" w:line="440" w:lineRule="exact"/>
              <w:ind w:left="482" w:hanging="482"/>
              <w:rPr>
                <w:rFonts w:ascii="微軟正黑體" w:eastAsia="微軟正黑體" w:hAnsi="微軟正黑體"/>
                <w:bCs/>
                <w:sz w:val="22"/>
              </w:rPr>
            </w:pPr>
            <w:r w:rsidRPr="0077686A">
              <w:rPr>
                <w:rFonts w:ascii="微軟正黑體" w:eastAsia="微軟正黑體" w:hAnsi="微軟正黑體" w:hint="eastAsia"/>
                <w:bCs/>
                <w:sz w:val="22"/>
              </w:rPr>
              <w:t>肖像授權同意書（影片中所有主要演員之肖像授權）</w:t>
            </w:r>
          </w:p>
          <w:p w14:paraId="4779414F" w14:textId="6B841017" w:rsidR="004A3E63" w:rsidRPr="00793734" w:rsidRDefault="00793734" w:rsidP="007524F1">
            <w:pPr>
              <w:pStyle w:val="a9"/>
              <w:numPr>
                <w:ilvl w:val="0"/>
                <w:numId w:val="5"/>
              </w:numPr>
              <w:spacing w:after="0" w:line="440" w:lineRule="exact"/>
              <w:ind w:left="482" w:hanging="482"/>
              <w:rPr>
                <w:rFonts w:ascii="微軟正黑體" w:eastAsia="微軟正黑體" w:hAnsi="微軟正黑體"/>
                <w:bCs/>
                <w:sz w:val="22"/>
              </w:rPr>
            </w:pPr>
            <w:r w:rsidRPr="00713DC8">
              <w:rPr>
                <w:rFonts w:ascii="微軟正黑體" w:eastAsia="微軟正黑體" w:hAnsi="微軟正黑體" w:hint="eastAsia"/>
                <w:bCs/>
                <w:sz w:val="22"/>
              </w:rPr>
              <w:t>學生證</w:t>
            </w:r>
            <w:proofErr w:type="gramStart"/>
            <w:r w:rsidRPr="00713DC8">
              <w:rPr>
                <w:rFonts w:ascii="微軟正黑體" w:eastAsia="微軟正黑體" w:hAnsi="微軟正黑體" w:hint="eastAsia"/>
                <w:bCs/>
                <w:iCs w:val="0"/>
                <w:sz w:val="22"/>
                <w:szCs w:val="22"/>
              </w:rPr>
              <w:t>（</w:t>
            </w:r>
            <w:proofErr w:type="gramEnd"/>
            <w:r w:rsidRPr="00713DC8">
              <w:rPr>
                <w:rFonts w:ascii="微軟正黑體" w:eastAsia="微軟正黑體" w:hAnsi="微軟正黑體" w:hint="eastAsia"/>
                <w:bCs/>
                <w:sz w:val="22"/>
              </w:rPr>
              <w:t>大專院校及社會組免</w:t>
            </w:r>
            <w:proofErr w:type="gramStart"/>
            <w:r w:rsidRPr="00713DC8">
              <w:rPr>
                <w:rFonts w:ascii="微軟正黑體" w:eastAsia="微軟正黑體" w:hAnsi="微軟正黑體" w:hint="eastAsia"/>
                <w:bCs/>
                <w:sz w:val="22"/>
              </w:rPr>
              <w:t>附</w:t>
            </w:r>
            <w:proofErr w:type="gramEnd"/>
            <w:r w:rsidR="00713DC8" w:rsidRPr="00713DC8">
              <w:rPr>
                <w:rFonts w:ascii="微軟正黑體" w:eastAsia="微軟正黑體" w:hAnsi="微軟正黑體" w:hint="eastAsia"/>
                <w:bCs/>
                <w:sz w:val="22"/>
              </w:rPr>
              <w:t>；</w:t>
            </w:r>
            <w:proofErr w:type="gramStart"/>
            <w:r w:rsidR="00713DC8" w:rsidRPr="00713DC8">
              <w:rPr>
                <w:rFonts w:ascii="微軟正黑體" w:eastAsia="微軟正黑體" w:hAnsi="微軟正黑體" w:hint="eastAsia"/>
                <w:bCs/>
                <w:sz w:val="22"/>
              </w:rPr>
              <w:t>惟</w:t>
            </w:r>
            <w:proofErr w:type="gramEnd"/>
            <w:r w:rsidR="00713DC8" w:rsidRPr="00713DC8">
              <w:rPr>
                <w:rFonts w:ascii="微軟正黑體" w:eastAsia="微軟正黑體" w:hAnsi="微軟正黑體" w:hint="eastAsia"/>
                <w:bCs/>
                <w:sz w:val="22"/>
              </w:rPr>
              <w:t>報名</w:t>
            </w:r>
            <w:r w:rsidR="00713DC8" w:rsidRPr="00713DC8">
              <w:rPr>
                <w:rFonts w:ascii="微軟正黑體" w:eastAsia="微軟正黑體" w:hAnsi="微軟正黑體" w:hint="eastAsia"/>
                <w:bCs/>
                <w:iCs w:val="0"/>
                <w:sz w:val="22"/>
                <w:szCs w:val="22"/>
              </w:rPr>
              <w:t>高中以下學生組之參賽團隊</w:t>
            </w:r>
            <w:proofErr w:type="gramStart"/>
            <w:r w:rsidR="00713DC8" w:rsidRPr="00713DC8">
              <w:rPr>
                <w:rFonts w:ascii="微軟正黑體" w:eastAsia="微軟正黑體" w:hAnsi="微軟正黑體" w:hint="eastAsia"/>
                <w:bCs/>
                <w:iCs w:val="0"/>
                <w:sz w:val="22"/>
                <w:szCs w:val="22"/>
              </w:rPr>
              <w:t>人員均須檢</w:t>
            </w:r>
            <w:proofErr w:type="gramEnd"/>
            <w:r w:rsidR="00713DC8" w:rsidRPr="00713DC8">
              <w:rPr>
                <w:rFonts w:ascii="微軟正黑體" w:eastAsia="微軟正黑體" w:hAnsi="微軟正黑體" w:hint="eastAsia"/>
                <w:bCs/>
                <w:iCs w:val="0"/>
                <w:sz w:val="22"/>
                <w:szCs w:val="22"/>
              </w:rPr>
              <w:t>附</w:t>
            </w:r>
            <w:proofErr w:type="gramStart"/>
            <w:r w:rsidRPr="00713DC8">
              <w:rPr>
                <w:rFonts w:ascii="微軟正黑體" w:eastAsia="微軟正黑體" w:hAnsi="微軟正黑體" w:hint="eastAsia"/>
                <w:bCs/>
                <w:iCs w:val="0"/>
                <w:sz w:val="22"/>
                <w:szCs w:val="22"/>
              </w:rPr>
              <w:t>）</w:t>
            </w:r>
            <w:proofErr w:type="gramEnd"/>
          </w:p>
        </w:tc>
      </w:tr>
    </w:tbl>
    <w:p w14:paraId="57679E44" w14:textId="23701566" w:rsidR="008912CE" w:rsidRPr="004A3E63" w:rsidRDefault="008912CE" w:rsidP="004A3E63">
      <w:pPr>
        <w:widowControl/>
        <w:spacing w:line="240" w:lineRule="auto"/>
        <w:ind w:leftChars="101" w:left="283" w:rightChars="92" w:right="258"/>
        <w:jc w:val="left"/>
        <w:rPr>
          <w:rFonts w:ascii="微軟正黑體" w:eastAsia="微軟正黑體" w:hAnsi="微軟正黑體"/>
          <w:b/>
          <w:bCs/>
          <w:sz w:val="20"/>
          <w:szCs w:val="20"/>
        </w:rPr>
      </w:pPr>
      <w:r w:rsidRPr="0077686A">
        <w:rPr>
          <w:rFonts w:ascii="凝書體 2.0 Regular" w:eastAsia="凝書體 2.0 Regular" w:hAnsi="凝書體 2.0 Regular" w:cs="Times New Roman"/>
          <w:szCs w:val="24"/>
        </w:rPr>
        <w:br w:type="page"/>
      </w:r>
    </w:p>
    <w:p w14:paraId="6463B1D2" w14:textId="776E5415" w:rsidR="00185C1E" w:rsidRPr="0077686A" w:rsidRDefault="00185C1E" w:rsidP="00E30517">
      <w:pPr>
        <w:snapToGrid w:val="0"/>
        <w:spacing w:line="276" w:lineRule="auto"/>
        <w:rPr>
          <w:rFonts w:ascii="凝書體 2.0 Regular" w:eastAsia="凝書體 2.0 Regular" w:hAnsi="凝書體 2.0 Regular" w:cs="Times New Roman"/>
          <w:szCs w:val="24"/>
        </w:rPr>
      </w:pPr>
      <w:r w:rsidRPr="0077686A">
        <w:rPr>
          <w:rFonts w:ascii="凝書體 2.0 Regular" w:eastAsia="凝書體 2.0 Regular" w:hAnsi="凝書體 2.0 Regular" w:cs="Times New Roman"/>
          <w:noProof/>
          <w:szCs w:val="24"/>
        </w:rPr>
        <w:lastRenderedPageBreak/>
        <mc:AlternateContent>
          <mc:Choice Requires="wps">
            <w:drawing>
              <wp:anchor distT="0" distB="0" distL="114300" distR="114300" simplePos="0" relativeHeight="251666432" behindDoc="0" locked="0" layoutInCell="1" allowOverlap="1" wp14:anchorId="70C24B08" wp14:editId="3DF22A16">
                <wp:simplePos x="0" y="0"/>
                <wp:positionH relativeFrom="margin">
                  <wp:posOffset>1893697</wp:posOffset>
                </wp:positionH>
                <wp:positionV relativeFrom="margin">
                  <wp:posOffset>237490</wp:posOffset>
                </wp:positionV>
                <wp:extent cx="2814955" cy="1404620"/>
                <wp:effectExtent l="0" t="0" r="0" b="127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4955" cy="1404620"/>
                        </a:xfrm>
                        <a:prstGeom prst="rect">
                          <a:avLst/>
                        </a:prstGeom>
                        <a:noFill/>
                        <a:ln w="9525">
                          <a:noFill/>
                          <a:miter lim="800000"/>
                          <a:headEnd/>
                          <a:tailEnd/>
                        </a:ln>
                      </wps:spPr>
                      <wps:txbx>
                        <w:txbxContent>
                          <w:p w14:paraId="5B583F3E" w14:textId="1A419F2F" w:rsidR="00185C1E" w:rsidRPr="00BF10B7" w:rsidRDefault="00921D17" w:rsidP="00185C1E">
                            <w:pPr>
                              <w:jc w:val="distribute"/>
                              <w:rPr>
                                <w:rFonts w:ascii="凝書體 2.0 Regular" w:eastAsia="凝書體 2.0 Regular" w:hAnsi="凝書體 2.0 Regular" w:cs="Mangal"/>
                                <w:b/>
                                <w:bCs/>
                                <w:color w:val="244061" w:themeColor="accent1" w:themeShade="80"/>
                                <w:sz w:val="40"/>
                                <w:szCs w:val="40"/>
                              </w:rPr>
                            </w:pPr>
                            <w:r w:rsidRPr="00921D17">
                              <w:rPr>
                                <w:rFonts w:ascii="凝書體 2.0 Regular" w:eastAsia="凝書體 2.0 Regular" w:hAnsi="凝書體 2.0 Regular" w:hint="eastAsia"/>
                                <w:b/>
                                <w:sz w:val="36"/>
                                <w:szCs w:val="36"/>
                              </w:rPr>
                              <w:t>著作財產權授權同意書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70C24B08" id="_x0000_s1033" type="#_x0000_t202" style="position:absolute;left:0;text-align:left;margin-left:149.1pt;margin-top:18.7pt;width:221.65pt;height:110.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" filled="f" stroked="f">
                <v:textbox style="mso-fit-shape-to-text:t">
                  <w:txbxContent>
                    <w:p w14:paraId="5B583F3E" w14:textId="1A419F2F" w:rsidR="00185C1E" w:rsidRPr="00BF10B7" w:rsidRDefault="00921D17" w:rsidP="00185C1E">
                      <w:pPr>
                        <w:jc w:val="distribute"/>
                        <w:rPr>
                          <w:rFonts w:ascii="凝書體 2.0 Regular" w:eastAsia="凝書體 2.0 Regular" w:hAnsi="凝書體 2.0 Regular" w:cs="Mangal"/>
                          <w:b/>
                          <w:bCs/>
                          <w:color w:val="244061" w:themeColor="accent1" w:themeShade="80"/>
                          <w:sz w:val="40"/>
                          <w:szCs w:val="40"/>
                        </w:rPr>
                      </w:pPr>
                      <w:r w:rsidRPr="00921D17">
                        <w:rPr>
                          <w:rFonts w:ascii="凝書體 2.0 Regular" w:eastAsia="凝書體 2.0 Regular" w:hAnsi="凝書體 2.0 Regular" w:hint="eastAsia"/>
                          <w:b/>
                          <w:sz w:val="36"/>
                          <w:szCs w:val="36"/>
                        </w:rPr>
                        <w:t>著作財產權授權同意書</w:t>
                      </w:r>
                    </w:p>
                  </w:txbxContent>
                </v:textbox>
                <w10:wrap type="square" anchorx="margin" anchory="margin"/>
              </v:shape>
            </w:pict>
          </mc:Fallback>
        </mc:AlternateContent>
      </w:r>
      <w:r w:rsidRPr="0077686A">
        <w:rPr>
          <w:rFonts w:ascii="凝書體 2.0 Regular" w:eastAsia="凝書體 2.0 Regular" w:hAnsi="凝書體 2.0 Regular" w:cs="Times New Roman"/>
          <w:noProof/>
          <w:szCs w:val="24"/>
        </w:rPr>
        <mc:AlternateContent>
          <mc:Choice Requires="wps">
            <w:drawing>
              <wp:anchor distT="45720" distB="45720" distL="114300" distR="114300" simplePos="0" relativeHeight="251665408" behindDoc="0" locked="0" layoutInCell="1" allowOverlap="1" wp14:anchorId="79F3CB20" wp14:editId="18C48091">
                <wp:simplePos x="0" y="0"/>
                <wp:positionH relativeFrom="margin">
                  <wp:align>center</wp:align>
                </wp:positionH>
                <wp:positionV relativeFrom="margin">
                  <wp:align>top</wp:align>
                </wp:positionV>
                <wp:extent cx="3914775" cy="1404620"/>
                <wp:effectExtent l="0" t="0" r="0" b="3810"/>
                <wp:wrapSquare wrapText="bothSides"/>
                <wp:docPr id="194" name="文字方塊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4620"/>
                        </a:xfrm>
                        <a:prstGeom prst="rect">
                          <a:avLst/>
                        </a:prstGeom>
                        <a:noFill/>
                        <a:ln w="9525">
                          <a:noFill/>
                          <a:miter lim="800000"/>
                          <a:headEnd/>
                          <a:tailEnd/>
                        </a:ln>
                      </wps:spPr>
                      <wps:txbx>
                        <w:txbxContent>
                          <w:p w14:paraId="637F18AB" w14:textId="0916AB0C" w:rsidR="00185C1E" w:rsidRPr="00DC2B47" w:rsidRDefault="00EC2789" w:rsidP="00185C1E">
                            <w:pPr>
                              <w:pStyle w:val="a5"/>
                              <w:snapToGrid w:val="0"/>
                              <w:spacing w:line="240" w:lineRule="atLeast"/>
                              <w:jc w:val="center"/>
                              <w:rPr>
                                <w:rFonts w:ascii="凝書體 2.0 Regular" w:eastAsia="凝書體 2.0 Regular" w:hAnsi="凝書體 2.0 Regular" w:cs="Times New Roman"/>
                                <w:sz w:val="24"/>
                                <w:szCs w:val="36"/>
                                <w:u w:val="single"/>
                              </w:rPr>
                            </w:pPr>
                            <w:r w:rsidRPr="00EC2789">
                              <w:rPr>
                                <w:rFonts w:ascii="凝書體 2.0 Regular" w:eastAsia="凝書體 2.0 Regular" w:hAnsi="凝書體 2.0 Regular" w:cs="Times New Roman" w:hint="eastAsia"/>
                                <w:sz w:val="24"/>
                                <w:szCs w:val="36"/>
                                <w:u w:val="single"/>
                              </w:rPr>
                              <w:t>台電綠</w:t>
                            </w:r>
                            <w:proofErr w:type="gramStart"/>
                            <w:r w:rsidRPr="00EC2789">
                              <w:rPr>
                                <w:rFonts w:ascii="凝書體 2.0 Regular" w:eastAsia="凝書體 2.0 Regular" w:hAnsi="凝書體 2.0 Regular" w:cs="Times New Roman" w:hint="eastAsia"/>
                                <w:sz w:val="24"/>
                                <w:szCs w:val="36"/>
                                <w:u w:val="single"/>
                              </w:rPr>
                              <w:t>網</w:t>
                            </w:r>
                            <w:r w:rsidR="009A4321">
                              <w:rPr>
                                <w:rFonts w:ascii="凝書體 2.0 Regular" w:eastAsia="凝書體 2.0 Regular" w:hAnsi="凝書體 2.0 Regular" w:cs="Times New Roman" w:hint="eastAsia"/>
                                <w:sz w:val="24"/>
                                <w:szCs w:val="36"/>
                                <w:u w:val="single"/>
                              </w:rPr>
                              <w:t>減碳</w:t>
                            </w:r>
                            <w:proofErr w:type="gramEnd"/>
                            <w:r w:rsidR="009A4321">
                              <w:rPr>
                                <w:rFonts w:ascii="凝書體 2.0 Regular" w:eastAsia="凝書體 2.0 Regular" w:hAnsi="凝書體 2.0 Regular" w:cs="Times New Roman" w:hint="eastAsia"/>
                                <w:sz w:val="24"/>
                                <w:szCs w:val="36"/>
                                <w:u w:val="single"/>
                              </w:rPr>
                              <w:t>生活</w:t>
                            </w:r>
                            <w:r w:rsidRPr="00EC2789">
                              <w:rPr>
                                <w:rFonts w:ascii="凝書體 2.0 Regular" w:eastAsia="凝書體 2.0 Regular" w:hAnsi="凝書體 2.0 Regular" w:cs="Times New Roman" w:hint="eastAsia"/>
                                <w:sz w:val="24"/>
                                <w:szCs w:val="36"/>
                                <w:u w:val="single"/>
                              </w:rPr>
                              <w:t>開麥拉-</w:t>
                            </w:r>
                            <w:proofErr w:type="gramStart"/>
                            <w:r w:rsidRPr="00EC2789">
                              <w:rPr>
                                <w:rFonts w:ascii="凝書體 2.0 Regular" w:eastAsia="凝書體 2.0 Regular" w:hAnsi="凝書體 2.0 Regular" w:cs="Times New Roman" w:hint="eastAsia"/>
                                <w:sz w:val="24"/>
                                <w:szCs w:val="36"/>
                                <w:u w:val="single"/>
                              </w:rPr>
                              <w:t>短影音徵</w:t>
                            </w:r>
                            <w:proofErr w:type="gramEnd"/>
                            <w:r w:rsidRPr="00EC2789">
                              <w:rPr>
                                <w:rFonts w:ascii="凝書體 2.0 Regular" w:eastAsia="凝書體 2.0 Regular" w:hAnsi="凝書體 2.0 Regular" w:cs="Times New Roman" w:hint="eastAsia"/>
                                <w:sz w:val="24"/>
                                <w:szCs w:val="36"/>
                                <w:u w:val="single"/>
                              </w:rPr>
                              <w:t>件活動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oel="http://schemas.microsoft.com/office/2019/extlst">
            <w:pict>
              <v:shape w14:anchorId="79F3CB20" id="文字方塊 194" o:spid="_x0000_s1034" type="#_x0000_t202" style="position:absolute;left:0;text-align:left;margin-left:0;margin-top:0;width:308.25pt;height:110.6pt;z-index:251665408;visibility:visible;mso-wrap-style:square;mso-width-percent:0;mso-height-percent:200;mso-wrap-distance-left:9pt;mso-wrap-distance-top:3.6pt;mso-wrap-distance-right:9pt;mso-wrap-distance-bottom:3.6pt;mso-position-horizontal:center;mso-position-horizontal-relative:margin;mso-position-vertical:top;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" filled="f" stroked="f">
                <v:textbox style="mso-fit-shape-to-text:t">
                  <w:txbxContent>
                    <w:p w14:paraId="637F18AB" w14:textId="0916AB0C" w:rsidR="00185C1E" w:rsidRPr="00DC2B47" w:rsidRDefault="00EC2789" w:rsidP="00185C1E">
                      <w:pPr>
                        <w:pStyle w:val="a5"/>
                        <w:snapToGrid w:val="0"/>
                        <w:spacing w:line="240" w:lineRule="atLeast"/>
                        <w:jc w:val="center"/>
                        <w:rPr>
                          <w:rFonts w:ascii="凝書體 2.0 Regular" w:eastAsia="凝書體 2.0 Regular" w:hAnsi="凝書體 2.0 Regular" w:cs="Times New Roman"/>
                          <w:sz w:val="24"/>
                          <w:szCs w:val="36"/>
                          <w:u w:val="single"/>
                        </w:rPr>
                      </w:pPr>
                      <w:r w:rsidRPr="00EC2789">
                        <w:rPr>
                          <w:rFonts w:ascii="凝書體 2.0 Regular" w:eastAsia="凝書體 2.0 Regular" w:hAnsi="凝書體 2.0 Regular" w:cs="Times New Roman" w:hint="eastAsia"/>
                          <w:sz w:val="24"/>
                          <w:szCs w:val="36"/>
                          <w:u w:val="single"/>
                        </w:rPr>
                        <w:t>台電綠</w:t>
                      </w:r>
                      <w:proofErr w:type="gramStart"/>
                      <w:r w:rsidRPr="00EC2789">
                        <w:rPr>
                          <w:rFonts w:ascii="凝書體 2.0 Regular" w:eastAsia="凝書體 2.0 Regular" w:hAnsi="凝書體 2.0 Regular" w:cs="Times New Roman" w:hint="eastAsia"/>
                          <w:sz w:val="24"/>
                          <w:szCs w:val="36"/>
                          <w:u w:val="single"/>
                        </w:rPr>
                        <w:t>網</w:t>
                      </w:r>
                      <w:r w:rsidR="009A4321">
                        <w:rPr>
                          <w:rFonts w:ascii="凝書體 2.0 Regular" w:eastAsia="凝書體 2.0 Regular" w:hAnsi="凝書體 2.0 Regular" w:cs="Times New Roman" w:hint="eastAsia"/>
                          <w:sz w:val="24"/>
                          <w:szCs w:val="36"/>
                          <w:u w:val="single"/>
                        </w:rPr>
                        <w:t>減碳</w:t>
                      </w:r>
                      <w:proofErr w:type="gramEnd"/>
                      <w:r w:rsidR="009A4321">
                        <w:rPr>
                          <w:rFonts w:ascii="凝書體 2.0 Regular" w:eastAsia="凝書體 2.0 Regular" w:hAnsi="凝書體 2.0 Regular" w:cs="Times New Roman" w:hint="eastAsia"/>
                          <w:sz w:val="24"/>
                          <w:szCs w:val="36"/>
                          <w:u w:val="single"/>
                        </w:rPr>
                        <w:t>生活</w:t>
                      </w:r>
                      <w:r w:rsidRPr="00EC2789">
                        <w:rPr>
                          <w:rFonts w:ascii="凝書體 2.0 Regular" w:eastAsia="凝書體 2.0 Regular" w:hAnsi="凝書體 2.0 Regular" w:cs="Times New Roman" w:hint="eastAsia"/>
                          <w:sz w:val="24"/>
                          <w:szCs w:val="36"/>
                          <w:u w:val="single"/>
                        </w:rPr>
                        <w:t>開麥拉-</w:t>
                      </w:r>
                      <w:proofErr w:type="gramStart"/>
                      <w:r w:rsidRPr="00EC2789">
                        <w:rPr>
                          <w:rFonts w:ascii="凝書體 2.0 Regular" w:eastAsia="凝書體 2.0 Regular" w:hAnsi="凝書體 2.0 Regular" w:cs="Times New Roman" w:hint="eastAsia"/>
                          <w:sz w:val="24"/>
                          <w:szCs w:val="36"/>
                          <w:u w:val="single"/>
                        </w:rPr>
                        <w:t>短影音徵</w:t>
                      </w:r>
                      <w:proofErr w:type="gramEnd"/>
                      <w:r w:rsidRPr="00EC2789">
                        <w:rPr>
                          <w:rFonts w:ascii="凝書體 2.0 Regular" w:eastAsia="凝書體 2.0 Regular" w:hAnsi="凝書體 2.0 Regular" w:cs="Times New Roman" w:hint="eastAsia"/>
                          <w:sz w:val="24"/>
                          <w:szCs w:val="36"/>
                          <w:u w:val="single"/>
                        </w:rPr>
                        <w:t>件活動</w:t>
                      </w:r>
                    </w:p>
                  </w:txbxContent>
                </v:textbox>
                <w10:wrap type="square" anchorx="margin" anchory="margin"/>
              </v:shape>
            </w:pict>
          </mc:Fallback>
        </mc:AlternateContent>
      </w:r>
      <w:r w:rsidRPr="0077686A">
        <w:rPr>
          <w:rFonts w:ascii="Noto Sans CJK TC Medium" w:eastAsia="Noto Sans CJK TC Medium" w:hAnsi="Noto Sans CJK TC Medium" w:cs="Times New Roman"/>
          <w:noProof/>
          <w:szCs w:val="24"/>
        </w:rPr>
        <mc:AlternateContent>
          <mc:Choice Requires="wps">
            <w:drawing>
              <wp:anchor distT="45720" distB="45720" distL="114300" distR="114300" simplePos="0" relativeHeight="251664384" behindDoc="0" locked="0" layoutInCell="1" allowOverlap="1" wp14:anchorId="4584EA8E" wp14:editId="1727260D">
                <wp:simplePos x="0" y="0"/>
                <wp:positionH relativeFrom="column">
                  <wp:posOffset>-3175</wp:posOffset>
                </wp:positionH>
                <wp:positionV relativeFrom="paragraph">
                  <wp:posOffset>-345044</wp:posOffset>
                </wp:positionV>
                <wp:extent cx="2360930" cy="1404620"/>
                <wp:effectExtent l="0" t="0" r="0" b="0"/>
                <wp:wrapNone/>
                <wp:docPr id="19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DE24E96" w14:textId="3AFDDB68" w:rsidR="00185C1E" w:rsidRPr="008E774A" w:rsidRDefault="00185C1E" w:rsidP="00185C1E">
                            <w:pPr>
                              <w:rPr>
                                <w:rFonts w:ascii="微軟正黑體" w:eastAsia="微軟正黑體" w:hAnsi="微軟正黑體"/>
                                <w:b/>
                                <w:bCs/>
                                <w:sz w:val="24"/>
                                <w:szCs w:val="20"/>
                              </w:rPr>
                            </w:pPr>
                            <w:r w:rsidRPr="008E774A">
                              <w:rPr>
                                <w:rFonts w:ascii="微軟正黑體" w:eastAsia="微軟正黑體" w:hAnsi="微軟正黑體" w:hint="eastAsia"/>
                                <w:b/>
                                <w:bCs/>
                                <w:sz w:val="24"/>
                                <w:szCs w:val="20"/>
                              </w:rPr>
                              <w:t>附件</w:t>
                            </w:r>
                            <w:proofErr w:type="gramStart"/>
                            <w:r w:rsidR="00D659B0">
                              <w:rPr>
                                <w:rFonts w:ascii="微軟正黑體" w:eastAsia="微軟正黑體" w:hAnsi="微軟正黑體" w:hint="eastAsia"/>
                                <w:b/>
                                <w:bCs/>
                                <w:sz w:val="24"/>
                                <w:szCs w:val="20"/>
                              </w:rPr>
                              <w:t>三</w:t>
                            </w:r>
                            <w:proofErr w:type="gram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xmlns:oel="http://schemas.microsoft.com/office/2019/extlst">
            <w:pict>
              <v:shape w14:anchorId="4584EA8E" id="_x0000_s1035" type="#_x0000_t202" style="position:absolute;left:0;text-align:left;margin-left:-.25pt;margin-top:-27.1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4Ra/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" filled="f" stroked="f">
                <v:textbox style="mso-fit-shape-to-text:t">
                  <w:txbxContent>
                    <w:p w14:paraId="1DE24E96" w14:textId="3AFDDB68" w:rsidR="00185C1E" w:rsidRPr="008E774A" w:rsidRDefault="00185C1E" w:rsidP="00185C1E">
                      <w:pPr>
                        <w:rPr>
                          <w:rFonts w:ascii="微軟正黑體" w:eastAsia="微軟正黑體" w:hAnsi="微軟正黑體"/>
                          <w:b/>
                          <w:bCs/>
                          <w:sz w:val="24"/>
                          <w:szCs w:val="20"/>
                        </w:rPr>
                      </w:pPr>
                      <w:r w:rsidRPr="008E774A">
                        <w:rPr>
                          <w:rFonts w:ascii="微軟正黑體" w:eastAsia="微軟正黑體" w:hAnsi="微軟正黑體" w:hint="eastAsia"/>
                          <w:b/>
                          <w:bCs/>
                          <w:sz w:val="24"/>
                          <w:szCs w:val="20"/>
                        </w:rPr>
                        <w:t>附件</w:t>
                      </w:r>
                      <w:proofErr w:type="gramStart"/>
                      <w:r w:rsidR="00D659B0">
                        <w:rPr>
                          <w:rFonts w:ascii="微軟正黑體" w:eastAsia="微軟正黑體" w:hAnsi="微軟正黑體" w:hint="eastAsia"/>
                          <w:b/>
                          <w:bCs/>
                          <w:sz w:val="24"/>
                          <w:szCs w:val="20"/>
                        </w:rPr>
                        <w:t>三</w:t>
                      </w:r>
                      <w:proofErr w:type="gramEnd"/>
                    </w:p>
                  </w:txbxContent>
                </v:textbox>
              </v:shape>
            </w:pict>
          </mc:Fallback>
        </mc:AlternateContent>
      </w:r>
    </w:p>
    <w:p w14:paraId="07A1D381" w14:textId="57C97472" w:rsidR="00921D17" w:rsidRDefault="00921D17" w:rsidP="00921D17">
      <w:pPr>
        <w:snapToGrid w:val="0"/>
        <w:spacing w:line="276" w:lineRule="auto"/>
        <w:rPr>
          <w:rFonts w:ascii="凝書體 2.0 Regular" w:eastAsia="凝書體 2.0 Regular" w:hAnsi="凝書體 2.0 Regular" w:cs="Times New Roman"/>
          <w:sz w:val="24"/>
          <w:szCs w:val="24"/>
        </w:rPr>
      </w:pPr>
    </w:p>
    <w:p w14:paraId="3D38C603" w14:textId="77777777" w:rsidR="008029A1" w:rsidRPr="0077686A" w:rsidRDefault="008029A1" w:rsidP="00921D17">
      <w:pPr>
        <w:snapToGrid w:val="0"/>
        <w:spacing w:line="276" w:lineRule="auto"/>
        <w:rPr>
          <w:rFonts w:ascii="凝書體 2.0 Regular" w:eastAsia="凝書體 2.0 Regular" w:hAnsi="凝書體 2.0 Regular" w:cs="Times New Roman"/>
          <w:sz w:val="24"/>
          <w:szCs w:val="24"/>
        </w:rPr>
      </w:pPr>
    </w:p>
    <w:p w14:paraId="663BA7B2" w14:textId="6DD4FF61" w:rsidR="00921D17" w:rsidRPr="0077686A" w:rsidRDefault="00921D17" w:rsidP="007F3D56">
      <w:pPr>
        <w:pStyle w:val="a9"/>
        <w:numPr>
          <w:ilvl w:val="0"/>
          <w:numId w:val="10"/>
        </w:num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cs="Times New Roman" w:hint="eastAsia"/>
          <w:sz w:val="24"/>
          <w:szCs w:val="24"/>
        </w:rPr>
        <w:t>本人擔保所完成作品為本人所親自創作，且為</w:t>
      </w:r>
      <w:r w:rsidR="00D659B0">
        <w:rPr>
          <w:rFonts w:ascii="凝書體 2.0 Regular" w:eastAsia="凝書體 2.0 Regular" w:hAnsi="凝書體 2.0 Regular" w:cs="Times New Roman" w:hint="eastAsia"/>
          <w:sz w:val="24"/>
          <w:szCs w:val="24"/>
        </w:rPr>
        <w:t>未</w:t>
      </w:r>
      <w:r w:rsidR="00D659B0" w:rsidRPr="00D659B0">
        <w:rPr>
          <w:rFonts w:ascii="凝書體 2.0 Regular" w:eastAsia="凝書體 2.0 Regular" w:hAnsi="凝書體 2.0 Regular" w:cs="Times New Roman" w:hint="eastAsia"/>
          <w:sz w:val="24"/>
          <w:szCs w:val="24"/>
        </w:rPr>
        <w:t>曾在任何報章雜誌、虛擬媒體發表或公開展示</w:t>
      </w:r>
      <w:r w:rsidRPr="0077686A">
        <w:rPr>
          <w:rFonts w:ascii="凝書體 2.0 Regular" w:eastAsia="凝書體 2.0 Regular" w:hAnsi="凝書體 2.0 Regular" w:cs="Times New Roman" w:hint="eastAsia"/>
          <w:sz w:val="24"/>
          <w:szCs w:val="24"/>
        </w:rPr>
        <w:t>（</w:t>
      </w:r>
      <w:r w:rsidR="00D659B0" w:rsidRPr="00D659B0">
        <w:rPr>
          <w:rFonts w:ascii="凝書體 2.0 Regular" w:eastAsia="凝書體 2.0 Regular" w:hAnsi="凝書體 2.0 Regular" w:cs="Times New Roman" w:hint="eastAsia"/>
          <w:sz w:val="24"/>
          <w:szCs w:val="24"/>
        </w:rPr>
        <w:t>校內或課堂發表例外</w:t>
      </w:r>
      <w:r w:rsidRPr="0077686A">
        <w:rPr>
          <w:rFonts w:ascii="凝書體 2.0 Regular" w:eastAsia="凝書體 2.0 Regular" w:hAnsi="凝書體 2.0 Regular" w:cs="Times New Roman" w:hint="eastAsia"/>
          <w:sz w:val="24"/>
          <w:szCs w:val="24"/>
        </w:rPr>
        <w:t>）之原創作品，並不得為市面上所發行之產品或商業用途之創作，亦無侵犯他人智慧財產權或其他權利，若經人檢舉有他人代勞等具體事實者，</w:t>
      </w:r>
      <w:r w:rsidR="001F0067" w:rsidRPr="0077686A">
        <w:rPr>
          <w:rFonts w:ascii="凝書體 2.0 Regular" w:eastAsia="凝書體 2.0 Regular" w:hAnsi="凝書體 2.0 Regular" w:cs="Times New Roman" w:hint="eastAsia"/>
          <w:sz w:val="24"/>
          <w:szCs w:val="24"/>
        </w:rPr>
        <w:t>台灣電力股份有限公司</w:t>
      </w:r>
      <w:r w:rsidRPr="0077686A">
        <w:rPr>
          <w:rFonts w:ascii="凝書體 2.0 Regular" w:eastAsia="凝書體 2.0 Regular" w:hAnsi="凝書體 2.0 Regular" w:cs="Times New Roman" w:hint="eastAsia"/>
          <w:sz w:val="24"/>
          <w:szCs w:val="24"/>
        </w:rPr>
        <w:t>得取消其得獎資格並追回得獎獎狀和獎金，如有抄襲或侵害他人權利之情事，本人願意自負一切民刑事責任，並須承擔</w:t>
      </w:r>
      <w:r w:rsidR="003C5CF9" w:rsidRPr="0077686A">
        <w:rPr>
          <w:rFonts w:ascii="凝書體 2.0 Regular" w:eastAsia="凝書體 2.0 Regular" w:hAnsi="凝書體 2.0 Regular" w:cs="Times New Roman" w:hint="eastAsia"/>
          <w:sz w:val="24"/>
          <w:szCs w:val="24"/>
        </w:rPr>
        <w:t>台灣電力股份有限公司</w:t>
      </w:r>
      <w:r w:rsidRPr="0077686A">
        <w:rPr>
          <w:rFonts w:ascii="凝書體 2.0 Regular" w:eastAsia="凝書體 2.0 Regular" w:hAnsi="凝書體 2.0 Regular" w:cs="Times New Roman" w:hint="eastAsia"/>
          <w:sz w:val="24"/>
          <w:szCs w:val="24"/>
        </w:rPr>
        <w:t>之一切損失。</w:t>
      </w:r>
    </w:p>
    <w:p w14:paraId="3FFF4256" w14:textId="21FF85D5" w:rsidR="00921D17" w:rsidRPr="0077686A" w:rsidRDefault="00921D17" w:rsidP="00921D17">
      <w:pPr>
        <w:pStyle w:val="a9"/>
        <w:numPr>
          <w:ilvl w:val="0"/>
          <w:numId w:val="10"/>
        </w:num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cs="Times New Roman" w:hint="eastAsia"/>
          <w:sz w:val="24"/>
          <w:szCs w:val="24"/>
        </w:rPr>
        <w:t>本人同意得獎作品永久無償授權</w:t>
      </w:r>
      <w:r w:rsidR="003C5CF9" w:rsidRPr="0077686A">
        <w:rPr>
          <w:rFonts w:ascii="凝書體 2.0 Regular" w:eastAsia="凝書體 2.0 Regular" w:hAnsi="凝書體 2.0 Regular" w:cs="Times New Roman" w:hint="eastAsia"/>
          <w:sz w:val="24"/>
          <w:szCs w:val="24"/>
        </w:rPr>
        <w:t>台灣電力股份有限公司</w:t>
      </w:r>
      <w:r w:rsidR="00E059F1" w:rsidRPr="0077686A">
        <w:rPr>
          <w:rFonts w:ascii="凝書體 2.0 Regular" w:eastAsia="凝書體 2.0 Regular" w:hAnsi="凝書體 2.0 Regular" w:cs="Times New Roman" w:hint="eastAsia"/>
          <w:sz w:val="24"/>
          <w:szCs w:val="24"/>
        </w:rPr>
        <w:t>（及其指定之第三人）</w:t>
      </w:r>
      <w:r w:rsidRPr="0077686A">
        <w:rPr>
          <w:rFonts w:ascii="凝書體 2.0 Regular" w:eastAsia="凝書體 2.0 Regular" w:hAnsi="凝書體 2.0 Regular" w:cs="Times New Roman" w:hint="eastAsia"/>
          <w:sz w:val="24"/>
          <w:szCs w:val="24"/>
        </w:rPr>
        <w:t>，使用區域、範圍、次數、方式不限，包括但不限於利用其作品（含音樂、影片定格畫面、影片部分畫面等等）進行國內外重製、編輯、改作、散布、發行、公開傳輸、公開播送及公開上映、公開展出等著作權法相關使用之權利。</w:t>
      </w:r>
    </w:p>
    <w:p w14:paraId="3EA0AB9E" w14:textId="235C79A9" w:rsidR="00921D17" w:rsidRPr="0077686A" w:rsidRDefault="00921D17" w:rsidP="00921D17">
      <w:pPr>
        <w:snapToGrid w:val="0"/>
        <w:spacing w:line="276" w:lineRule="auto"/>
        <w:rPr>
          <w:rFonts w:ascii="凝書體 2.0 Regular" w:eastAsia="凝書體 2.0 Regular" w:hAnsi="凝書體 2.0 Regular" w:cs="Times New Roman"/>
          <w:sz w:val="24"/>
          <w:szCs w:val="24"/>
        </w:rPr>
      </w:pPr>
    </w:p>
    <w:p w14:paraId="42C48417" w14:textId="072B628A" w:rsidR="00921D17" w:rsidRPr="0077686A" w:rsidRDefault="00921D17" w:rsidP="00921D17">
      <w:p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cs="Times New Roman" w:hint="eastAsia"/>
          <w:sz w:val="24"/>
          <w:szCs w:val="24"/>
        </w:rPr>
        <w:t>此致</w:t>
      </w:r>
    </w:p>
    <w:p w14:paraId="080C47FE" w14:textId="6683E3B9" w:rsidR="00921D17" w:rsidRPr="0077686A" w:rsidRDefault="003C5CF9" w:rsidP="00921D17">
      <w:p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cs="Times New Roman" w:hint="eastAsia"/>
          <w:sz w:val="24"/>
          <w:szCs w:val="24"/>
        </w:rPr>
        <w:t>台灣電力股份有限公司</w:t>
      </w:r>
    </w:p>
    <w:p w14:paraId="5A328262" w14:textId="0711E5A9" w:rsidR="00921D17" w:rsidRPr="0077686A" w:rsidRDefault="00921D17" w:rsidP="00921D17">
      <w:pPr>
        <w:snapToGrid w:val="0"/>
        <w:spacing w:line="276" w:lineRule="auto"/>
        <w:rPr>
          <w:rFonts w:ascii="凝書體 2.0 Regular" w:eastAsia="凝書體 2.0 Regular" w:hAnsi="凝書體 2.0 Regular" w:cs="Times New Roman"/>
          <w:sz w:val="24"/>
          <w:szCs w:val="24"/>
        </w:rPr>
      </w:pPr>
    </w:p>
    <w:p w14:paraId="5EC0E2C2" w14:textId="15A8E38F" w:rsidR="00921D17" w:rsidRPr="0077686A" w:rsidRDefault="00921D17" w:rsidP="00921D17">
      <w:p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cs="Times New Roman" w:hint="eastAsia"/>
          <w:sz w:val="24"/>
          <w:szCs w:val="24"/>
        </w:rPr>
        <w:t>立同意書人（</w:t>
      </w:r>
      <w:r w:rsidR="008029A1" w:rsidRPr="0077686A">
        <w:rPr>
          <w:rFonts w:ascii="凝書體 2.0 Regular" w:eastAsia="凝書體 2.0 Regular" w:hAnsi="凝書體 2.0 Regular" w:cs="Times New Roman" w:hint="eastAsia"/>
          <w:sz w:val="24"/>
          <w:szCs w:val="24"/>
        </w:rPr>
        <w:t>簽名或蓋章</w:t>
      </w:r>
      <w:r w:rsidRPr="0077686A">
        <w:rPr>
          <w:rFonts w:ascii="凝書體 2.0 Regular" w:eastAsia="凝書體 2.0 Regular" w:hAnsi="凝書體 2.0 Regular" w:cs="Times New Roman" w:hint="eastAsia"/>
          <w:sz w:val="24"/>
          <w:szCs w:val="24"/>
        </w:rPr>
        <w:t>）：</w:t>
      </w:r>
    </w:p>
    <w:p w14:paraId="43A9C0ED" w14:textId="426ED91A" w:rsidR="00921D17" w:rsidRPr="0077686A" w:rsidRDefault="00921D17" w:rsidP="00921D17">
      <w:p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cs="Times New Roman" w:hint="eastAsia"/>
          <w:sz w:val="24"/>
          <w:szCs w:val="24"/>
        </w:rPr>
        <w:t>身分證字號：</w:t>
      </w:r>
    </w:p>
    <w:p w14:paraId="7D77D26D" w14:textId="77777777" w:rsidR="008029A1" w:rsidRPr="008029A1" w:rsidRDefault="008029A1" w:rsidP="008029A1">
      <w:pPr>
        <w:snapToGrid w:val="0"/>
        <w:spacing w:line="276" w:lineRule="auto"/>
        <w:rPr>
          <w:rFonts w:ascii="凝書體 2.0 Regular" w:eastAsia="凝書體 2.0 Regular" w:hAnsi="凝書體 2.0 Regular" w:cs="Times New Roman"/>
          <w:sz w:val="24"/>
          <w:szCs w:val="24"/>
        </w:rPr>
      </w:pPr>
      <w:r w:rsidRPr="008029A1">
        <w:rPr>
          <w:rFonts w:ascii="凝書體 2.0 Regular" w:eastAsia="凝書體 2.0 Regular" w:hAnsi="凝書體 2.0 Regular" w:cs="Times New Roman" w:hint="eastAsia"/>
          <w:sz w:val="24"/>
          <w:szCs w:val="24"/>
        </w:rPr>
        <w:t>電話：</w:t>
      </w:r>
    </w:p>
    <w:p w14:paraId="318B958F" w14:textId="78D0A3C5" w:rsidR="007F3D56" w:rsidRDefault="008029A1" w:rsidP="008029A1">
      <w:pPr>
        <w:snapToGrid w:val="0"/>
        <w:spacing w:line="276" w:lineRule="auto"/>
        <w:rPr>
          <w:rFonts w:ascii="凝書體 2.0 Regular" w:eastAsia="凝書體 2.0 Regular" w:hAnsi="凝書體 2.0 Regular" w:cs="Times New Roman"/>
          <w:sz w:val="24"/>
          <w:szCs w:val="24"/>
        </w:rPr>
      </w:pPr>
      <w:r w:rsidRPr="008029A1">
        <w:rPr>
          <w:rFonts w:ascii="凝書體 2.0 Regular" w:eastAsia="凝書體 2.0 Regular" w:hAnsi="凝書體 2.0 Regular" w:cs="Times New Roman" w:hint="eastAsia"/>
          <w:sz w:val="24"/>
          <w:szCs w:val="24"/>
        </w:rPr>
        <w:t>住址：</w:t>
      </w:r>
    </w:p>
    <w:p w14:paraId="47234A1C" w14:textId="77777777" w:rsidR="008029A1" w:rsidRPr="0077686A" w:rsidRDefault="008029A1" w:rsidP="008029A1">
      <w:pPr>
        <w:snapToGrid w:val="0"/>
        <w:spacing w:line="276" w:lineRule="auto"/>
        <w:rPr>
          <w:rFonts w:ascii="凝書體 2.0 Regular" w:eastAsia="凝書體 2.0 Regular" w:hAnsi="凝書體 2.0 Regular" w:cs="Times New Roman"/>
          <w:sz w:val="24"/>
          <w:szCs w:val="24"/>
        </w:rPr>
      </w:pPr>
    </w:p>
    <w:p w14:paraId="4DD31316" w14:textId="0228E00C" w:rsidR="001F0067" w:rsidRPr="0077686A" w:rsidRDefault="001F0067" w:rsidP="001F0067">
      <w:pPr>
        <w:snapToGrid w:val="0"/>
        <w:spacing w:line="276" w:lineRule="auto"/>
        <w:rPr>
          <w:rFonts w:ascii="凝書體 2.0 Regular" w:eastAsia="凝書體 2.0 Regular" w:hAnsi="凝書體 2.0 Regular" w:cs="Times New Roman"/>
          <w:sz w:val="24"/>
          <w:szCs w:val="24"/>
          <w:shd w:val="pct15" w:color="auto" w:fill="FFFFFF"/>
        </w:rPr>
      </w:pPr>
      <w:proofErr w:type="gramStart"/>
      <w:r w:rsidRPr="0077686A">
        <w:rPr>
          <w:rFonts w:ascii="凝書體 2.0 Regular" w:eastAsia="凝書體 2.0 Regular" w:hAnsi="凝書體 2.0 Regular" w:cs="Times New Roman" w:hint="eastAsia"/>
          <w:sz w:val="24"/>
          <w:szCs w:val="24"/>
          <w:shd w:val="pct15" w:color="auto" w:fill="FFFFFF"/>
        </w:rPr>
        <w:t>註</w:t>
      </w:r>
      <w:proofErr w:type="gramEnd"/>
      <w:r w:rsidRPr="0077686A">
        <w:rPr>
          <w:rFonts w:ascii="凝書體 2.0 Regular" w:eastAsia="凝書體 2.0 Regular" w:hAnsi="凝書體 2.0 Regular" w:cs="Times New Roman" w:hint="eastAsia"/>
          <w:sz w:val="24"/>
          <w:szCs w:val="24"/>
          <w:shd w:val="pct15" w:color="auto" w:fill="FFFFFF"/>
        </w:rPr>
        <w:t>：</w:t>
      </w:r>
      <w:r w:rsidR="00BC536A" w:rsidRPr="00BC536A">
        <w:rPr>
          <w:rFonts w:ascii="凝書體 2.0 Regular" w:eastAsia="凝書體 2.0 Regular" w:hAnsi="凝書體 2.0 Regular" w:cs="Times New Roman" w:hint="eastAsia"/>
          <w:sz w:val="24"/>
          <w:szCs w:val="24"/>
          <w:shd w:val="pct15" w:color="auto" w:fill="FFFFFF"/>
        </w:rPr>
        <w:t>立同意書人</w:t>
      </w:r>
      <w:r w:rsidRPr="0077686A">
        <w:rPr>
          <w:rFonts w:ascii="凝書體 2.0 Regular" w:eastAsia="凝書體 2.0 Regular" w:hAnsi="凝書體 2.0 Regular" w:cs="Times New Roman" w:hint="eastAsia"/>
          <w:sz w:val="24"/>
          <w:szCs w:val="24"/>
          <w:shd w:val="pct15" w:color="auto" w:fill="FFFFFF"/>
        </w:rPr>
        <w:t>未滿18歲者應請法定代理人簽名或蓋章</w:t>
      </w:r>
    </w:p>
    <w:p w14:paraId="359017D9" w14:textId="77777777" w:rsidR="001F0067" w:rsidRPr="0077686A" w:rsidRDefault="001F0067" w:rsidP="001F0067">
      <w:p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cs="Times New Roman" w:hint="eastAsia"/>
          <w:sz w:val="24"/>
          <w:szCs w:val="24"/>
        </w:rPr>
        <w:t>法定代理人（簽名或蓋章）：</w:t>
      </w:r>
    </w:p>
    <w:p w14:paraId="06A8D2DE" w14:textId="73EFA609" w:rsidR="007F3D56" w:rsidRPr="0077686A" w:rsidRDefault="001F0067" w:rsidP="001F0067">
      <w:p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cs="Times New Roman" w:hint="eastAsia"/>
          <w:sz w:val="24"/>
          <w:szCs w:val="24"/>
        </w:rPr>
        <w:t>法定代理人身分證字號：</w:t>
      </w:r>
    </w:p>
    <w:p w14:paraId="65D2451F" w14:textId="77777777" w:rsidR="008029A1" w:rsidRPr="008029A1" w:rsidRDefault="008029A1" w:rsidP="008029A1">
      <w:pPr>
        <w:snapToGrid w:val="0"/>
        <w:spacing w:line="276" w:lineRule="auto"/>
        <w:rPr>
          <w:rFonts w:ascii="凝書體 2.0 Regular" w:eastAsia="凝書體 2.0 Regular" w:hAnsi="凝書體 2.0 Regular" w:cs="Times New Roman"/>
          <w:sz w:val="24"/>
          <w:szCs w:val="24"/>
        </w:rPr>
      </w:pPr>
      <w:r w:rsidRPr="008029A1">
        <w:rPr>
          <w:rFonts w:ascii="凝書體 2.0 Regular" w:eastAsia="凝書體 2.0 Regular" w:hAnsi="凝書體 2.0 Regular" w:cs="Times New Roman" w:hint="eastAsia"/>
          <w:sz w:val="24"/>
          <w:szCs w:val="24"/>
        </w:rPr>
        <w:t>電話：</w:t>
      </w:r>
    </w:p>
    <w:p w14:paraId="64CC2B14" w14:textId="4EB2B052" w:rsidR="006A0FFC" w:rsidRPr="008029A1" w:rsidRDefault="008029A1" w:rsidP="008029A1">
      <w:pPr>
        <w:snapToGrid w:val="0"/>
        <w:spacing w:line="276" w:lineRule="auto"/>
        <w:rPr>
          <w:rFonts w:ascii="凝書體 2.0 Regular" w:eastAsia="凝書體 2.0 Regular" w:hAnsi="凝書體 2.0 Regular" w:cs="Times New Roman"/>
          <w:sz w:val="24"/>
          <w:szCs w:val="24"/>
        </w:rPr>
      </w:pPr>
      <w:r w:rsidRPr="008029A1">
        <w:rPr>
          <w:rFonts w:ascii="凝書體 2.0 Regular" w:eastAsia="凝書體 2.0 Regular" w:hAnsi="凝書體 2.0 Regular" w:cs="Times New Roman" w:hint="eastAsia"/>
          <w:sz w:val="24"/>
          <w:szCs w:val="24"/>
        </w:rPr>
        <w:t>住址：</w:t>
      </w:r>
    </w:p>
    <w:p w14:paraId="67E34ED3" w14:textId="77777777" w:rsidR="008029A1" w:rsidRDefault="008029A1" w:rsidP="007F3D56">
      <w:pPr>
        <w:spacing w:line="0" w:lineRule="atLeast"/>
        <w:jc w:val="distribute"/>
        <w:rPr>
          <w:rFonts w:ascii="微軟正黑體" w:eastAsia="微軟正黑體" w:hAnsi="微軟正黑體"/>
        </w:rPr>
      </w:pPr>
      <w:bookmarkStart w:id="4" w:name="_Hlk142420298"/>
    </w:p>
    <w:p w14:paraId="1E6E9BD3" w14:textId="55C7AA76" w:rsidR="007F3D56" w:rsidRDefault="007F3D56" w:rsidP="007F3D56">
      <w:pPr>
        <w:spacing w:line="0" w:lineRule="atLeast"/>
        <w:jc w:val="distribute"/>
        <w:rPr>
          <w:rFonts w:ascii="微軟正黑體" w:eastAsia="微軟正黑體" w:hAnsi="微軟正黑體"/>
        </w:rPr>
      </w:pPr>
      <w:r w:rsidRPr="0077686A">
        <w:rPr>
          <w:rFonts w:ascii="微軟正黑體" w:eastAsia="微軟正黑體" w:hAnsi="微軟正黑體" w:hint="eastAsia"/>
        </w:rPr>
        <w:t>中華民國 年 月 日</w:t>
      </w:r>
    </w:p>
    <w:bookmarkEnd w:id="4"/>
    <w:p w14:paraId="15D5F68F" w14:textId="77777777" w:rsidR="00D53C4B" w:rsidRPr="0077686A" w:rsidRDefault="00D53C4B" w:rsidP="007F3D56">
      <w:pPr>
        <w:spacing w:line="0" w:lineRule="atLeast"/>
        <w:jc w:val="distribute"/>
        <w:rPr>
          <w:rFonts w:ascii="微軟正黑體" w:eastAsia="微軟正黑體" w:hAnsi="微軟正黑體"/>
        </w:rPr>
      </w:pPr>
    </w:p>
    <w:p w14:paraId="51B8ED27" w14:textId="436132BE" w:rsidR="007F3D56" w:rsidRPr="0077686A" w:rsidRDefault="007F3D56">
      <w:pPr>
        <w:widowControl/>
        <w:spacing w:line="240" w:lineRule="auto"/>
        <w:jc w:val="left"/>
        <w:rPr>
          <w:rFonts w:ascii="凝書體 2.0 Regular" w:eastAsia="凝書體 2.0 Regular" w:hAnsi="凝書體 2.0 Regular"/>
        </w:rPr>
      </w:pPr>
    </w:p>
    <w:p w14:paraId="402DF1E1" w14:textId="1748152E" w:rsidR="00E059F1" w:rsidRPr="0077686A" w:rsidRDefault="001F0067">
      <w:pPr>
        <w:widowControl/>
        <w:spacing w:line="240" w:lineRule="auto"/>
        <w:jc w:val="left"/>
        <w:rPr>
          <w:rFonts w:ascii="凝書體 2.0 Regular" w:eastAsia="凝書體 2.0 Regular" w:hAnsi="凝書體 2.0 Regular"/>
        </w:rPr>
      </w:pPr>
      <w:r w:rsidRPr="0077686A">
        <w:rPr>
          <w:rFonts w:ascii="Noto Sans CJK TC Medium" w:eastAsia="Noto Sans CJK TC Medium" w:hAnsi="Noto Sans CJK TC Medium" w:cs="Times New Roman"/>
          <w:noProof/>
          <w:szCs w:val="24"/>
        </w:rPr>
        <w:lastRenderedPageBreak/>
        <mc:AlternateContent>
          <mc:Choice Requires="wps">
            <w:drawing>
              <wp:anchor distT="45720" distB="45720" distL="114300" distR="114300" simplePos="0" relativeHeight="251676672" behindDoc="0" locked="0" layoutInCell="1" allowOverlap="1" wp14:anchorId="5BA4C357" wp14:editId="138B50F8">
                <wp:simplePos x="0" y="0"/>
                <wp:positionH relativeFrom="column">
                  <wp:posOffset>-107315</wp:posOffset>
                </wp:positionH>
                <wp:positionV relativeFrom="paragraph">
                  <wp:posOffset>-457835</wp:posOffset>
                </wp:positionV>
                <wp:extent cx="2360930" cy="1404620"/>
                <wp:effectExtent l="0" t="0" r="0" b="0"/>
                <wp:wrapNone/>
                <wp:docPr id="100447457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E7FA4B9" w14:textId="19ECBECC" w:rsidR="00BF0384" w:rsidRPr="008E774A" w:rsidRDefault="00BF0384" w:rsidP="00BF0384">
                            <w:pPr>
                              <w:rPr>
                                <w:rFonts w:ascii="微軟正黑體" w:eastAsia="微軟正黑體" w:hAnsi="微軟正黑體"/>
                                <w:b/>
                                <w:bCs/>
                                <w:sz w:val="24"/>
                                <w:szCs w:val="20"/>
                              </w:rPr>
                            </w:pPr>
                            <w:r w:rsidRPr="008E774A">
                              <w:rPr>
                                <w:rFonts w:ascii="微軟正黑體" w:eastAsia="微軟正黑體" w:hAnsi="微軟正黑體" w:hint="eastAsia"/>
                                <w:b/>
                                <w:bCs/>
                                <w:sz w:val="24"/>
                                <w:szCs w:val="20"/>
                              </w:rPr>
                              <w:t>附件</w:t>
                            </w:r>
                            <w:r w:rsidR="00D659B0">
                              <w:rPr>
                                <w:rFonts w:ascii="微軟正黑體" w:eastAsia="微軟正黑體" w:hAnsi="微軟正黑體" w:hint="eastAsia"/>
                                <w:b/>
                                <w:bCs/>
                                <w:sz w:val="24"/>
                                <w:szCs w:val="20"/>
                              </w:rPr>
                              <w:t>四</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xmlns:oel="http://schemas.microsoft.com/office/2019/extlst">
            <w:pict>
              <v:shape w14:anchorId="5BA4C357" id="_x0000_s1036" type="#_x0000_t202" style="position:absolute;margin-left:-8.45pt;margin-top:-36.0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n5o/wEAANY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" filled="f" stroked="f">
                <v:textbox style="mso-fit-shape-to-text:t">
                  <w:txbxContent>
                    <w:p w14:paraId="5E7FA4B9" w14:textId="19ECBECC" w:rsidR="00BF0384" w:rsidRPr="008E774A" w:rsidRDefault="00BF0384" w:rsidP="00BF0384">
                      <w:pPr>
                        <w:rPr>
                          <w:rFonts w:ascii="微軟正黑體" w:eastAsia="微軟正黑體" w:hAnsi="微軟正黑體"/>
                          <w:b/>
                          <w:bCs/>
                          <w:sz w:val="24"/>
                          <w:szCs w:val="20"/>
                        </w:rPr>
                      </w:pPr>
                      <w:r w:rsidRPr="008E774A">
                        <w:rPr>
                          <w:rFonts w:ascii="微軟正黑體" w:eastAsia="微軟正黑體" w:hAnsi="微軟正黑體" w:hint="eastAsia"/>
                          <w:b/>
                          <w:bCs/>
                          <w:sz w:val="24"/>
                          <w:szCs w:val="20"/>
                        </w:rPr>
                        <w:t>附件</w:t>
                      </w:r>
                      <w:r w:rsidR="00D659B0">
                        <w:rPr>
                          <w:rFonts w:ascii="微軟正黑體" w:eastAsia="微軟正黑體" w:hAnsi="微軟正黑體" w:hint="eastAsia"/>
                          <w:b/>
                          <w:bCs/>
                          <w:sz w:val="24"/>
                          <w:szCs w:val="20"/>
                        </w:rPr>
                        <w:t>四</w:t>
                      </w:r>
                    </w:p>
                  </w:txbxContent>
                </v:textbox>
              </v:shape>
            </w:pict>
          </mc:Fallback>
        </mc:AlternateContent>
      </w:r>
    </w:p>
    <w:p w14:paraId="5D7B4C5B" w14:textId="5B68C65B" w:rsidR="007F3D56" w:rsidRPr="0077686A" w:rsidRDefault="00E059F1" w:rsidP="001F0067">
      <w:pPr>
        <w:widowControl/>
        <w:spacing w:line="240" w:lineRule="auto"/>
        <w:jc w:val="left"/>
        <w:rPr>
          <w:rFonts w:ascii="凝書體 2.0 Regular" w:eastAsia="凝書體 2.0 Regular" w:hAnsi="凝書體 2.0 Regular"/>
        </w:rPr>
      </w:pPr>
      <w:r w:rsidRPr="0077686A">
        <w:rPr>
          <w:rFonts w:ascii="凝書體 2.0 Regular" w:eastAsia="凝書體 2.0 Regular" w:hAnsi="凝書體 2.0 Regular" w:cs="Times New Roman"/>
          <w:noProof/>
          <w:szCs w:val="24"/>
        </w:rPr>
        <mc:AlternateContent>
          <mc:Choice Requires="wps">
            <w:drawing>
              <wp:anchor distT="0" distB="0" distL="114300" distR="114300" simplePos="0" relativeHeight="251674624" behindDoc="0" locked="0" layoutInCell="1" allowOverlap="1" wp14:anchorId="72D2CCA3" wp14:editId="5D4EBD72">
                <wp:simplePos x="0" y="0"/>
                <wp:positionH relativeFrom="margin">
                  <wp:posOffset>1915160</wp:posOffset>
                </wp:positionH>
                <wp:positionV relativeFrom="margin">
                  <wp:posOffset>-64363</wp:posOffset>
                </wp:positionV>
                <wp:extent cx="2814955" cy="1404620"/>
                <wp:effectExtent l="0" t="0" r="0" b="1270"/>
                <wp:wrapSquare wrapText="bothSides"/>
                <wp:docPr id="209014665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4955" cy="1404620"/>
                        </a:xfrm>
                        <a:prstGeom prst="rect">
                          <a:avLst/>
                        </a:prstGeom>
                        <a:noFill/>
                        <a:ln w="9525">
                          <a:noFill/>
                          <a:miter lim="800000"/>
                          <a:headEnd/>
                          <a:tailEnd/>
                        </a:ln>
                      </wps:spPr>
                      <wps:txbx>
                        <w:txbxContent>
                          <w:p w14:paraId="6263BD52" w14:textId="70F372AD" w:rsidR="0017385D" w:rsidRPr="00BF10B7" w:rsidRDefault="0017385D" w:rsidP="0017385D">
                            <w:pPr>
                              <w:jc w:val="distribute"/>
                              <w:rPr>
                                <w:rFonts w:ascii="凝書體 2.0 Regular" w:eastAsia="凝書體 2.0 Regular" w:hAnsi="凝書體 2.0 Regular" w:cs="Mangal"/>
                                <w:b/>
                                <w:bCs/>
                                <w:color w:val="244061" w:themeColor="accent1" w:themeShade="80"/>
                                <w:sz w:val="40"/>
                                <w:szCs w:val="40"/>
                              </w:rPr>
                            </w:pPr>
                            <w:r w:rsidRPr="0017385D">
                              <w:rPr>
                                <w:rFonts w:ascii="凝書體 2.0 Regular" w:eastAsia="凝書體 2.0 Regular" w:hAnsi="凝書體 2.0 Regular" w:hint="eastAsia"/>
                                <w:b/>
                                <w:sz w:val="36"/>
                                <w:szCs w:val="36"/>
                              </w:rPr>
                              <w:t>肖像授權同意書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72D2CCA3" id="_x0000_s1037" type="#_x0000_t202" style="position:absolute;margin-left:150.8pt;margin-top:-5.05pt;width:221.65pt;height:110.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" filled="f" stroked="f">
                <v:textbox style="mso-fit-shape-to-text:t">
                  <w:txbxContent>
                    <w:p w14:paraId="6263BD52" w14:textId="70F372AD" w:rsidR="0017385D" w:rsidRPr="00BF10B7" w:rsidRDefault="0017385D" w:rsidP="0017385D">
                      <w:pPr>
                        <w:jc w:val="distribute"/>
                        <w:rPr>
                          <w:rFonts w:ascii="凝書體 2.0 Regular" w:eastAsia="凝書體 2.0 Regular" w:hAnsi="凝書體 2.0 Regular" w:cs="Mangal"/>
                          <w:b/>
                          <w:bCs/>
                          <w:color w:val="244061" w:themeColor="accent1" w:themeShade="80"/>
                          <w:sz w:val="40"/>
                          <w:szCs w:val="40"/>
                        </w:rPr>
                      </w:pPr>
                      <w:r w:rsidRPr="0017385D">
                        <w:rPr>
                          <w:rFonts w:ascii="凝書體 2.0 Regular" w:eastAsia="凝書體 2.0 Regular" w:hAnsi="凝書體 2.0 Regular" w:hint="eastAsia"/>
                          <w:b/>
                          <w:sz w:val="36"/>
                          <w:szCs w:val="36"/>
                        </w:rPr>
                        <w:t>肖像授權同意書</w:t>
                      </w:r>
                    </w:p>
                  </w:txbxContent>
                </v:textbox>
                <w10:wrap type="square" anchorx="margin" anchory="margin"/>
              </v:shape>
            </w:pict>
          </mc:Fallback>
        </mc:AlternateContent>
      </w:r>
      <w:r w:rsidRPr="0077686A">
        <w:rPr>
          <w:rFonts w:ascii="凝書體 2.0 Regular" w:eastAsia="凝書體 2.0 Regular" w:hAnsi="凝書體 2.0 Regular" w:cs="Times New Roman"/>
          <w:noProof/>
          <w:szCs w:val="24"/>
        </w:rPr>
        <mc:AlternateContent>
          <mc:Choice Requires="wps">
            <w:drawing>
              <wp:anchor distT="45720" distB="45720" distL="114300" distR="114300" simplePos="0" relativeHeight="251673600" behindDoc="0" locked="0" layoutInCell="1" allowOverlap="1" wp14:anchorId="2995CD3F" wp14:editId="0AC79EC7">
                <wp:simplePos x="0" y="0"/>
                <wp:positionH relativeFrom="margin">
                  <wp:align>center</wp:align>
                </wp:positionH>
                <wp:positionV relativeFrom="topMargin">
                  <wp:align>bottom</wp:align>
                </wp:positionV>
                <wp:extent cx="3914775" cy="1404620"/>
                <wp:effectExtent l="0" t="0" r="0" b="0"/>
                <wp:wrapSquare wrapText="bothSides"/>
                <wp:docPr id="1782704744" name="文字方塊 1782704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4620"/>
                        </a:xfrm>
                        <a:prstGeom prst="rect">
                          <a:avLst/>
                        </a:prstGeom>
                        <a:noFill/>
                        <a:ln w="9525">
                          <a:noFill/>
                          <a:miter lim="800000"/>
                          <a:headEnd/>
                          <a:tailEnd/>
                        </a:ln>
                      </wps:spPr>
                      <wps:txbx>
                        <w:txbxContent>
                          <w:p w14:paraId="6C153E4D" w14:textId="08A9FCB0" w:rsidR="0017385D" w:rsidRPr="00DC2B47" w:rsidRDefault="0017385D" w:rsidP="0017385D">
                            <w:pPr>
                              <w:pStyle w:val="a5"/>
                              <w:snapToGrid w:val="0"/>
                              <w:spacing w:line="240" w:lineRule="atLeast"/>
                              <w:jc w:val="center"/>
                              <w:rPr>
                                <w:rFonts w:ascii="凝書體 2.0 Regular" w:eastAsia="凝書體 2.0 Regular" w:hAnsi="凝書體 2.0 Regular" w:cs="Times New Roman"/>
                                <w:sz w:val="24"/>
                                <w:szCs w:val="36"/>
                                <w:u w:val="single"/>
                              </w:rPr>
                            </w:pPr>
                            <w:r w:rsidRPr="00EC2789">
                              <w:rPr>
                                <w:rFonts w:ascii="凝書體 2.0 Regular" w:eastAsia="凝書體 2.0 Regular" w:hAnsi="凝書體 2.0 Regular" w:cs="Times New Roman" w:hint="eastAsia"/>
                                <w:sz w:val="24"/>
                                <w:szCs w:val="36"/>
                                <w:u w:val="single"/>
                              </w:rPr>
                              <w:t>台電綠</w:t>
                            </w:r>
                            <w:proofErr w:type="gramStart"/>
                            <w:r w:rsidRPr="00EC2789">
                              <w:rPr>
                                <w:rFonts w:ascii="凝書體 2.0 Regular" w:eastAsia="凝書體 2.0 Regular" w:hAnsi="凝書體 2.0 Regular" w:cs="Times New Roman" w:hint="eastAsia"/>
                                <w:sz w:val="24"/>
                                <w:szCs w:val="36"/>
                                <w:u w:val="single"/>
                              </w:rPr>
                              <w:t>網</w:t>
                            </w:r>
                            <w:r w:rsidR="009A4321">
                              <w:rPr>
                                <w:rFonts w:ascii="凝書體 2.0 Regular" w:eastAsia="凝書體 2.0 Regular" w:hAnsi="凝書體 2.0 Regular" w:cs="Times New Roman" w:hint="eastAsia"/>
                                <w:sz w:val="24"/>
                                <w:szCs w:val="36"/>
                                <w:u w:val="single"/>
                              </w:rPr>
                              <w:t>減碳</w:t>
                            </w:r>
                            <w:proofErr w:type="gramEnd"/>
                            <w:r w:rsidR="009A4321">
                              <w:rPr>
                                <w:rFonts w:ascii="凝書體 2.0 Regular" w:eastAsia="凝書體 2.0 Regular" w:hAnsi="凝書體 2.0 Regular" w:cs="Times New Roman" w:hint="eastAsia"/>
                                <w:sz w:val="24"/>
                                <w:szCs w:val="36"/>
                                <w:u w:val="single"/>
                              </w:rPr>
                              <w:t>生活</w:t>
                            </w:r>
                            <w:r w:rsidRPr="00EC2789">
                              <w:rPr>
                                <w:rFonts w:ascii="凝書體 2.0 Regular" w:eastAsia="凝書體 2.0 Regular" w:hAnsi="凝書體 2.0 Regular" w:cs="Times New Roman" w:hint="eastAsia"/>
                                <w:sz w:val="24"/>
                                <w:szCs w:val="36"/>
                                <w:u w:val="single"/>
                              </w:rPr>
                              <w:t>開麥拉-</w:t>
                            </w:r>
                            <w:proofErr w:type="gramStart"/>
                            <w:r w:rsidRPr="00EC2789">
                              <w:rPr>
                                <w:rFonts w:ascii="凝書體 2.0 Regular" w:eastAsia="凝書體 2.0 Regular" w:hAnsi="凝書體 2.0 Regular" w:cs="Times New Roman" w:hint="eastAsia"/>
                                <w:sz w:val="24"/>
                                <w:szCs w:val="36"/>
                                <w:u w:val="single"/>
                              </w:rPr>
                              <w:t>短影音徵</w:t>
                            </w:r>
                            <w:proofErr w:type="gramEnd"/>
                            <w:r w:rsidRPr="00EC2789">
                              <w:rPr>
                                <w:rFonts w:ascii="凝書體 2.0 Regular" w:eastAsia="凝書體 2.0 Regular" w:hAnsi="凝書體 2.0 Regular" w:cs="Times New Roman" w:hint="eastAsia"/>
                                <w:sz w:val="24"/>
                                <w:szCs w:val="36"/>
                                <w:u w:val="single"/>
                              </w:rPr>
                              <w:t>件活動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oel="http://schemas.microsoft.com/office/2019/extlst">
            <w:pict>
              <v:shape w14:anchorId="2995CD3F" id="文字方塊 1782704744" o:spid="_x0000_s1038" type="#_x0000_t202" style="position:absolute;margin-left:0;margin-top:0;width:308.25pt;height:110.6pt;z-index:251673600;visibility:visible;mso-wrap-style:square;mso-width-percent:0;mso-height-percent:200;mso-wrap-distance-left:9pt;mso-wrap-distance-top:3.6pt;mso-wrap-distance-right:9pt;mso-wrap-distance-bottom:3.6pt;mso-position-horizontal:center;mso-position-horizontal-relative:margin;mso-position-vertical:bottom;mso-position-vertical-relative:top-margin-area;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" filled="f" stroked="f">
                <v:textbox style="mso-fit-shape-to-text:t">
                  <w:txbxContent>
                    <w:p w14:paraId="6C153E4D" w14:textId="08A9FCB0" w:rsidR="0017385D" w:rsidRPr="00DC2B47" w:rsidRDefault="0017385D" w:rsidP="0017385D">
                      <w:pPr>
                        <w:pStyle w:val="a5"/>
                        <w:snapToGrid w:val="0"/>
                        <w:spacing w:line="240" w:lineRule="atLeast"/>
                        <w:jc w:val="center"/>
                        <w:rPr>
                          <w:rFonts w:ascii="凝書體 2.0 Regular" w:eastAsia="凝書體 2.0 Regular" w:hAnsi="凝書體 2.0 Regular" w:cs="Times New Roman"/>
                          <w:sz w:val="24"/>
                          <w:szCs w:val="36"/>
                          <w:u w:val="single"/>
                        </w:rPr>
                      </w:pPr>
                      <w:r w:rsidRPr="00EC2789">
                        <w:rPr>
                          <w:rFonts w:ascii="凝書體 2.0 Regular" w:eastAsia="凝書體 2.0 Regular" w:hAnsi="凝書體 2.0 Regular" w:cs="Times New Roman" w:hint="eastAsia"/>
                          <w:sz w:val="24"/>
                          <w:szCs w:val="36"/>
                          <w:u w:val="single"/>
                        </w:rPr>
                        <w:t>台電綠</w:t>
                      </w:r>
                      <w:proofErr w:type="gramStart"/>
                      <w:r w:rsidRPr="00EC2789">
                        <w:rPr>
                          <w:rFonts w:ascii="凝書體 2.0 Regular" w:eastAsia="凝書體 2.0 Regular" w:hAnsi="凝書體 2.0 Regular" w:cs="Times New Roman" w:hint="eastAsia"/>
                          <w:sz w:val="24"/>
                          <w:szCs w:val="36"/>
                          <w:u w:val="single"/>
                        </w:rPr>
                        <w:t>網</w:t>
                      </w:r>
                      <w:r w:rsidR="009A4321">
                        <w:rPr>
                          <w:rFonts w:ascii="凝書體 2.0 Regular" w:eastAsia="凝書體 2.0 Regular" w:hAnsi="凝書體 2.0 Regular" w:cs="Times New Roman" w:hint="eastAsia"/>
                          <w:sz w:val="24"/>
                          <w:szCs w:val="36"/>
                          <w:u w:val="single"/>
                        </w:rPr>
                        <w:t>減碳</w:t>
                      </w:r>
                      <w:proofErr w:type="gramEnd"/>
                      <w:r w:rsidR="009A4321">
                        <w:rPr>
                          <w:rFonts w:ascii="凝書體 2.0 Regular" w:eastAsia="凝書體 2.0 Regular" w:hAnsi="凝書體 2.0 Regular" w:cs="Times New Roman" w:hint="eastAsia"/>
                          <w:sz w:val="24"/>
                          <w:szCs w:val="36"/>
                          <w:u w:val="single"/>
                        </w:rPr>
                        <w:t>生活</w:t>
                      </w:r>
                      <w:r w:rsidRPr="00EC2789">
                        <w:rPr>
                          <w:rFonts w:ascii="凝書體 2.0 Regular" w:eastAsia="凝書體 2.0 Regular" w:hAnsi="凝書體 2.0 Regular" w:cs="Times New Roman" w:hint="eastAsia"/>
                          <w:sz w:val="24"/>
                          <w:szCs w:val="36"/>
                          <w:u w:val="single"/>
                        </w:rPr>
                        <w:t>開麥拉-</w:t>
                      </w:r>
                      <w:proofErr w:type="gramStart"/>
                      <w:r w:rsidRPr="00EC2789">
                        <w:rPr>
                          <w:rFonts w:ascii="凝書體 2.0 Regular" w:eastAsia="凝書體 2.0 Regular" w:hAnsi="凝書體 2.0 Regular" w:cs="Times New Roman" w:hint="eastAsia"/>
                          <w:sz w:val="24"/>
                          <w:szCs w:val="36"/>
                          <w:u w:val="single"/>
                        </w:rPr>
                        <w:t>短影音徵</w:t>
                      </w:r>
                      <w:proofErr w:type="gramEnd"/>
                      <w:r w:rsidRPr="00EC2789">
                        <w:rPr>
                          <w:rFonts w:ascii="凝書體 2.0 Regular" w:eastAsia="凝書體 2.0 Regular" w:hAnsi="凝書體 2.0 Regular" w:cs="Times New Roman" w:hint="eastAsia"/>
                          <w:sz w:val="24"/>
                          <w:szCs w:val="36"/>
                          <w:u w:val="single"/>
                        </w:rPr>
                        <w:t>件活動</w:t>
                      </w:r>
                    </w:p>
                  </w:txbxContent>
                </v:textbox>
                <w10:wrap type="square" anchorx="margin" anchory="margin"/>
              </v:shape>
            </w:pict>
          </mc:Fallback>
        </mc:AlternateContent>
      </w:r>
    </w:p>
    <w:p w14:paraId="0D89BC97" w14:textId="106FFC51" w:rsidR="007F3D56" w:rsidRPr="0077686A" w:rsidRDefault="007F3D56" w:rsidP="007F3D56">
      <w:pPr>
        <w:spacing w:line="0" w:lineRule="atLeast"/>
        <w:rPr>
          <w:rFonts w:ascii="微軟正黑體" w:eastAsia="微軟正黑體" w:hAnsi="微軟正黑體" w:cs="Times New Roman"/>
          <w:sz w:val="24"/>
        </w:rPr>
      </w:pPr>
      <w:r w:rsidRPr="0077686A">
        <w:rPr>
          <w:rFonts w:ascii="微軟正黑體" w:eastAsia="微軟正黑體" w:hAnsi="微軟正黑體" w:cs="Times New Roman"/>
          <w:sz w:val="24"/>
        </w:rPr>
        <w:t>本人（即立同意書人）同意永久</w:t>
      </w:r>
      <w:r w:rsidRPr="0077686A">
        <w:rPr>
          <w:rFonts w:ascii="微軟正黑體" w:eastAsia="微軟正黑體" w:hAnsi="微軟正黑體" w:cs="Times New Roman" w:hint="eastAsia"/>
          <w:sz w:val="24"/>
        </w:rPr>
        <w:t>無償</w:t>
      </w:r>
      <w:r w:rsidRPr="0077686A">
        <w:rPr>
          <w:rFonts w:ascii="微軟正黑體" w:eastAsia="微軟正黑體" w:hAnsi="微軟正黑體" w:cs="Times New Roman"/>
          <w:sz w:val="24"/>
        </w:rPr>
        <w:t>授權</w:t>
      </w:r>
      <w:r w:rsidR="003C5CF9" w:rsidRPr="0077686A">
        <w:rPr>
          <w:rFonts w:ascii="微軟正黑體" w:eastAsia="微軟正黑體" w:hAnsi="微軟正黑體" w:cs="Times New Roman" w:hint="eastAsia"/>
          <w:sz w:val="24"/>
        </w:rPr>
        <w:t>台灣電力股份有限公司</w:t>
      </w:r>
      <w:r w:rsidRPr="0077686A">
        <w:rPr>
          <w:rFonts w:ascii="微軟正黑體" w:eastAsia="微軟正黑體" w:hAnsi="微軟正黑體" w:cs="Times New Roman" w:hint="eastAsia"/>
          <w:sz w:val="24"/>
        </w:rPr>
        <w:t>（及其指定之第三人）</w:t>
      </w:r>
      <w:r w:rsidRPr="0077686A">
        <w:rPr>
          <w:rFonts w:ascii="微軟正黑體" w:eastAsia="微軟正黑體" w:hAnsi="微軟正黑體" w:cs="Times New Roman"/>
          <w:sz w:val="24"/>
        </w:rPr>
        <w:t>，於</w:t>
      </w:r>
      <w:r w:rsidR="003C5CF9" w:rsidRPr="0077686A">
        <w:rPr>
          <w:rFonts w:ascii="微軟正黑體" w:eastAsia="微軟正黑體" w:hAnsi="微軟正黑體" w:cs="Times New Roman" w:hint="eastAsia"/>
          <w:sz w:val="24"/>
        </w:rPr>
        <w:t>台灣電力股份有限公司</w:t>
      </w:r>
      <w:r w:rsidRPr="0077686A">
        <w:rPr>
          <w:rFonts w:ascii="微軟正黑體" w:eastAsia="微軟正黑體" w:hAnsi="微軟正黑體" w:cs="Times New Roman"/>
          <w:sz w:val="24"/>
        </w:rPr>
        <w:t>所舉辦之「</w:t>
      </w:r>
      <w:r w:rsidRPr="0077686A">
        <w:rPr>
          <w:rFonts w:ascii="微軟正黑體" w:eastAsia="微軟正黑體" w:hAnsi="微軟正黑體" w:cs="Times New Roman" w:hint="eastAsia"/>
          <w:sz w:val="24"/>
        </w:rPr>
        <w:t>台電綠</w:t>
      </w:r>
      <w:proofErr w:type="gramStart"/>
      <w:r w:rsidRPr="0077686A">
        <w:rPr>
          <w:rFonts w:ascii="微軟正黑體" w:eastAsia="微軟正黑體" w:hAnsi="微軟正黑體" w:cs="Times New Roman" w:hint="eastAsia"/>
          <w:sz w:val="24"/>
        </w:rPr>
        <w:t>網</w:t>
      </w:r>
      <w:r w:rsidR="009A4321" w:rsidRPr="0077686A">
        <w:rPr>
          <w:rFonts w:ascii="微軟正黑體" w:eastAsia="微軟正黑體" w:hAnsi="微軟正黑體" w:cs="Times New Roman" w:hint="eastAsia"/>
          <w:sz w:val="24"/>
        </w:rPr>
        <w:t>減碳</w:t>
      </w:r>
      <w:proofErr w:type="gramEnd"/>
      <w:r w:rsidR="009A4321" w:rsidRPr="0077686A">
        <w:rPr>
          <w:rFonts w:ascii="微軟正黑體" w:eastAsia="微軟正黑體" w:hAnsi="微軟正黑體" w:cs="Times New Roman" w:hint="eastAsia"/>
          <w:sz w:val="24"/>
        </w:rPr>
        <w:t>生活</w:t>
      </w:r>
      <w:r w:rsidRPr="0077686A">
        <w:rPr>
          <w:rFonts w:ascii="微軟正黑體" w:eastAsia="微軟正黑體" w:hAnsi="微軟正黑體" w:cs="Times New Roman" w:hint="eastAsia"/>
          <w:sz w:val="24"/>
        </w:rPr>
        <w:t>開麥拉-</w:t>
      </w:r>
      <w:proofErr w:type="gramStart"/>
      <w:r w:rsidRPr="0077686A">
        <w:rPr>
          <w:rFonts w:ascii="微軟正黑體" w:eastAsia="微軟正黑體" w:hAnsi="微軟正黑體" w:cs="Times New Roman" w:hint="eastAsia"/>
          <w:sz w:val="24"/>
        </w:rPr>
        <w:t>短影音徵</w:t>
      </w:r>
      <w:proofErr w:type="gramEnd"/>
      <w:r w:rsidRPr="0077686A">
        <w:rPr>
          <w:rFonts w:ascii="微軟正黑體" w:eastAsia="微軟正黑體" w:hAnsi="微軟正黑體" w:cs="Times New Roman" w:hint="eastAsia"/>
          <w:sz w:val="24"/>
        </w:rPr>
        <w:t>件活動</w:t>
      </w:r>
      <w:r w:rsidRPr="0077686A">
        <w:rPr>
          <w:rFonts w:ascii="微軟正黑體" w:eastAsia="微軟正黑體" w:hAnsi="微軟正黑體" w:cs="Times New Roman"/>
          <w:sz w:val="24"/>
        </w:rPr>
        <w:t>」之參賽作品及後續宣傳之範圍內，拍攝、編輯、使用、公開展示本人之肖像、姓名、聲音等，</w:t>
      </w:r>
      <w:r w:rsidRPr="0077686A">
        <w:rPr>
          <w:rFonts w:ascii="微軟正黑體" w:eastAsia="微軟正黑體" w:hAnsi="微軟正黑體" w:cs="Times New Roman" w:hint="eastAsia"/>
          <w:sz w:val="24"/>
        </w:rPr>
        <w:t>拍攝者</w:t>
      </w:r>
      <w:r w:rsidRPr="0077686A">
        <w:rPr>
          <w:rFonts w:ascii="微軟正黑體" w:eastAsia="微軟正黑體" w:hAnsi="微軟正黑體" w:cs="Times New Roman"/>
          <w:sz w:val="24"/>
        </w:rPr>
        <w:t>與</w:t>
      </w:r>
      <w:r w:rsidR="003C5CF9" w:rsidRPr="0077686A">
        <w:rPr>
          <w:rFonts w:ascii="微軟正黑體" w:eastAsia="微軟正黑體" w:hAnsi="微軟正黑體" w:cs="Times New Roman" w:hint="eastAsia"/>
          <w:sz w:val="24"/>
        </w:rPr>
        <w:t>台灣電力股份有限公司</w:t>
      </w:r>
      <w:r w:rsidRPr="0077686A">
        <w:rPr>
          <w:rFonts w:ascii="微軟正黑體" w:eastAsia="微軟正黑體" w:hAnsi="微軟正黑體" w:cs="Times New Roman" w:hint="eastAsia"/>
          <w:sz w:val="24"/>
        </w:rPr>
        <w:t>（及其指定之第三人）得以各種方式呈現授權內容之全部或部分，及著作權法賦予著作人所擁有之權益，且可無須再通知或經由本人同意。</w:t>
      </w:r>
    </w:p>
    <w:p w14:paraId="4DB607C1" w14:textId="77777777" w:rsidR="007F3D56" w:rsidRPr="0077686A" w:rsidRDefault="007F3D56" w:rsidP="007F3D56">
      <w:pPr>
        <w:spacing w:line="0" w:lineRule="atLeast"/>
        <w:jc w:val="center"/>
        <w:rPr>
          <w:rFonts w:ascii="微軟正黑體" w:eastAsia="微軟正黑體" w:hAnsi="微軟正黑體" w:cs="Times New Roman"/>
          <w:sz w:val="24"/>
        </w:rPr>
      </w:pPr>
    </w:p>
    <w:p w14:paraId="45DA9EA8" w14:textId="3C86122F" w:rsidR="007F3D56" w:rsidRPr="0077686A" w:rsidRDefault="007F3D56" w:rsidP="007F3D56">
      <w:pPr>
        <w:spacing w:line="0" w:lineRule="atLeast"/>
        <w:jc w:val="left"/>
        <w:rPr>
          <w:rFonts w:ascii="微軟正黑體" w:eastAsia="微軟正黑體" w:hAnsi="微軟正黑體" w:cs="Times New Roman"/>
          <w:sz w:val="24"/>
        </w:rPr>
      </w:pPr>
      <w:r w:rsidRPr="0077686A">
        <w:rPr>
          <w:rFonts w:ascii="微軟正黑體" w:eastAsia="微軟正黑體" w:hAnsi="微軟正黑體" w:cs="Times New Roman"/>
          <w:sz w:val="24"/>
        </w:rPr>
        <w:t xml:space="preserve">此致 </w:t>
      </w:r>
    </w:p>
    <w:p w14:paraId="43D69D93" w14:textId="465BABCD" w:rsidR="007F3D56" w:rsidRPr="0077686A" w:rsidRDefault="007F3D56" w:rsidP="007F3D56">
      <w:pPr>
        <w:spacing w:line="0" w:lineRule="atLeast"/>
        <w:jc w:val="left"/>
        <w:rPr>
          <w:rFonts w:ascii="微軟正黑體" w:eastAsia="微軟正黑體" w:hAnsi="微軟正黑體" w:cs="Times New Roman"/>
          <w:sz w:val="24"/>
        </w:rPr>
      </w:pPr>
      <w:r w:rsidRPr="0077686A">
        <w:rPr>
          <w:rFonts w:ascii="微軟正黑體" w:eastAsia="微軟正黑體" w:hAnsi="微軟正黑體" w:cs="Times New Roman" w:hint="eastAsia"/>
          <w:sz w:val="24"/>
        </w:rPr>
        <w:t>台灣電力股份有限公司</w:t>
      </w:r>
    </w:p>
    <w:p w14:paraId="1B67D809" w14:textId="136A951E" w:rsidR="007F3D56" w:rsidRPr="0077686A" w:rsidRDefault="007F3D56" w:rsidP="007F3D56">
      <w:pPr>
        <w:spacing w:line="0" w:lineRule="atLeast"/>
        <w:jc w:val="left"/>
        <w:rPr>
          <w:rFonts w:ascii="微軟正黑體" w:eastAsia="微軟正黑體" w:hAnsi="微軟正黑體" w:cs="Times New Roman"/>
          <w:sz w:val="24"/>
        </w:rPr>
      </w:pPr>
    </w:p>
    <w:p w14:paraId="79D79D9E" w14:textId="5CF78DBD" w:rsidR="007F3D56" w:rsidRPr="0077686A" w:rsidRDefault="007F3D56" w:rsidP="007F3D56">
      <w:pPr>
        <w:spacing w:line="0" w:lineRule="atLeast"/>
        <w:jc w:val="left"/>
        <w:rPr>
          <w:rFonts w:ascii="微軟正黑體" w:eastAsia="微軟正黑體" w:hAnsi="微軟正黑體" w:cs="Times New Roman"/>
          <w:sz w:val="24"/>
        </w:rPr>
      </w:pPr>
    </w:p>
    <w:p w14:paraId="5FC6BA1F" w14:textId="62B9AA5A" w:rsidR="007F3D56" w:rsidRPr="0077686A" w:rsidRDefault="007F3D56" w:rsidP="007F3D56">
      <w:pPr>
        <w:spacing w:line="0" w:lineRule="atLeast"/>
        <w:jc w:val="left"/>
        <w:rPr>
          <w:rFonts w:ascii="微軟正黑體" w:eastAsia="微軟正黑體" w:hAnsi="微軟正黑體" w:cs="Times New Roman"/>
          <w:sz w:val="24"/>
        </w:rPr>
      </w:pPr>
    </w:p>
    <w:p w14:paraId="65DF1DB0" w14:textId="193DB55F" w:rsidR="007F3D56" w:rsidRPr="0077686A" w:rsidRDefault="007F3D56" w:rsidP="007F3D56">
      <w:pPr>
        <w:spacing w:line="0" w:lineRule="atLeast"/>
        <w:jc w:val="left"/>
        <w:rPr>
          <w:rFonts w:ascii="微軟正黑體" w:eastAsia="微軟正黑體" w:hAnsi="微軟正黑體" w:cs="Times New Roman"/>
          <w:sz w:val="24"/>
        </w:rPr>
      </w:pPr>
      <w:r w:rsidRPr="0077686A">
        <w:rPr>
          <w:rFonts w:ascii="微軟正黑體" w:eastAsia="微軟正黑體" w:hAnsi="微軟正黑體" w:cs="Times New Roman" w:hint="eastAsia"/>
          <w:sz w:val="24"/>
        </w:rPr>
        <w:t>立同意書人</w:t>
      </w:r>
      <w:r w:rsidR="008029A1">
        <w:rPr>
          <w:rFonts w:ascii="微軟正黑體" w:eastAsia="微軟正黑體" w:hAnsi="微軟正黑體" w:cs="Times New Roman" w:hint="eastAsia"/>
          <w:sz w:val="24"/>
        </w:rPr>
        <w:t>(</w:t>
      </w:r>
      <w:r w:rsidRPr="0077686A">
        <w:rPr>
          <w:rFonts w:ascii="微軟正黑體" w:eastAsia="微軟正黑體" w:hAnsi="微軟正黑體" w:cs="Times New Roman" w:hint="eastAsia"/>
          <w:sz w:val="24"/>
        </w:rPr>
        <w:t>簽</w:t>
      </w:r>
      <w:r w:rsidR="00ED4638">
        <w:rPr>
          <w:rFonts w:ascii="微軟正黑體" w:eastAsia="微軟正黑體" w:hAnsi="微軟正黑體" w:cs="Times New Roman" w:hint="eastAsia"/>
          <w:sz w:val="24"/>
        </w:rPr>
        <w:t>名或蓋</w:t>
      </w:r>
      <w:r w:rsidRPr="0077686A">
        <w:rPr>
          <w:rFonts w:ascii="微軟正黑體" w:eastAsia="微軟正黑體" w:hAnsi="微軟正黑體" w:cs="Times New Roman" w:hint="eastAsia"/>
          <w:sz w:val="24"/>
        </w:rPr>
        <w:t>章</w:t>
      </w:r>
      <w:r w:rsidR="008029A1">
        <w:rPr>
          <w:rFonts w:ascii="微軟正黑體" w:eastAsia="微軟正黑體" w:hAnsi="微軟正黑體" w:cs="Times New Roman" w:hint="eastAsia"/>
          <w:sz w:val="24"/>
        </w:rPr>
        <w:t>)</w:t>
      </w:r>
      <w:r w:rsidRPr="0077686A">
        <w:rPr>
          <w:rFonts w:ascii="微軟正黑體" w:eastAsia="微軟正黑體" w:hAnsi="微軟正黑體" w:cs="Times New Roman" w:hint="eastAsia"/>
          <w:sz w:val="24"/>
        </w:rPr>
        <w:t>：</w:t>
      </w:r>
    </w:p>
    <w:p w14:paraId="3B82CE64" w14:textId="495A1E6D" w:rsidR="007F3D56" w:rsidRPr="0077686A" w:rsidRDefault="007F3D56" w:rsidP="007F3D56">
      <w:pPr>
        <w:spacing w:line="0" w:lineRule="atLeast"/>
        <w:jc w:val="left"/>
        <w:rPr>
          <w:rFonts w:ascii="微軟正黑體" w:eastAsia="微軟正黑體" w:hAnsi="微軟正黑體" w:cs="Times New Roman"/>
          <w:sz w:val="24"/>
        </w:rPr>
      </w:pPr>
      <w:r w:rsidRPr="0077686A">
        <w:rPr>
          <w:rFonts w:ascii="微軟正黑體" w:eastAsia="微軟正黑體" w:hAnsi="微軟正黑體" w:cs="Times New Roman" w:hint="eastAsia"/>
          <w:sz w:val="24"/>
        </w:rPr>
        <w:t>身分證字號：</w:t>
      </w:r>
    </w:p>
    <w:p w14:paraId="2434A9EC" w14:textId="09E9817B" w:rsidR="007F3D56" w:rsidRPr="0077686A" w:rsidRDefault="007F3D56" w:rsidP="007F3D56">
      <w:pPr>
        <w:spacing w:line="0" w:lineRule="atLeast"/>
        <w:jc w:val="left"/>
        <w:rPr>
          <w:rFonts w:ascii="微軟正黑體" w:eastAsia="微軟正黑體" w:hAnsi="微軟正黑體" w:cs="Times New Roman"/>
          <w:sz w:val="24"/>
        </w:rPr>
      </w:pPr>
      <w:r w:rsidRPr="0077686A">
        <w:rPr>
          <w:rFonts w:ascii="微軟正黑體" w:eastAsia="微軟正黑體" w:hAnsi="微軟正黑體" w:cs="Times New Roman" w:hint="eastAsia"/>
          <w:sz w:val="24"/>
        </w:rPr>
        <w:t>電話：</w:t>
      </w:r>
    </w:p>
    <w:p w14:paraId="1367832D" w14:textId="77777777" w:rsidR="007F3D56" w:rsidRPr="0077686A" w:rsidRDefault="007F3D56" w:rsidP="007F3D56">
      <w:pPr>
        <w:spacing w:line="0" w:lineRule="atLeast"/>
        <w:jc w:val="left"/>
        <w:rPr>
          <w:rFonts w:ascii="微軟正黑體" w:eastAsia="微軟正黑體" w:hAnsi="微軟正黑體" w:cs="Times New Roman"/>
          <w:sz w:val="24"/>
        </w:rPr>
      </w:pPr>
      <w:r w:rsidRPr="0077686A">
        <w:rPr>
          <w:rFonts w:ascii="微軟正黑體" w:eastAsia="微軟正黑體" w:hAnsi="微軟正黑體" w:cs="Times New Roman" w:hint="eastAsia"/>
          <w:sz w:val="24"/>
        </w:rPr>
        <w:t>住址：</w:t>
      </w:r>
    </w:p>
    <w:p w14:paraId="052010EB" w14:textId="0339DB47" w:rsidR="007F3D56" w:rsidRPr="0077686A" w:rsidRDefault="007F3D56" w:rsidP="007F3D56">
      <w:pPr>
        <w:spacing w:line="0" w:lineRule="atLeast"/>
        <w:jc w:val="left"/>
        <w:rPr>
          <w:rFonts w:ascii="微軟正黑體" w:eastAsia="微軟正黑體" w:hAnsi="微軟正黑體" w:cs="Times New Roman"/>
          <w:sz w:val="24"/>
        </w:rPr>
      </w:pPr>
    </w:p>
    <w:p w14:paraId="3A35CA5C" w14:textId="19D6630D" w:rsidR="007F3D56" w:rsidRPr="0077686A" w:rsidRDefault="007F3D56" w:rsidP="007F3D56">
      <w:pPr>
        <w:spacing w:line="0" w:lineRule="atLeast"/>
        <w:jc w:val="left"/>
        <w:rPr>
          <w:rFonts w:ascii="微軟正黑體" w:eastAsia="微軟正黑體" w:hAnsi="微軟正黑體" w:cs="Times New Roman"/>
          <w:sz w:val="24"/>
        </w:rPr>
      </w:pPr>
    </w:p>
    <w:p w14:paraId="3CA0EDBC" w14:textId="3302FE3A" w:rsidR="007F3D56" w:rsidRPr="0077686A" w:rsidRDefault="007F3D56" w:rsidP="007F3D56">
      <w:pPr>
        <w:spacing w:line="0" w:lineRule="atLeast"/>
        <w:jc w:val="left"/>
        <w:rPr>
          <w:rFonts w:ascii="微軟正黑體" w:eastAsia="微軟正黑體" w:hAnsi="微軟正黑體" w:cs="Times New Roman"/>
          <w:sz w:val="24"/>
          <w:shd w:val="pct15" w:color="auto" w:fill="FFFFFF"/>
        </w:rPr>
      </w:pPr>
      <w:proofErr w:type="gramStart"/>
      <w:r w:rsidRPr="0077686A">
        <w:rPr>
          <w:rFonts w:ascii="微軟正黑體" w:eastAsia="微軟正黑體" w:hAnsi="微軟正黑體" w:cs="Times New Roman" w:hint="eastAsia"/>
          <w:sz w:val="24"/>
          <w:shd w:val="pct15" w:color="auto" w:fill="FFFFFF"/>
        </w:rPr>
        <w:t>註</w:t>
      </w:r>
      <w:proofErr w:type="gramEnd"/>
      <w:r w:rsidRPr="0077686A">
        <w:rPr>
          <w:rFonts w:ascii="微軟正黑體" w:eastAsia="微軟正黑體" w:hAnsi="微軟正黑體" w:cs="Times New Roman" w:hint="eastAsia"/>
          <w:sz w:val="24"/>
          <w:shd w:val="pct15" w:color="auto" w:fill="FFFFFF"/>
        </w:rPr>
        <w:t>：</w:t>
      </w:r>
      <w:r w:rsidR="00BC536A" w:rsidRPr="00BC536A">
        <w:rPr>
          <w:rFonts w:ascii="微軟正黑體" w:eastAsia="微軟正黑體" w:hAnsi="微軟正黑體" w:cs="Times New Roman" w:hint="eastAsia"/>
          <w:sz w:val="24"/>
          <w:shd w:val="pct15" w:color="auto" w:fill="FFFFFF"/>
        </w:rPr>
        <w:t>立同意書人</w:t>
      </w:r>
      <w:r w:rsidRPr="0077686A">
        <w:rPr>
          <w:rFonts w:ascii="微軟正黑體" w:eastAsia="微軟正黑體" w:hAnsi="微軟正黑體" w:cs="Times New Roman" w:hint="eastAsia"/>
          <w:sz w:val="24"/>
          <w:shd w:val="pct15" w:color="auto" w:fill="FFFFFF"/>
        </w:rPr>
        <w:t>未滿</w:t>
      </w:r>
      <w:r w:rsidR="00E059F1" w:rsidRPr="0077686A">
        <w:rPr>
          <w:rFonts w:ascii="微軟正黑體" w:eastAsia="微軟正黑體" w:hAnsi="微軟正黑體" w:cs="Times New Roman"/>
          <w:sz w:val="24"/>
          <w:shd w:val="pct15" w:color="auto" w:fill="FFFFFF"/>
        </w:rPr>
        <w:t>18</w:t>
      </w:r>
      <w:r w:rsidRPr="0077686A">
        <w:rPr>
          <w:rFonts w:ascii="微軟正黑體" w:eastAsia="微軟正黑體" w:hAnsi="微軟正黑體" w:cs="Times New Roman" w:hint="eastAsia"/>
          <w:sz w:val="24"/>
          <w:shd w:val="pct15" w:color="auto" w:fill="FFFFFF"/>
        </w:rPr>
        <w:t>歲者應請法定代理人簽</w:t>
      </w:r>
      <w:r w:rsidR="009C4179" w:rsidRPr="0077686A">
        <w:rPr>
          <w:rFonts w:ascii="微軟正黑體" w:eastAsia="微軟正黑體" w:hAnsi="微軟正黑體" w:cs="Times New Roman" w:hint="eastAsia"/>
          <w:sz w:val="24"/>
          <w:shd w:val="pct15" w:color="auto" w:fill="FFFFFF"/>
        </w:rPr>
        <w:t>名或蓋</w:t>
      </w:r>
      <w:r w:rsidRPr="0077686A">
        <w:rPr>
          <w:rFonts w:ascii="微軟正黑體" w:eastAsia="微軟正黑體" w:hAnsi="微軟正黑體" w:cs="Times New Roman" w:hint="eastAsia"/>
          <w:sz w:val="24"/>
          <w:shd w:val="pct15" w:color="auto" w:fill="FFFFFF"/>
        </w:rPr>
        <w:t>章</w:t>
      </w:r>
    </w:p>
    <w:p w14:paraId="04CD15A0" w14:textId="0B45F8B1" w:rsidR="007F3D56" w:rsidRPr="0077686A" w:rsidRDefault="007F3D56" w:rsidP="007F3D56">
      <w:pPr>
        <w:spacing w:line="0" w:lineRule="atLeast"/>
        <w:jc w:val="left"/>
        <w:rPr>
          <w:rFonts w:ascii="微軟正黑體" w:eastAsia="微軟正黑體" w:hAnsi="微軟正黑體" w:cs="Times New Roman"/>
          <w:sz w:val="24"/>
        </w:rPr>
      </w:pPr>
      <w:r w:rsidRPr="0077686A">
        <w:rPr>
          <w:rFonts w:ascii="微軟正黑體" w:eastAsia="微軟正黑體" w:hAnsi="微軟正黑體" w:cs="Times New Roman" w:hint="eastAsia"/>
          <w:sz w:val="24"/>
        </w:rPr>
        <w:t>法定代理人（簽名或蓋章）：</w:t>
      </w:r>
    </w:p>
    <w:p w14:paraId="4AC343D0" w14:textId="77777777" w:rsidR="007F3D56" w:rsidRPr="0077686A" w:rsidRDefault="007F3D56" w:rsidP="007F3D56">
      <w:pPr>
        <w:spacing w:line="0" w:lineRule="atLeast"/>
        <w:jc w:val="left"/>
        <w:rPr>
          <w:rFonts w:ascii="微軟正黑體" w:eastAsia="微軟正黑體" w:hAnsi="微軟正黑體" w:cs="Times New Roman"/>
          <w:sz w:val="24"/>
        </w:rPr>
      </w:pPr>
      <w:r w:rsidRPr="0077686A">
        <w:rPr>
          <w:rFonts w:ascii="微軟正黑體" w:eastAsia="微軟正黑體" w:hAnsi="微軟正黑體" w:cs="Times New Roman" w:hint="eastAsia"/>
          <w:sz w:val="24"/>
        </w:rPr>
        <w:t>法定代理人身分證字號：</w:t>
      </w:r>
    </w:p>
    <w:p w14:paraId="31678124" w14:textId="77777777" w:rsidR="008029A1" w:rsidRPr="008029A1" w:rsidRDefault="008029A1" w:rsidP="008029A1">
      <w:pPr>
        <w:spacing w:line="0" w:lineRule="atLeast"/>
        <w:jc w:val="left"/>
        <w:rPr>
          <w:rFonts w:ascii="微軟正黑體" w:eastAsia="微軟正黑體" w:hAnsi="微軟正黑體" w:cs="Times New Roman"/>
          <w:sz w:val="24"/>
        </w:rPr>
      </w:pPr>
      <w:r w:rsidRPr="008029A1">
        <w:rPr>
          <w:rFonts w:ascii="微軟正黑體" w:eastAsia="微軟正黑體" w:hAnsi="微軟正黑體" w:cs="Times New Roman" w:hint="eastAsia"/>
          <w:sz w:val="24"/>
        </w:rPr>
        <w:t>電話：</w:t>
      </w:r>
    </w:p>
    <w:p w14:paraId="400D4E3E" w14:textId="6AD21C4A" w:rsidR="007F3D56" w:rsidRPr="0077686A" w:rsidRDefault="008029A1" w:rsidP="008029A1">
      <w:pPr>
        <w:spacing w:line="0" w:lineRule="atLeast"/>
        <w:jc w:val="left"/>
        <w:rPr>
          <w:rFonts w:ascii="微軟正黑體" w:eastAsia="微軟正黑體" w:hAnsi="微軟正黑體" w:cs="Times New Roman"/>
          <w:sz w:val="24"/>
        </w:rPr>
      </w:pPr>
      <w:r w:rsidRPr="008029A1">
        <w:rPr>
          <w:rFonts w:ascii="微軟正黑體" w:eastAsia="微軟正黑體" w:hAnsi="微軟正黑體" w:cs="Times New Roman" w:hint="eastAsia"/>
          <w:sz w:val="24"/>
        </w:rPr>
        <w:t>住址：</w:t>
      </w:r>
    </w:p>
    <w:p w14:paraId="597F6588" w14:textId="77777777" w:rsidR="007F3D56" w:rsidRPr="0077686A" w:rsidRDefault="007F3D56" w:rsidP="007F3D56">
      <w:pPr>
        <w:spacing w:line="0" w:lineRule="atLeast"/>
        <w:jc w:val="left"/>
        <w:rPr>
          <w:rFonts w:ascii="微軟正黑體" w:eastAsia="微軟正黑體" w:hAnsi="微軟正黑體" w:cs="Times New Roman"/>
          <w:sz w:val="24"/>
        </w:rPr>
      </w:pPr>
    </w:p>
    <w:p w14:paraId="0766F76A" w14:textId="77777777" w:rsidR="007F3D56" w:rsidRPr="0077686A" w:rsidRDefault="007F3D56" w:rsidP="007F3D56">
      <w:pPr>
        <w:spacing w:line="0" w:lineRule="atLeast"/>
        <w:jc w:val="left"/>
        <w:rPr>
          <w:rFonts w:ascii="微軟正黑體" w:eastAsia="微軟正黑體" w:hAnsi="微軟正黑體" w:cs="Times New Roman"/>
          <w:sz w:val="24"/>
        </w:rPr>
      </w:pPr>
    </w:p>
    <w:p w14:paraId="142E4B4B" w14:textId="7D20B75C" w:rsidR="007F3D56" w:rsidRPr="0077686A" w:rsidRDefault="007F3D56" w:rsidP="007F3D56">
      <w:pPr>
        <w:spacing w:line="0" w:lineRule="atLeast"/>
        <w:jc w:val="left"/>
        <w:rPr>
          <w:rFonts w:ascii="微軟正黑體" w:eastAsia="微軟正黑體" w:hAnsi="微軟正黑體" w:cs="Times New Roman"/>
          <w:sz w:val="24"/>
        </w:rPr>
      </w:pPr>
    </w:p>
    <w:p w14:paraId="4F0B2F0C" w14:textId="76150CE2" w:rsidR="007F3D56" w:rsidRPr="0077686A" w:rsidRDefault="007F3D56" w:rsidP="007F3D56">
      <w:pPr>
        <w:spacing w:line="0" w:lineRule="atLeast"/>
        <w:jc w:val="left"/>
        <w:rPr>
          <w:rFonts w:ascii="微軟正黑體" w:eastAsia="微軟正黑體" w:hAnsi="微軟正黑體" w:cs="Times New Roman"/>
          <w:sz w:val="24"/>
        </w:rPr>
      </w:pPr>
    </w:p>
    <w:p w14:paraId="7B18BF0A" w14:textId="5FDAC258" w:rsidR="007F3D56" w:rsidRPr="0077686A" w:rsidRDefault="007F3D56" w:rsidP="007F3D56">
      <w:pPr>
        <w:spacing w:line="0" w:lineRule="atLeast"/>
        <w:jc w:val="left"/>
        <w:rPr>
          <w:rFonts w:ascii="微軟正黑體" w:eastAsia="微軟正黑體" w:hAnsi="微軟正黑體" w:cs="Times New Roman"/>
          <w:sz w:val="24"/>
        </w:rPr>
      </w:pPr>
    </w:p>
    <w:p w14:paraId="7F65E11C" w14:textId="37CA6D4F" w:rsidR="007F3D56" w:rsidRPr="0077686A" w:rsidRDefault="007F3D56" w:rsidP="007F3D56">
      <w:pPr>
        <w:spacing w:line="0" w:lineRule="atLeast"/>
        <w:jc w:val="left"/>
        <w:rPr>
          <w:rFonts w:ascii="微軟正黑體" w:eastAsia="微軟正黑體" w:hAnsi="微軟正黑體" w:cs="Times New Roman"/>
          <w:sz w:val="24"/>
        </w:rPr>
      </w:pPr>
    </w:p>
    <w:p w14:paraId="0279E065" w14:textId="55BFBD16" w:rsidR="007F3D56" w:rsidRPr="0077686A" w:rsidRDefault="007F3D56" w:rsidP="007F3D56">
      <w:pPr>
        <w:spacing w:line="0" w:lineRule="atLeast"/>
        <w:jc w:val="left"/>
        <w:rPr>
          <w:rFonts w:ascii="微軟正黑體" w:eastAsia="微軟正黑體" w:hAnsi="微軟正黑體" w:cs="Times New Roman"/>
          <w:sz w:val="24"/>
        </w:rPr>
      </w:pPr>
    </w:p>
    <w:p w14:paraId="65F6C5B5" w14:textId="77777777" w:rsidR="00D53C4B" w:rsidRDefault="00D53C4B" w:rsidP="00D53C4B">
      <w:pPr>
        <w:spacing w:line="0" w:lineRule="atLeast"/>
        <w:jc w:val="distribute"/>
        <w:rPr>
          <w:rFonts w:ascii="微軟正黑體" w:eastAsia="微軟正黑體" w:hAnsi="微軟正黑體"/>
        </w:rPr>
      </w:pPr>
      <w:r w:rsidRPr="0077686A">
        <w:rPr>
          <w:rFonts w:ascii="微軟正黑體" w:eastAsia="微軟正黑體" w:hAnsi="微軟正黑體" w:hint="eastAsia"/>
        </w:rPr>
        <w:t>中華民國 年 月 日</w:t>
      </w:r>
    </w:p>
    <w:p w14:paraId="4B82C186" w14:textId="6F2B55E3" w:rsidR="00921D17" w:rsidRPr="0077686A" w:rsidRDefault="00921D17" w:rsidP="00921D17">
      <w:pPr>
        <w:widowControl/>
        <w:spacing w:line="240" w:lineRule="auto"/>
        <w:jc w:val="left"/>
        <w:rPr>
          <w:rFonts w:ascii="凝書體 2.0 Regular" w:eastAsia="凝書體 2.0 Regular" w:hAnsi="凝書體 2.0 Regular"/>
        </w:rPr>
      </w:pPr>
    </w:p>
    <w:p w14:paraId="4C03D540" w14:textId="504A9D10" w:rsidR="007C4D78" w:rsidRPr="0077686A" w:rsidRDefault="00CB24DB" w:rsidP="0017385D">
      <w:pPr>
        <w:snapToGrid w:val="0"/>
        <w:spacing w:line="276" w:lineRule="auto"/>
        <w:rPr>
          <w:rFonts w:ascii="凝書體 2.0 Regular" w:eastAsia="凝書體 2.0 Regular" w:hAnsi="凝書體 2.0 Regular" w:cs="Times New Roman"/>
          <w:szCs w:val="24"/>
        </w:rPr>
      </w:pPr>
      <w:r w:rsidRPr="0077686A">
        <w:rPr>
          <w:rFonts w:ascii="凝書體 2.0 Regular" w:eastAsia="凝書體 2.0 Regular" w:hAnsi="凝書體 2.0 Regular" w:cs="Times New Roman"/>
          <w:noProof/>
          <w:szCs w:val="24"/>
        </w:rPr>
        <w:lastRenderedPageBreak/>
        <mc:AlternateContent>
          <mc:Choice Requires="wps">
            <w:drawing>
              <wp:anchor distT="0" distB="0" distL="114300" distR="114300" simplePos="0" relativeHeight="251668480" behindDoc="0" locked="0" layoutInCell="1" allowOverlap="1" wp14:anchorId="53EB79BE" wp14:editId="4A0A6A45">
                <wp:simplePos x="0" y="0"/>
                <wp:positionH relativeFrom="margin">
                  <wp:posOffset>2135505</wp:posOffset>
                </wp:positionH>
                <wp:positionV relativeFrom="margin">
                  <wp:posOffset>-75565</wp:posOffset>
                </wp:positionV>
                <wp:extent cx="2540000" cy="1404620"/>
                <wp:effectExtent l="0" t="0" r="0" b="1270"/>
                <wp:wrapSquare wrapText="bothSides"/>
                <wp:docPr id="19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0" cy="1404620"/>
                        </a:xfrm>
                        <a:prstGeom prst="rect">
                          <a:avLst/>
                        </a:prstGeom>
                        <a:noFill/>
                        <a:ln w="9525">
                          <a:noFill/>
                          <a:miter lim="800000"/>
                          <a:headEnd/>
                          <a:tailEnd/>
                        </a:ln>
                      </wps:spPr>
                      <wps:txbx>
                        <w:txbxContent>
                          <w:p w14:paraId="0DED8AA4" w14:textId="629C5437" w:rsidR="00185C1E" w:rsidRPr="00BF10B7" w:rsidRDefault="00185C1E" w:rsidP="00185C1E">
                            <w:pPr>
                              <w:jc w:val="distribute"/>
                              <w:rPr>
                                <w:rFonts w:ascii="凝書體 2.0 Regular" w:eastAsia="凝書體 2.0 Regular" w:hAnsi="凝書體 2.0 Regular" w:cs="Mangal"/>
                                <w:b/>
                                <w:bCs/>
                                <w:color w:val="244061" w:themeColor="accent1" w:themeShade="80"/>
                                <w:sz w:val="40"/>
                                <w:szCs w:val="40"/>
                              </w:rPr>
                            </w:pPr>
                            <w:r>
                              <w:rPr>
                                <w:rFonts w:ascii="凝書體 2.0 Regular" w:eastAsia="凝書體 2.0 Regular" w:hAnsi="凝書體 2.0 Regular" w:hint="eastAsia"/>
                                <w:b/>
                                <w:sz w:val="36"/>
                                <w:szCs w:val="36"/>
                              </w:rPr>
                              <w:t>獎金</w:t>
                            </w:r>
                            <w:r w:rsidR="00CB24DB">
                              <w:rPr>
                                <w:rFonts w:ascii="凝書體 2.0 Regular" w:eastAsia="凝書體 2.0 Regular" w:hAnsi="凝書體 2.0 Regular" w:hint="eastAsia"/>
                                <w:b/>
                                <w:sz w:val="36"/>
                                <w:szCs w:val="36"/>
                              </w:rPr>
                              <w:t>及獎狀</w:t>
                            </w:r>
                            <w:r>
                              <w:rPr>
                                <w:rFonts w:ascii="凝書體 2.0 Regular" w:eastAsia="凝書體 2.0 Regular" w:hAnsi="凝書體 2.0 Regular" w:hint="eastAsia"/>
                                <w:b/>
                                <w:sz w:val="36"/>
                                <w:szCs w:val="36"/>
                              </w:rPr>
                              <w:t>領取確認單</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53EB79BE" id="_x0000_s1039" type="#_x0000_t202" style="position:absolute;left:0;text-align:left;margin-left:168.15pt;margin-top:-5.95pt;width:200pt;height:110.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" filled="f" stroked="f">
                <v:textbox style="mso-fit-shape-to-text:t">
                  <w:txbxContent>
                    <w:p w14:paraId="0DED8AA4" w14:textId="629C5437" w:rsidR="00185C1E" w:rsidRPr="00BF10B7" w:rsidRDefault="00185C1E" w:rsidP="00185C1E">
                      <w:pPr>
                        <w:jc w:val="distribute"/>
                        <w:rPr>
                          <w:rFonts w:ascii="凝書體 2.0 Regular" w:eastAsia="凝書體 2.0 Regular" w:hAnsi="凝書體 2.0 Regular" w:cs="Mangal"/>
                          <w:b/>
                          <w:bCs/>
                          <w:color w:val="244061" w:themeColor="accent1" w:themeShade="80"/>
                          <w:sz w:val="40"/>
                          <w:szCs w:val="40"/>
                        </w:rPr>
                      </w:pPr>
                      <w:r>
                        <w:rPr>
                          <w:rFonts w:ascii="凝書體 2.0 Regular" w:eastAsia="凝書體 2.0 Regular" w:hAnsi="凝書體 2.0 Regular" w:hint="eastAsia"/>
                          <w:b/>
                          <w:sz w:val="36"/>
                          <w:szCs w:val="36"/>
                        </w:rPr>
                        <w:t>獎金</w:t>
                      </w:r>
                      <w:r w:rsidR="00CB24DB">
                        <w:rPr>
                          <w:rFonts w:ascii="凝書體 2.0 Regular" w:eastAsia="凝書體 2.0 Regular" w:hAnsi="凝書體 2.0 Regular" w:hint="eastAsia"/>
                          <w:b/>
                          <w:sz w:val="36"/>
                          <w:szCs w:val="36"/>
                        </w:rPr>
                        <w:t>及獎狀</w:t>
                      </w:r>
                      <w:r>
                        <w:rPr>
                          <w:rFonts w:ascii="凝書體 2.0 Regular" w:eastAsia="凝書體 2.0 Regular" w:hAnsi="凝書體 2.0 Regular" w:hint="eastAsia"/>
                          <w:b/>
                          <w:sz w:val="36"/>
                          <w:szCs w:val="36"/>
                        </w:rPr>
                        <w:t>領取確認單</w:t>
                      </w:r>
                    </w:p>
                  </w:txbxContent>
                </v:textbox>
                <w10:wrap type="square" anchorx="margin" anchory="margin"/>
              </v:shape>
            </w:pict>
          </mc:Fallback>
        </mc:AlternateContent>
      </w:r>
      <w:r w:rsidR="00802CC8" w:rsidRPr="0077686A">
        <w:rPr>
          <w:rFonts w:ascii="Noto Sans CJK TC Medium" w:eastAsia="Noto Sans CJK TC Medium" w:hAnsi="Noto Sans CJK TC Medium"/>
          <w:noProof/>
        </w:rPr>
        <mc:AlternateContent>
          <mc:Choice Requires="wps">
            <w:drawing>
              <wp:anchor distT="45720" distB="45720" distL="114300" distR="114300" simplePos="0" relativeHeight="251667456" behindDoc="0" locked="0" layoutInCell="1" allowOverlap="1" wp14:anchorId="31ACF2A4" wp14:editId="1E995ED4">
                <wp:simplePos x="0" y="0"/>
                <wp:positionH relativeFrom="margin">
                  <wp:posOffset>-52070</wp:posOffset>
                </wp:positionH>
                <wp:positionV relativeFrom="paragraph">
                  <wp:posOffset>-496570</wp:posOffset>
                </wp:positionV>
                <wp:extent cx="2360930" cy="1404620"/>
                <wp:effectExtent l="0" t="0" r="0" b="127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44212DD" w14:textId="1D969612" w:rsidR="00185C1E" w:rsidRPr="008E774A" w:rsidRDefault="00185C1E" w:rsidP="00185C1E">
                            <w:pPr>
                              <w:rPr>
                                <w:rFonts w:ascii="微軟正黑體" w:eastAsia="微軟正黑體" w:hAnsi="微軟正黑體"/>
                                <w:b/>
                                <w:bCs/>
                                <w:sz w:val="24"/>
                                <w:szCs w:val="20"/>
                              </w:rPr>
                            </w:pPr>
                            <w:r w:rsidRPr="008E774A">
                              <w:rPr>
                                <w:rFonts w:ascii="微軟正黑體" w:eastAsia="微軟正黑體" w:hAnsi="微軟正黑體" w:hint="eastAsia"/>
                                <w:b/>
                                <w:bCs/>
                                <w:sz w:val="24"/>
                                <w:szCs w:val="20"/>
                              </w:rPr>
                              <w:t>附件</w:t>
                            </w:r>
                            <w:r w:rsidR="003209BE">
                              <w:rPr>
                                <w:rFonts w:ascii="微軟正黑體" w:eastAsia="微軟正黑體" w:hAnsi="微軟正黑體" w:hint="eastAsia"/>
                                <w:b/>
                                <w:bCs/>
                                <w:sz w:val="24"/>
                                <w:szCs w:val="20"/>
                              </w:rPr>
                              <w:t>五</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xmlns:oel="http://schemas.microsoft.com/office/2019/extlst">
            <w:pict>
              <v:shape w14:anchorId="31ACF2A4" id="_x0000_s1040" type="#_x0000_t202" style="position:absolute;left:0;text-align:left;margin-left:-4.1pt;margin-top:-39.1pt;width:185.9pt;height:110.6pt;z-index:25166745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" filled="f" stroked="f">
                <v:textbox style="mso-fit-shape-to-text:t">
                  <w:txbxContent>
                    <w:p w14:paraId="444212DD" w14:textId="1D969612" w:rsidR="00185C1E" w:rsidRPr="008E774A" w:rsidRDefault="00185C1E" w:rsidP="00185C1E">
                      <w:pPr>
                        <w:rPr>
                          <w:rFonts w:ascii="微軟正黑體" w:eastAsia="微軟正黑體" w:hAnsi="微軟正黑體"/>
                          <w:b/>
                          <w:bCs/>
                          <w:sz w:val="24"/>
                          <w:szCs w:val="20"/>
                        </w:rPr>
                      </w:pPr>
                      <w:r w:rsidRPr="008E774A">
                        <w:rPr>
                          <w:rFonts w:ascii="微軟正黑體" w:eastAsia="微軟正黑體" w:hAnsi="微軟正黑體" w:hint="eastAsia"/>
                          <w:b/>
                          <w:bCs/>
                          <w:sz w:val="24"/>
                          <w:szCs w:val="20"/>
                        </w:rPr>
                        <w:t>附件</w:t>
                      </w:r>
                      <w:r w:rsidR="003209BE">
                        <w:rPr>
                          <w:rFonts w:ascii="微軟正黑體" w:eastAsia="微軟正黑體" w:hAnsi="微軟正黑體" w:hint="eastAsia"/>
                          <w:b/>
                          <w:bCs/>
                          <w:sz w:val="24"/>
                          <w:szCs w:val="20"/>
                        </w:rPr>
                        <w:t>五</w:t>
                      </w:r>
                    </w:p>
                  </w:txbxContent>
                </v:textbox>
                <w10:wrap anchorx="margin"/>
              </v:shape>
            </w:pict>
          </mc:Fallback>
        </mc:AlternateContent>
      </w:r>
      <w:r w:rsidR="00802CC8" w:rsidRPr="0077686A">
        <w:rPr>
          <w:rFonts w:ascii="凝書體 2.0 Regular" w:eastAsia="凝書體 2.0 Regular" w:hAnsi="凝書體 2.0 Regular" w:cs="Times New Roman"/>
          <w:noProof/>
          <w:szCs w:val="24"/>
        </w:rPr>
        <mc:AlternateContent>
          <mc:Choice Requires="wps">
            <w:drawing>
              <wp:anchor distT="45720" distB="45720" distL="114300" distR="114300" simplePos="0" relativeHeight="251671552" behindDoc="0" locked="0" layoutInCell="1" allowOverlap="1" wp14:anchorId="1FE40BD4" wp14:editId="0CEE0877">
                <wp:simplePos x="0" y="0"/>
                <wp:positionH relativeFrom="margin">
                  <wp:posOffset>1365250</wp:posOffset>
                </wp:positionH>
                <wp:positionV relativeFrom="margin">
                  <wp:posOffset>-371475</wp:posOffset>
                </wp:positionV>
                <wp:extent cx="3914775" cy="1404620"/>
                <wp:effectExtent l="0" t="0" r="0" b="0"/>
                <wp:wrapSquare wrapText="bothSides"/>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404620"/>
                        </a:xfrm>
                        <a:prstGeom prst="rect">
                          <a:avLst/>
                        </a:prstGeom>
                        <a:noFill/>
                        <a:ln w="9525">
                          <a:noFill/>
                          <a:miter lim="800000"/>
                          <a:headEnd/>
                          <a:tailEnd/>
                        </a:ln>
                      </wps:spPr>
                      <wps:txbx>
                        <w:txbxContent>
                          <w:p w14:paraId="6CEC6741" w14:textId="159AD792" w:rsidR="00185C1E" w:rsidRPr="00DC2B47" w:rsidRDefault="00EC2789" w:rsidP="00185C1E">
                            <w:pPr>
                              <w:pStyle w:val="a5"/>
                              <w:snapToGrid w:val="0"/>
                              <w:spacing w:line="240" w:lineRule="atLeast"/>
                              <w:jc w:val="center"/>
                              <w:rPr>
                                <w:rFonts w:ascii="凝書體 2.0 Regular" w:eastAsia="凝書體 2.0 Regular" w:hAnsi="凝書體 2.0 Regular" w:cs="Times New Roman"/>
                                <w:sz w:val="24"/>
                                <w:szCs w:val="36"/>
                                <w:u w:val="single"/>
                              </w:rPr>
                            </w:pPr>
                            <w:r w:rsidRPr="00EC2789">
                              <w:rPr>
                                <w:rFonts w:ascii="凝書體 2.0 Regular" w:eastAsia="凝書體 2.0 Regular" w:hAnsi="凝書體 2.0 Regular" w:cs="Times New Roman" w:hint="eastAsia"/>
                                <w:sz w:val="24"/>
                                <w:szCs w:val="36"/>
                                <w:u w:val="single"/>
                              </w:rPr>
                              <w:t>台電綠</w:t>
                            </w:r>
                            <w:proofErr w:type="gramStart"/>
                            <w:r w:rsidRPr="00EC2789">
                              <w:rPr>
                                <w:rFonts w:ascii="凝書體 2.0 Regular" w:eastAsia="凝書體 2.0 Regular" w:hAnsi="凝書體 2.0 Regular" w:cs="Times New Roman" w:hint="eastAsia"/>
                                <w:sz w:val="24"/>
                                <w:szCs w:val="36"/>
                                <w:u w:val="single"/>
                              </w:rPr>
                              <w:t>網</w:t>
                            </w:r>
                            <w:r w:rsidR="009A4321">
                              <w:rPr>
                                <w:rFonts w:ascii="凝書體 2.0 Regular" w:eastAsia="凝書體 2.0 Regular" w:hAnsi="凝書體 2.0 Regular" w:cs="Times New Roman" w:hint="eastAsia"/>
                                <w:sz w:val="24"/>
                                <w:szCs w:val="36"/>
                                <w:u w:val="single"/>
                              </w:rPr>
                              <w:t>減碳</w:t>
                            </w:r>
                            <w:proofErr w:type="gramEnd"/>
                            <w:r w:rsidR="009A4321">
                              <w:rPr>
                                <w:rFonts w:ascii="凝書體 2.0 Regular" w:eastAsia="凝書體 2.0 Regular" w:hAnsi="凝書體 2.0 Regular" w:cs="Times New Roman" w:hint="eastAsia"/>
                                <w:sz w:val="24"/>
                                <w:szCs w:val="36"/>
                                <w:u w:val="single"/>
                              </w:rPr>
                              <w:t>生活</w:t>
                            </w:r>
                            <w:r w:rsidRPr="00EC2789">
                              <w:rPr>
                                <w:rFonts w:ascii="凝書體 2.0 Regular" w:eastAsia="凝書體 2.0 Regular" w:hAnsi="凝書體 2.0 Regular" w:cs="Times New Roman" w:hint="eastAsia"/>
                                <w:sz w:val="24"/>
                                <w:szCs w:val="36"/>
                                <w:u w:val="single"/>
                              </w:rPr>
                              <w:t>開麥拉-</w:t>
                            </w:r>
                            <w:proofErr w:type="gramStart"/>
                            <w:r w:rsidRPr="00EC2789">
                              <w:rPr>
                                <w:rFonts w:ascii="凝書體 2.0 Regular" w:eastAsia="凝書體 2.0 Regular" w:hAnsi="凝書體 2.0 Regular" w:cs="Times New Roman" w:hint="eastAsia"/>
                                <w:sz w:val="24"/>
                                <w:szCs w:val="36"/>
                                <w:u w:val="single"/>
                              </w:rPr>
                              <w:t>短影音徵</w:t>
                            </w:r>
                            <w:proofErr w:type="gramEnd"/>
                            <w:r w:rsidRPr="00EC2789">
                              <w:rPr>
                                <w:rFonts w:ascii="凝書體 2.0 Regular" w:eastAsia="凝書體 2.0 Regular" w:hAnsi="凝書體 2.0 Regular" w:cs="Times New Roman" w:hint="eastAsia"/>
                                <w:sz w:val="24"/>
                                <w:szCs w:val="36"/>
                                <w:u w:val="single"/>
                              </w:rPr>
                              <w:t>件活動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oel="http://schemas.microsoft.com/office/2019/extlst">
            <w:pict>
              <v:shape w14:anchorId="1FE40BD4" id="文字方塊 197" o:spid="_x0000_s1041" type="#_x0000_t202" style="position:absolute;left:0;text-align:left;margin-left:107.5pt;margin-top:-29.25pt;width:308.2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" filled="f" stroked="f">
                <v:textbox style="mso-fit-shape-to-text:t">
                  <w:txbxContent>
                    <w:p w14:paraId="6CEC6741" w14:textId="159AD792" w:rsidR="00185C1E" w:rsidRPr="00DC2B47" w:rsidRDefault="00EC2789" w:rsidP="00185C1E">
                      <w:pPr>
                        <w:pStyle w:val="a5"/>
                        <w:snapToGrid w:val="0"/>
                        <w:spacing w:line="240" w:lineRule="atLeast"/>
                        <w:jc w:val="center"/>
                        <w:rPr>
                          <w:rFonts w:ascii="凝書體 2.0 Regular" w:eastAsia="凝書體 2.0 Regular" w:hAnsi="凝書體 2.0 Regular" w:cs="Times New Roman"/>
                          <w:sz w:val="24"/>
                          <w:szCs w:val="36"/>
                          <w:u w:val="single"/>
                        </w:rPr>
                      </w:pPr>
                      <w:r w:rsidRPr="00EC2789">
                        <w:rPr>
                          <w:rFonts w:ascii="凝書體 2.0 Regular" w:eastAsia="凝書體 2.0 Regular" w:hAnsi="凝書體 2.0 Regular" w:cs="Times New Roman" w:hint="eastAsia"/>
                          <w:sz w:val="24"/>
                          <w:szCs w:val="36"/>
                          <w:u w:val="single"/>
                        </w:rPr>
                        <w:t>台電綠</w:t>
                      </w:r>
                      <w:proofErr w:type="gramStart"/>
                      <w:r w:rsidRPr="00EC2789">
                        <w:rPr>
                          <w:rFonts w:ascii="凝書體 2.0 Regular" w:eastAsia="凝書體 2.0 Regular" w:hAnsi="凝書體 2.0 Regular" w:cs="Times New Roman" w:hint="eastAsia"/>
                          <w:sz w:val="24"/>
                          <w:szCs w:val="36"/>
                          <w:u w:val="single"/>
                        </w:rPr>
                        <w:t>網</w:t>
                      </w:r>
                      <w:r w:rsidR="009A4321">
                        <w:rPr>
                          <w:rFonts w:ascii="凝書體 2.0 Regular" w:eastAsia="凝書體 2.0 Regular" w:hAnsi="凝書體 2.0 Regular" w:cs="Times New Roman" w:hint="eastAsia"/>
                          <w:sz w:val="24"/>
                          <w:szCs w:val="36"/>
                          <w:u w:val="single"/>
                        </w:rPr>
                        <w:t>減碳</w:t>
                      </w:r>
                      <w:proofErr w:type="gramEnd"/>
                      <w:r w:rsidR="009A4321">
                        <w:rPr>
                          <w:rFonts w:ascii="凝書體 2.0 Regular" w:eastAsia="凝書體 2.0 Regular" w:hAnsi="凝書體 2.0 Regular" w:cs="Times New Roman" w:hint="eastAsia"/>
                          <w:sz w:val="24"/>
                          <w:szCs w:val="36"/>
                          <w:u w:val="single"/>
                        </w:rPr>
                        <w:t>生活</w:t>
                      </w:r>
                      <w:r w:rsidRPr="00EC2789">
                        <w:rPr>
                          <w:rFonts w:ascii="凝書體 2.0 Regular" w:eastAsia="凝書體 2.0 Regular" w:hAnsi="凝書體 2.0 Regular" w:cs="Times New Roman" w:hint="eastAsia"/>
                          <w:sz w:val="24"/>
                          <w:szCs w:val="36"/>
                          <w:u w:val="single"/>
                        </w:rPr>
                        <w:t>開麥拉-</w:t>
                      </w:r>
                      <w:proofErr w:type="gramStart"/>
                      <w:r w:rsidRPr="00EC2789">
                        <w:rPr>
                          <w:rFonts w:ascii="凝書體 2.0 Regular" w:eastAsia="凝書體 2.0 Regular" w:hAnsi="凝書體 2.0 Regular" w:cs="Times New Roman" w:hint="eastAsia"/>
                          <w:sz w:val="24"/>
                          <w:szCs w:val="36"/>
                          <w:u w:val="single"/>
                        </w:rPr>
                        <w:t>短影音徵</w:t>
                      </w:r>
                      <w:proofErr w:type="gramEnd"/>
                      <w:r w:rsidRPr="00EC2789">
                        <w:rPr>
                          <w:rFonts w:ascii="凝書體 2.0 Regular" w:eastAsia="凝書體 2.0 Regular" w:hAnsi="凝書體 2.0 Regular" w:cs="Times New Roman" w:hint="eastAsia"/>
                          <w:sz w:val="24"/>
                          <w:szCs w:val="36"/>
                          <w:u w:val="single"/>
                        </w:rPr>
                        <w:t>件活動</w:t>
                      </w:r>
                    </w:p>
                  </w:txbxContent>
                </v:textbox>
                <w10:wrap type="square" anchorx="margin" anchory="margin"/>
              </v:shape>
            </w:pict>
          </mc:Fallback>
        </mc:AlternateContent>
      </w:r>
      <w:r w:rsidR="002B77FD" w:rsidRPr="0077686A">
        <w:rPr>
          <w:rFonts w:ascii="凝書體 2.0 Regular" w:eastAsia="凝書體 2.0 Regular" w:hAnsi="凝書體 2.0 Regular" w:cs="Times New Roman" w:hint="eastAsia"/>
          <w:szCs w:val="24"/>
        </w:rPr>
        <w:t xml:space="preserve">                       </w:t>
      </w:r>
    </w:p>
    <w:p w14:paraId="3C21EE3B" w14:textId="2A604897" w:rsidR="00185C1E" w:rsidRPr="0077686A" w:rsidRDefault="00802CC8" w:rsidP="00802CC8">
      <w:pPr>
        <w:snapToGrid w:val="0"/>
        <w:spacing w:line="480" w:lineRule="exact"/>
        <w:rPr>
          <w:rFonts w:ascii="凝書體 2.0 Regular" w:eastAsia="凝書體 2.0 Regular" w:hAnsi="凝書體 2.0 Regular" w:cs="Times New Roman"/>
          <w:sz w:val="24"/>
          <w:szCs w:val="24"/>
        </w:rPr>
      </w:pPr>
      <w:r w:rsidRPr="0077686A">
        <w:rPr>
          <w:rFonts w:ascii="凝書體 2.0 Regular" w:eastAsia="凝書體 2.0 Regular" w:hAnsi="凝書體 2.0 Regular" w:cs="Times New Roman" w:hint="eastAsia"/>
          <w:szCs w:val="24"/>
        </w:rPr>
        <w:t xml:space="preserve">   </w:t>
      </w:r>
      <w:r w:rsidRPr="0077686A">
        <w:rPr>
          <w:rFonts w:ascii="凝書體 2.0 Regular" w:eastAsia="凝書體 2.0 Regular" w:hAnsi="凝書體 2.0 Regular" w:cs="Times New Roman"/>
          <w:szCs w:val="24"/>
        </w:rPr>
        <w:t xml:space="preserve">                     </w:t>
      </w:r>
    </w:p>
    <w:tbl>
      <w:tblPr>
        <w:tblW w:w="52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3608"/>
        <w:gridCol w:w="645"/>
        <w:gridCol w:w="1416"/>
        <w:gridCol w:w="852"/>
        <w:gridCol w:w="2534"/>
      </w:tblGrid>
      <w:tr w:rsidR="0077686A" w:rsidRPr="0077686A" w14:paraId="30E63747" w14:textId="77777777" w:rsidTr="006405B6">
        <w:trPr>
          <w:trHeight w:val="789"/>
          <w:jc w:val="center"/>
        </w:trPr>
        <w:tc>
          <w:tcPr>
            <w:tcW w:w="844" w:type="pct"/>
            <w:shd w:val="clear" w:color="auto" w:fill="D9D9D9" w:themeFill="background1" w:themeFillShade="D9"/>
            <w:vAlign w:val="center"/>
          </w:tcPr>
          <w:p w14:paraId="734AB31F" w14:textId="77777777" w:rsidR="00855A99" w:rsidRPr="0077686A" w:rsidRDefault="00185C1E" w:rsidP="006405B6">
            <w:pPr>
              <w:snapToGrid w:val="0"/>
              <w:spacing w:line="400" w:lineRule="exact"/>
              <w:ind w:leftChars="71" w:left="199" w:rightChars="74" w:right="207"/>
              <w:jc w:val="distribute"/>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得獎人</w:t>
            </w:r>
            <w:r w:rsidR="00855A99" w:rsidRPr="0077686A">
              <w:rPr>
                <w:rFonts w:ascii="凝書體 2.0 Regular" w:eastAsia="凝書體 2.0 Regular" w:hAnsi="凝書體 2.0 Regular" w:hint="eastAsia"/>
                <w:sz w:val="24"/>
                <w:szCs w:val="24"/>
              </w:rPr>
              <w:t>或</w:t>
            </w:r>
          </w:p>
          <w:p w14:paraId="7F47B4D2" w14:textId="77777777" w:rsidR="006405B6" w:rsidRDefault="00855A99" w:rsidP="006405B6">
            <w:pPr>
              <w:snapToGrid w:val="0"/>
              <w:spacing w:line="400" w:lineRule="exact"/>
              <w:ind w:leftChars="71" w:left="199" w:rightChars="74" w:right="207"/>
              <w:jc w:val="distribute"/>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得獎團隊</w:t>
            </w:r>
          </w:p>
          <w:p w14:paraId="7CBD31FC" w14:textId="4A8F8755" w:rsidR="00185C1E" w:rsidRPr="0077686A" w:rsidRDefault="00855A99" w:rsidP="006405B6">
            <w:pPr>
              <w:snapToGrid w:val="0"/>
              <w:spacing w:line="400" w:lineRule="exact"/>
              <w:ind w:leftChars="71" w:left="199" w:rightChars="74" w:right="207"/>
              <w:jc w:val="distribute"/>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代表人</w:t>
            </w:r>
          </w:p>
        </w:tc>
        <w:tc>
          <w:tcPr>
            <w:tcW w:w="4156" w:type="pct"/>
            <w:gridSpan w:val="5"/>
            <w:vAlign w:val="center"/>
          </w:tcPr>
          <w:p w14:paraId="0133879D" w14:textId="77777777" w:rsidR="00185C1E" w:rsidRPr="0077686A" w:rsidRDefault="00185C1E" w:rsidP="00447153">
            <w:pPr>
              <w:snapToGrid w:val="0"/>
              <w:spacing w:line="276" w:lineRule="auto"/>
              <w:rPr>
                <w:rFonts w:ascii="凝書體 2.0 Regular" w:eastAsia="凝書體 2.0 Regular" w:hAnsi="凝書體 2.0 Regular"/>
                <w:sz w:val="24"/>
                <w:szCs w:val="24"/>
              </w:rPr>
            </w:pPr>
          </w:p>
        </w:tc>
      </w:tr>
      <w:tr w:rsidR="00942219" w:rsidRPr="0077686A" w14:paraId="2F09A4C8" w14:textId="318C409C" w:rsidTr="000B4295">
        <w:trPr>
          <w:trHeight w:val="600"/>
          <w:jc w:val="center"/>
        </w:trPr>
        <w:tc>
          <w:tcPr>
            <w:tcW w:w="844" w:type="pct"/>
            <w:vMerge w:val="restart"/>
            <w:shd w:val="clear" w:color="auto" w:fill="D9D9D9" w:themeFill="background1" w:themeFillShade="D9"/>
            <w:vAlign w:val="center"/>
          </w:tcPr>
          <w:p w14:paraId="0AE35CD7" w14:textId="77777777" w:rsidR="00942219" w:rsidRPr="0077686A" w:rsidRDefault="00942219" w:rsidP="00942219">
            <w:pPr>
              <w:snapToGrid w:val="0"/>
              <w:spacing w:line="276" w:lineRule="auto"/>
              <w:ind w:leftChars="71" w:left="199" w:rightChars="74" w:right="207"/>
              <w:jc w:val="distribute"/>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得獎組別</w:t>
            </w:r>
          </w:p>
        </w:tc>
        <w:tc>
          <w:tcPr>
            <w:tcW w:w="1952" w:type="pct"/>
            <w:gridSpan w:val="2"/>
            <w:vMerge w:val="restart"/>
            <w:vAlign w:val="center"/>
          </w:tcPr>
          <w:p w14:paraId="5F3D032E" w14:textId="20B8D453" w:rsidR="00942219" w:rsidRPr="0077686A" w:rsidRDefault="00942219" w:rsidP="00942219">
            <w:pPr>
              <w:snapToGrid w:val="0"/>
              <w:spacing w:line="276" w:lineRule="auto"/>
              <w:rPr>
                <w:rFonts w:ascii="微軟正黑體" w:eastAsia="微軟正黑體" w:hAnsi="微軟正黑體" w:cs="Times New Roman"/>
                <w:sz w:val="24"/>
                <w:szCs w:val="24"/>
              </w:rPr>
            </w:pPr>
            <w:r w:rsidRPr="0077686A">
              <w:rPr>
                <w:rFonts w:ascii="Times New Roman" w:eastAsia="微軟正黑體" w:hAnsi="Times New Roman" w:cs="Times New Roman"/>
                <w:sz w:val="40"/>
              </w:rPr>
              <w:t>□</w:t>
            </w:r>
            <w:r w:rsidRPr="0077686A">
              <w:rPr>
                <w:rFonts w:ascii="微軟正黑體" w:eastAsia="微軟正黑體" w:hAnsi="微軟正黑體" w:cs="Times New Roman" w:hint="eastAsia"/>
                <w:sz w:val="24"/>
                <w:szCs w:val="24"/>
              </w:rPr>
              <w:t>高中以下學生組,名次：</w:t>
            </w:r>
            <w:proofErr w:type="gramStart"/>
            <w:r w:rsidRPr="0077686A">
              <w:rPr>
                <w:rFonts w:ascii="微軟正黑體" w:eastAsia="微軟正黑體" w:hAnsi="微軟正黑體" w:cs="Times New Roman" w:hint="eastAsia"/>
                <w:sz w:val="24"/>
                <w:szCs w:val="24"/>
              </w:rPr>
              <w:t>ˍˍˍˍˍˍˍˍˍ</w:t>
            </w:r>
            <w:proofErr w:type="gramEnd"/>
          </w:p>
          <w:p w14:paraId="4F6D4C01" w14:textId="29EE133D" w:rsidR="00942219" w:rsidRPr="0077686A" w:rsidRDefault="00942219" w:rsidP="00942219">
            <w:pPr>
              <w:snapToGrid w:val="0"/>
              <w:spacing w:line="276" w:lineRule="auto"/>
              <w:rPr>
                <w:rFonts w:ascii="凝書體 2.0 Regular" w:eastAsia="凝書體 2.0 Regular" w:hAnsi="凝書體 2.0 Regular" w:cs="Times New Roman"/>
                <w:sz w:val="24"/>
                <w:szCs w:val="24"/>
              </w:rPr>
            </w:pPr>
            <w:r w:rsidRPr="0077686A">
              <w:rPr>
                <w:rFonts w:ascii="Times New Roman" w:eastAsia="微軟正黑體" w:hAnsi="Times New Roman" w:cs="Times New Roman"/>
                <w:sz w:val="40"/>
              </w:rPr>
              <w:t>□</w:t>
            </w:r>
            <w:r w:rsidRPr="0077686A">
              <w:rPr>
                <w:rFonts w:ascii="微軟正黑體" w:eastAsia="微軟正黑體" w:hAnsi="微軟正黑體" w:cs="Times New Roman" w:hint="eastAsia"/>
                <w:sz w:val="24"/>
                <w:szCs w:val="24"/>
              </w:rPr>
              <w:t>大專院校及社會組,名次：</w:t>
            </w:r>
            <w:proofErr w:type="gramStart"/>
            <w:r w:rsidRPr="0077686A">
              <w:rPr>
                <w:rFonts w:ascii="微軟正黑體" w:eastAsia="微軟正黑體" w:hAnsi="微軟正黑體" w:cs="Times New Roman" w:hint="eastAsia"/>
                <w:sz w:val="24"/>
                <w:szCs w:val="24"/>
              </w:rPr>
              <w:t>ˍˍˍˍˍˍˍˍˍ</w:t>
            </w:r>
            <w:proofErr w:type="gramEnd"/>
          </w:p>
        </w:tc>
        <w:tc>
          <w:tcPr>
            <w:tcW w:w="650" w:type="pct"/>
            <w:vMerge w:val="restart"/>
            <w:shd w:val="clear" w:color="auto" w:fill="D9D9D9" w:themeFill="background1" w:themeFillShade="D9"/>
            <w:vAlign w:val="center"/>
          </w:tcPr>
          <w:p w14:paraId="5DEBF4DF" w14:textId="548409E9" w:rsidR="00942219" w:rsidRPr="00942219" w:rsidRDefault="00942219" w:rsidP="00942219">
            <w:pPr>
              <w:snapToGrid w:val="0"/>
              <w:spacing w:line="276" w:lineRule="auto"/>
              <w:jc w:val="distribute"/>
              <w:rPr>
                <w:rFonts w:ascii="凝書體 2.0 Regular" w:eastAsia="凝書體 2.0 Regular" w:hAnsi="凝書體 2.0 Regular"/>
                <w:sz w:val="24"/>
                <w:szCs w:val="24"/>
              </w:rPr>
            </w:pPr>
            <w:r w:rsidRPr="00942219">
              <w:rPr>
                <w:rFonts w:ascii="凝書體 2.0 Regular" w:eastAsia="凝書體 2.0 Regular" w:hAnsi="凝書體 2.0 Regular" w:hint="eastAsia"/>
                <w:sz w:val="24"/>
                <w:szCs w:val="24"/>
                <w:shd w:val="pct15" w:color="auto" w:fill="FFFFFF"/>
              </w:rPr>
              <w:t>聯絡</w:t>
            </w:r>
            <w:r w:rsidRPr="00942219">
              <w:rPr>
                <w:rFonts w:ascii="凝書體 2.0 Regular" w:eastAsia="凝書體 2.0 Regular" w:hAnsi="凝書體 2.0 Regular"/>
                <w:sz w:val="24"/>
                <w:szCs w:val="24"/>
                <w:shd w:val="pct15" w:color="auto" w:fill="FFFFFF"/>
              </w:rPr>
              <w:t>電話</w:t>
            </w:r>
          </w:p>
        </w:tc>
        <w:tc>
          <w:tcPr>
            <w:tcW w:w="391" w:type="pct"/>
            <w:vAlign w:val="center"/>
          </w:tcPr>
          <w:p w14:paraId="0FDE469A" w14:textId="330527F0" w:rsidR="00942219" w:rsidRPr="0077686A" w:rsidRDefault="00942219" w:rsidP="00942219">
            <w:p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hint="eastAsia"/>
                <w:spacing w:val="-6"/>
                <w:sz w:val="24"/>
                <w:szCs w:val="24"/>
              </w:rPr>
              <w:t>市 話</w:t>
            </w:r>
          </w:p>
        </w:tc>
        <w:tc>
          <w:tcPr>
            <w:tcW w:w="1163" w:type="pct"/>
            <w:vAlign w:val="center"/>
          </w:tcPr>
          <w:p w14:paraId="6C977B8F" w14:textId="77777777" w:rsidR="00942219" w:rsidRPr="0077686A" w:rsidRDefault="00942219" w:rsidP="00942219">
            <w:pPr>
              <w:snapToGrid w:val="0"/>
              <w:spacing w:line="276" w:lineRule="auto"/>
              <w:rPr>
                <w:rFonts w:ascii="凝書體 2.0 Regular" w:eastAsia="凝書體 2.0 Regular" w:hAnsi="凝書體 2.0 Regular" w:cs="Times New Roman"/>
                <w:sz w:val="24"/>
                <w:szCs w:val="24"/>
              </w:rPr>
            </w:pPr>
          </w:p>
        </w:tc>
      </w:tr>
      <w:tr w:rsidR="00942219" w:rsidRPr="0077686A" w14:paraId="7052C3C6" w14:textId="2137FCB7" w:rsidTr="000B4295">
        <w:trPr>
          <w:trHeight w:val="488"/>
          <w:jc w:val="center"/>
        </w:trPr>
        <w:tc>
          <w:tcPr>
            <w:tcW w:w="844" w:type="pct"/>
            <w:vMerge/>
            <w:shd w:val="clear" w:color="auto" w:fill="D9D9D9" w:themeFill="background1" w:themeFillShade="D9"/>
            <w:vAlign w:val="center"/>
          </w:tcPr>
          <w:p w14:paraId="3C0A8296" w14:textId="77777777" w:rsidR="00942219" w:rsidRPr="0077686A" w:rsidRDefault="00942219" w:rsidP="00942219">
            <w:pPr>
              <w:snapToGrid w:val="0"/>
              <w:spacing w:line="276" w:lineRule="auto"/>
              <w:ind w:leftChars="71" w:left="199" w:rightChars="74" w:right="207"/>
              <w:jc w:val="distribute"/>
              <w:rPr>
                <w:rFonts w:ascii="凝書體 2.0 Regular" w:eastAsia="凝書體 2.0 Regular" w:hAnsi="凝書體 2.0 Regular"/>
                <w:sz w:val="24"/>
                <w:szCs w:val="24"/>
              </w:rPr>
            </w:pPr>
          </w:p>
        </w:tc>
        <w:tc>
          <w:tcPr>
            <w:tcW w:w="1952" w:type="pct"/>
            <w:gridSpan w:val="2"/>
            <w:vMerge/>
            <w:vAlign w:val="center"/>
          </w:tcPr>
          <w:p w14:paraId="7A4079DF" w14:textId="77777777" w:rsidR="00942219" w:rsidRPr="0077686A" w:rsidRDefault="00942219" w:rsidP="00942219">
            <w:pPr>
              <w:snapToGrid w:val="0"/>
              <w:spacing w:line="276" w:lineRule="auto"/>
              <w:rPr>
                <w:rFonts w:ascii="Times New Roman" w:eastAsia="微軟正黑體" w:hAnsi="Times New Roman" w:cs="Times New Roman"/>
                <w:sz w:val="40"/>
              </w:rPr>
            </w:pPr>
          </w:p>
        </w:tc>
        <w:tc>
          <w:tcPr>
            <w:tcW w:w="650" w:type="pct"/>
            <w:vMerge/>
            <w:shd w:val="clear" w:color="auto" w:fill="D9D9D9" w:themeFill="background1" w:themeFillShade="D9"/>
            <w:vAlign w:val="center"/>
          </w:tcPr>
          <w:p w14:paraId="169067DC" w14:textId="77777777" w:rsidR="00942219" w:rsidRPr="0077686A" w:rsidRDefault="00942219" w:rsidP="00942219">
            <w:pPr>
              <w:snapToGrid w:val="0"/>
              <w:spacing w:line="276" w:lineRule="auto"/>
              <w:rPr>
                <w:rFonts w:ascii="凝書體 2.0 Regular" w:eastAsia="凝書體 2.0 Regular" w:hAnsi="凝書體 2.0 Regular"/>
                <w:sz w:val="24"/>
                <w:szCs w:val="24"/>
              </w:rPr>
            </w:pPr>
          </w:p>
        </w:tc>
        <w:tc>
          <w:tcPr>
            <w:tcW w:w="391" w:type="pct"/>
            <w:vAlign w:val="center"/>
          </w:tcPr>
          <w:p w14:paraId="3CED2289" w14:textId="386B4346" w:rsidR="00942219" w:rsidRPr="0077686A" w:rsidRDefault="00942219" w:rsidP="00942219">
            <w:pPr>
              <w:snapToGrid w:val="0"/>
              <w:spacing w:line="276" w:lineRule="auto"/>
              <w:rPr>
                <w:rFonts w:ascii="凝書體 2.0 Regular" w:eastAsia="凝書體 2.0 Regular" w:hAnsi="凝書體 2.0 Regular" w:cs="Times New Roman"/>
                <w:sz w:val="24"/>
                <w:szCs w:val="24"/>
              </w:rPr>
            </w:pPr>
            <w:r w:rsidRPr="0077686A">
              <w:rPr>
                <w:rFonts w:ascii="凝書體 2.0 Regular" w:eastAsia="凝書體 2.0 Regular" w:hAnsi="凝書體 2.0 Regular" w:hint="eastAsia"/>
                <w:spacing w:val="-6"/>
                <w:sz w:val="24"/>
                <w:szCs w:val="24"/>
              </w:rPr>
              <w:t>手 機</w:t>
            </w:r>
          </w:p>
        </w:tc>
        <w:tc>
          <w:tcPr>
            <w:tcW w:w="1163" w:type="pct"/>
            <w:vAlign w:val="center"/>
          </w:tcPr>
          <w:p w14:paraId="7BE6C521" w14:textId="77777777" w:rsidR="00942219" w:rsidRPr="0077686A" w:rsidRDefault="00942219" w:rsidP="00942219">
            <w:pPr>
              <w:snapToGrid w:val="0"/>
              <w:spacing w:line="276" w:lineRule="auto"/>
              <w:rPr>
                <w:rFonts w:ascii="凝書體 2.0 Regular" w:eastAsia="凝書體 2.0 Regular" w:hAnsi="凝書體 2.0 Regular" w:cs="Times New Roman"/>
                <w:sz w:val="24"/>
                <w:szCs w:val="24"/>
              </w:rPr>
            </w:pPr>
          </w:p>
        </w:tc>
      </w:tr>
      <w:tr w:rsidR="006C0805" w:rsidRPr="0077686A" w14:paraId="1ACFECCD" w14:textId="1063CFC2" w:rsidTr="000B4295">
        <w:trPr>
          <w:trHeight w:val="576"/>
          <w:jc w:val="center"/>
        </w:trPr>
        <w:tc>
          <w:tcPr>
            <w:tcW w:w="844" w:type="pct"/>
            <w:vMerge w:val="restart"/>
            <w:shd w:val="clear" w:color="auto" w:fill="D9D9D9" w:themeFill="background1" w:themeFillShade="D9"/>
            <w:vAlign w:val="center"/>
          </w:tcPr>
          <w:p w14:paraId="200369B8" w14:textId="77777777" w:rsidR="006C0805" w:rsidRPr="0077686A" w:rsidRDefault="006C0805" w:rsidP="00942219">
            <w:pPr>
              <w:snapToGrid w:val="0"/>
              <w:spacing w:line="276" w:lineRule="auto"/>
              <w:ind w:leftChars="71" w:left="199" w:rightChars="74" w:right="207"/>
              <w:jc w:val="distribute"/>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獎項</w:t>
            </w:r>
          </w:p>
        </w:tc>
        <w:tc>
          <w:tcPr>
            <w:tcW w:w="1952" w:type="pct"/>
            <w:gridSpan w:val="2"/>
            <w:vMerge w:val="restart"/>
            <w:vAlign w:val="center"/>
          </w:tcPr>
          <w:p w14:paraId="3DFB823F" w14:textId="5843AA8D" w:rsidR="006C0805" w:rsidRPr="00CB24DB" w:rsidRDefault="006C0805" w:rsidP="00942219">
            <w:pPr>
              <w:pStyle w:val="a9"/>
              <w:numPr>
                <w:ilvl w:val="0"/>
                <w:numId w:val="11"/>
              </w:numPr>
              <w:snapToGrid w:val="0"/>
              <w:spacing w:line="276" w:lineRule="auto"/>
              <w:rPr>
                <w:rFonts w:ascii="凝書體 2.0 Regular" w:eastAsia="凝書體 2.0 Regular" w:hAnsi="凝書體 2.0 Regular" w:cs="新細明體"/>
                <w:bCs/>
                <w:sz w:val="24"/>
                <w:szCs w:val="24"/>
                <w:lang w:bidi="kok-IN"/>
              </w:rPr>
            </w:pPr>
            <w:r w:rsidRPr="00CB24DB">
              <w:rPr>
                <w:rFonts w:ascii="凝書體 2.0 Regular" w:eastAsia="凝書體 2.0 Regular" w:hAnsi="凝書體 2.0 Regular" w:hint="eastAsia"/>
                <w:sz w:val="24"/>
                <w:szCs w:val="24"/>
              </w:rPr>
              <w:t>獎金新台幣</w:t>
            </w:r>
            <w:r w:rsidRPr="00CB24DB">
              <w:rPr>
                <w:rFonts w:ascii="凝書體 2.0 Regular" w:eastAsia="凝書體 2.0 Regular" w:hAnsi="凝書體 2.0 Regular"/>
                <w:sz w:val="24"/>
                <w:szCs w:val="24"/>
              </w:rPr>
              <w:t>____________</w:t>
            </w:r>
            <w:r w:rsidRPr="00942219">
              <w:rPr>
                <w:rFonts w:ascii="凝書體 2.0 Regular" w:eastAsia="凝書體 2.0 Regular" w:hAnsi="凝書體 2.0 Regular"/>
                <w:sz w:val="24"/>
                <w:szCs w:val="24"/>
              </w:rPr>
              <w:t>_</w:t>
            </w:r>
            <w:r w:rsidRPr="00942219">
              <w:rPr>
                <w:rFonts w:ascii="凝書體 2.0 Regular" w:eastAsia="凝書體 2.0 Regular" w:hAnsi="凝書體 2.0 Regular" w:hint="eastAsia"/>
                <w:sz w:val="24"/>
                <w:szCs w:val="24"/>
              </w:rPr>
              <w:t>元整。</w:t>
            </w:r>
          </w:p>
          <w:p w14:paraId="74C092E2" w14:textId="27869E5B" w:rsidR="006C0805" w:rsidRPr="00CB24DB" w:rsidRDefault="006C0805" w:rsidP="00942219">
            <w:pPr>
              <w:pStyle w:val="a9"/>
              <w:numPr>
                <w:ilvl w:val="0"/>
                <w:numId w:val="11"/>
              </w:numPr>
              <w:snapToGrid w:val="0"/>
              <w:spacing w:line="276" w:lineRule="auto"/>
              <w:rPr>
                <w:rFonts w:ascii="凝書體 2.0 Regular" w:eastAsia="凝書體 2.0 Regular" w:hAnsi="凝書體 2.0 Regular"/>
                <w:sz w:val="24"/>
                <w:szCs w:val="24"/>
              </w:rPr>
            </w:pPr>
            <w:r w:rsidRPr="00CB24DB">
              <w:rPr>
                <w:rFonts w:ascii="凝書體 2.0 Regular" w:eastAsia="凝書體 2.0 Regular" w:hAnsi="凝書體 2.0 Regular" w:hint="eastAsia"/>
                <w:sz w:val="24"/>
                <w:szCs w:val="24"/>
              </w:rPr>
              <w:t>獎狀一紙。</w:t>
            </w:r>
          </w:p>
        </w:tc>
        <w:tc>
          <w:tcPr>
            <w:tcW w:w="650" w:type="pct"/>
            <w:vMerge w:val="restart"/>
            <w:shd w:val="clear" w:color="auto" w:fill="D9D9D9" w:themeFill="background1" w:themeFillShade="D9"/>
            <w:vAlign w:val="center"/>
          </w:tcPr>
          <w:p w14:paraId="5E18AF61" w14:textId="31C76D4C" w:rsidR="006C0805" w:rsidRPr="00942219" w:rsidRDefault="000B4295" w:rsidP="006563DD">
            <w:pPr>
              <w:snapToGrid w:val="0"/>
              <w:spacing w:line="276" w:lineRule="auto"/>
              <w:jc w:val="distribute"/>
              <w:rPr>
                <w:rFonts w:ascii="凝書體 2.0 Regular" w:eastAsia="凝書體 2.0 Regular" w:hAnsi="凝書體 2.0 Regular"/>
                <w:sz w:val="24"/>
                <w:szCs w:val="24"/>
              </w:rPr>
            </w:pPr>
            <w:r>
              <w:rPr>
                <w:rFonts w:ascii="凝書體 2.0 Regular" w:eastAsia="凝書體 2.0 Regular" w:hAnsi="凝書體 2.0 Regular" w:hint="eastAsia"/>
                <w:sz w:val="24"/>
                <w:szCs w:val="24"/>
                <w:shd w:val="pct15" w:color="auto" w:fill="FFFFFF"/>
              </w:rPr>
              <w:t>得獎</w:t>
            </w:r>
            <w:r w:rsidR="00FC5C16" w:rsidRPr="006563DD">
              <w:rPr>
                <w:rFonts w:ascii="凝書體 2.0 Regular" w:eastAsia="凝書體 2.0 Regular" w:hAnsi="凝書體 2.0 Regular" w:hint="eastAsia"/>
                <w:sz w:val="24"/>
                <w:szCs w:val="24"/>
                <w:shd w:val="pct15" w:color="auto" w:fill="FFFFFF"/>
              </w:rPr>
              <w:t>者綠網</w:t>
            </w:r>
            <w:r w:rsidR="006C0805" w:rsidRPr="006563DD">
              <w:rPr>
                <w:rFonts w:ascii="凝書體 2.0 Regular" w:eastAsia="凝書體 2.0 Regular" w:hAnsi="凝書體 2.0 Regular" w:hint="eastAsia"/>
                <w:sz w:val="24"/>
                <w:szCs w:val="24"/>
                <w:shd w:val="pct15" w:color="auto" w:fill="FFFFFF"/>
              </w:rPr>
              <w:t>會員帳號</w:t>
            </w:r>
          </w:p>
        </w:tc>
        <w:tc>
          <w:tcPr>
            <w:tcW w:w="1554" w:type="pct"/>
            <w:gridSpan w:val="2"/>
            <w:shd w:val="clear" w:color="auto" w:fill="FFFFFF" w:themeFill="background1"/>
            <w:vAlign w:val="center"/>
          </w:tcPr>
          <w:p w14:paraId="60260012" w14:textId="025EFCE4" w:rsidR="006C0805" w:rsidRPr="00942219" w:rsidRDefault="006C0805" w:rsidP="006C0805">
            <w:pPr>
              <w:snapToGrid w:val="0"/>
              <w:spacing w:line="276" w:lineRule="auto"/>
              <w:jc w:val="right"/>
              <w:rPr>
                <w:rFonts w:ascii="凝書體 2.0 Regular" w:eastAsia="凝書體 2.0 Regular" w:hAnsi="凝書體 2.0 Regular"/>
                <w:sz w:val="24"/>
                <w:szCs w:val="24"/>
              </w:rPr>
            </w:pPr>
            <w:r>
              <w:rPr>
                <w:rFonts w:ascii="凝書體 2.0 Regular" w:eastAsia="凝書體 2.0 Regular" w:hAnsi="凝書體 2.0 Regular" w:hint="eastAsia"/>
                <w:sz w:val="24"/>
                <w:szCs w:val="24"/>
              </w:rPr>
              <w:t>(</w:t>
            </w:r>
            <w:r w:rsidR="00FC5C16">
              <w:rPr>
                <w:rFonts w:ascii="凝書體 2.0 Regular" w:eastAsia="凝書體 2.0 Regular" w:hAnsi="凝書體 2.0 Regular" w:hint="eastAsia"/>
                <w:sz w:val="24"/>
                <w:szCs w:val="24"/>
              </w:rPr>
              <w:t>個人/</w:t>
            </w:r>
            <w:r>
              <w:rPr>
                <w:rFonts w:ascii="凝書體 2.0 Regular" w:eastAsia="凝書體 2.0 Regular" w:hAnsi="凝書體 2.0 Regular" w:hint="eastAsia"/>
                <w:sz w:val="24"/>
                <w:szCs w:val="24"/>
              </w:rPr>
              <w:t>代表人)</w:t>
            </w:r>
          </w:p>
        </w:tc>
      </w:tr>
      <w:tr w:rsidR="00942219" w:rsidRPr="0077686A" w14:paraId="6B22CF92" w14:textId="77777777" w:rsidTr="000B4295">
        <w:trPr>
          <w:trHeight w:val="576"/>
          <w:jc w:val="center"/>
        </w:trPr>
        <w:tc>
          <w:tcPr>
            <w:tcW w:w="844" w:type="pct"/>
            <w:vMerge/>
            <w:shd w:val="clear" w:color="auto" w:fill="D9D9D9" w:themeFill="background1" w:themeFillShade="D9"/>
            <w:vAlign w:val="center"/>
          </w:tcPr>
          <w:p w14:paraId="61DBF5E3" w14:textId="77777777" w:rsidR="00942219" w:rsidRPr="0077686A" w:rsidRDefault="00942219" w:rsidP="00942219">
            <w:pPr>
              <w:snapToGrid w:val="0"/>
              <w:spacing w:line="276" w:lineRule="auto"/>
              <w:ind w:leftChars="71" w:left="199" w:rightChars="74" w:right="207"/>
              <w:jc w:val="distribute"/>
              <w:rPr>
                <w:rFonts w:ascii="凝書體 2.0 Regular" w:eastAsia="凝書體 2.0 Regular" w:hAnsi="凝書體 2.0 Regular"/>
                <w:sz w:val="24"/>
                <w:szCs w:val="24"/>
              </w:rPr>
            </w:pPr>
          </w:p>
        </w:tc>
        <w:tc>
          <w:tcPr>
            <w:tcW w:w="1952" w:type="pct"/>
            <w:gridSpan w:val="2"/>
            <w:vMerge/>
            <w:vAlign w:val="center"/>
          </w:tcPr>
          <w:p w14:paraId="4E74F9AE" w14:textId="77777777" w:rsidR="00942219" w:rsidRPr="00CB24DB" w:rsidRDefault="00942219" w:rsidP="00942219">
            <w:pPr>
              <w:pStyle w:val="a9"/>
              <w:numPr>
                <w:ilvl w:val="0"/>
                <w:numId w:val="11"/>
              </w:numPr>
              <w:snapToGrid w:val="0"/>
              <w:spacing w:line="276" w:lineRule="auto"/>
              <w:rPr>
                <w:rFonts w:ascii="凝書體 2.0 Regular" w:eastAsia="凝書體 2.0 Regular" w:hAnsi="凝書體 2.0 Regular"/>
                <w:sz w:val="24"/>
                <w:szCs w:val="24"/>
              </w:rPr>
            </w:pPr>
          </w:p>
        </w:tc>
        <w:tc>
          <w:tcPr>
            <w:tcW w:w="650" w:type="pct"/>
            <w:vMerge/>
            <w:vAlign w:val="center"/>
          </w:tcPr>
          <w:p w14:paraId="789B577B" w14:textId="77777777" w:rsidR="00942219" w:rsidRPr="00942219" w:rsidRDefault="00942219" w:rsidP="00942219">
            <w:pPr>
              <w:snapToGrid w:val="0"/>
              <w:spacing w:line="276" w:lineRule="auto"/>
              <w:rPr>
                <w:rFonts w:ascii="凝書體 2.0 Regular" w:eastAsia="凝書體 2.0 Regular" w:hAnsi="凝書體 2.0 Regular"/>
                <w:sz w:val="24"/>
                <w:szCs w:val="24"/>
              </w:rPr>
            </w:pPr>
          </w:p>
        </w:tc>
        <w:tc>
          <w:tcPr>
            <w:tcW w:w="1554" w:type="pct"/>
            <w:gridSpan w:val="2"/>
            <w:vAlign w:val="center"/>
          </w:tcPr>
          <w:p w14:paraId="7A7810A0" w14:textId="4516E7F2" w:rsidR="00942219" w:rsidRPr="00942219" w:rsidRDefault="006C0805" w:rsidP="006C0805">
            <w:pPr>
              <w:snapToGrid w:val="0"/>
              <w:spacing w:line="276" w:lineRule="auto"/>
              <w:jc w:val="right"/>
              <w:rPr>
                <w:rFonts w:ascii="凝書體 2.0 Regular" w:eastAsia="凝書體 2.0 Regular" w:hAnsi="凝書體 2.0 Regular"/>
                <w:sz w:val="24"/>
                <w:szCs w:val="24"/>
              </w:rPr>
            </w:pPr>
            <w:r>
              <w:rPr>
                <w:rFonts w:ascii="凝書體 2.0 Regular" w:eastAsia="凝書體 2.0 Regular" w:hAnsi="凝書體 2.0 Regular" w:hint="eastAsia"/>
                <w:sz w:val="24"/>
                <w:szCs w:val="24"/>
              </w:rPr>
              <w:t>(成員1)</w:t>
            </w:r>
          </w:p>
        </w:tc>
      </w:tr>
      <w:tr w:rsidR="00942219" w:rsidRPr="0077686A" w14:paraId="02C55E4B" w14:textId="77777777" w:rsidTr="000B4295">
        <w:trPr>
          <w:trHeight w:val="576"/>
          <w:jc w:val="center"/>
        </w:trPr>
        <w:tc>
          <w:tcPr>
            <w:tcW w:w="844" w:type="pct"/>
            <w:vMerge/>
            <w:shd w:val="clear" w:color="auto" w:fill="D9D9D9" w:themeFill="background1" w:themeFillShade="D9"/>
            <w:vAlign w:val="center"/>
          </w:tcPr>
          <w:p w14:paraId="6C88C3D8" w14:textId="77777777" w:rsidR="00942219" w:rsidRPr="0077686A" w:rsidRDefault="00942219" w:rsidP="00942219">
            <w:pPr>
              <w:snapToGrid w:val="0"/>
              <w:spacing w:line="276" w:lineRule="auto"/>
              <w:ind w:leftChars="71" w:left="199" w:rightChars="74" w:right="207"/>
              <w:jc w:val="distribute"/>
              <w:rPr>
                <w:rFonts w:ascii="凝書體 2.0 Regular" w:eastAsia="凝書體 2.0 Regular" w:hAnsi="凝書體 2.0 Regular"/>
                <w:sz w:val="24"/>
                <w:szCs w:val="24"/>
              </w:rPr>
            </w:pPr>
          </w:p>
        </w:tc>
        <w:tc>
          <w:tcPr>
            <w:tcW w:w="1952" w:type="pct"/>
            <w:gridSpan w:val="2"/>
            <w:vMerge/>
            <w:vAlign w:val="center"/>
          </w:tcPr>
          <w:p w14:paraId="55CE2363" w14:textId="77777777" w:rsidR="00942219" w:rsidRPr="00CB24DB" w:rsidRDefault="00942219" w:rsidP="00942219">
            <w:pPr>
              <w:pStyle w:val="a9"/>
              <w:numPr>
                <w:ilvl w:val="0"/>
                <w:numId w:val="11"/>
              </w:numPr>
              <w:snapToGrid w:val="0"/>
              <w:spacing w:line="276" w:lineRule="auto"/>
              <w:rPr>
                <w:rFonts w:ascii="凝書體 2.0 Regular" w:eastAsia="凝書體 2.0 Regular" w:hAnsi="凝書體 2.0 Regular"/>
                <w:sz w:val="24"/>
                <w:szCs w:val="24"/>
              </w:rPr>
            </w:pPr>
          </w:p>
        </w:tc>
        <w:tc>
          <w:tcPr>
            <w:tcW w:w="650" w:type="pct"/>
            <w:vMerge/>
            <w:vAlign w:val="center"/>
          </w:tcPr>
          <w:p w14:paraId="603078C9" w14:textId="77777777" w:rsidR="00942219" w:rsidRPr="00942219" w:rsidRDefault="00942219" w:rsidP="00942219">
            <w:pPr>
              <w:snapToGrid w:val="0"/>
              <w:spacing w:line="276" w:lineRule="auto"/>
              <w:rPr>
                <w:rFonts w:ascii="凝書體 2.0 Regular" w:eastAsia="凝書體 2.0 Regular" w:hAnsi="凝書體 2.0 Regular"/>
                <w:sz w:val="24"/>
                <w:szCs w:val="24"/>
              </w:rPr>
            </w:pPr>
          </w:p>
        </w:tc>
        <w:tc>
          <w:tcPr>
            <w:tcW w:w="1554" w:type="pct"/>
            <w:gridSpan w:val="2"/>
            <w:vAlign w:val="center"/>
          </w:tcPr>
          <w:p w14:paraId="3370A060" w14:textId="35100F5C" w:rsidR="00942219" w:rsidRPr="00942219" w:rsidRDefault="006C0805" w:rsidP="006C0805">
            <w:pPr>
              <w:snapToGrid w:val="0"/>
              <w:spacing w:line="276" w:lineRule="auto"/>
              <w:jc w:val="right"/>
              <w:rPr>
                <w:rFonts w:ascii="凝書體 2.0 Regular" w:eastAsia="凝書體 2.0 Regular" w:hAnsi="凝書體 2.0 Regular"/>
                <w:sz w:val="24"/>
                <w:szCs w:val="24"/>
              </w:rPr>
            </w:pPr>
            <w:r>
              <w:rPr>
                <w:rFonts w:ascii="凝書體 2.0 Regular" w:eastAsia="凝書體 2.0 Regular" w:hAnsi="凝書體 2.0 Regular" w:hint="eastAsia"/>
                <w:sz w:val="24"/>
                <w:szCs w:val="24"/>
              </w:rPr>
              <w:t>(成員2)</w:t>
            </w:r>
          </w:p>
        </w:tc>
      </w:tr>
      <w:tr w:rsidR="00942219" w:rsidRPr="0077686A" w14:paraId="6D6F9558" w14:textId="77777777" w:rsidTr="000B4295">
        <w:trPr>
          <w:trHeight w:val="576"/>
          <w:jc w:val="center"/>
        </w:trPr>
        <w:tc>
          <w:tcPr>
            <w:tcW w:w="844" w:type="pct"/>
            <w:vMerge w:val="restart"/>
            <w:shd w:val="clear" w:color="auto" w:fill="D9D9D9" w:themeFill="background1" w:themeFillShade="D9"/>
            <w:vAlign w:val="center"/>
          </w:tcPr>
          <w:p w14:paraId="35BC4253" w14:textId="08233C9E" w:rsidR="00942219" w:rsidRPr="00E81FB9" w:rsidRDefault="00942219" w:rsidP="00942219">
            <w:pPr>
              <w:snapToGrid w:val="0"/>
              <w:spacing w:line="276" w:lineRule="auto"/>
              <w:ind w:leftChars="71" w:left="199" w:rightChars="74" w:right="207"/>
              <w:jc w:val="distribute"/>
              <w:rPr>
                <w:rFonts w:ascii="凝書體 2.0 Regular" w:eastAsia="凝書體 2.0 Regular" w:hAnsi="凝書體 2.0 Regular"/>
                <w:spacing w:val="-6"/>
                <w:sz w:val="24"/>
                <w:szCs w:val="24"/>
              </w:rPr>
            </w:pPr>
            <w:r w:rsidRPr="0077686A">
              <w:rPr>
                <w:rFonts w:ascii="凝書體 2.0 Regular" w:eastAsia="凝書體 2.0 Regular" w:hAnsi="凝書體 2.0 Regular" w:hint="eastAsia"/>
                <w:sz w:val="24"/>
                <w:szCs w:val="24"/>
              </w:rPr>
              <w:t>身份證</w:t>
            </w:r>
            <w:r w:rsidRPr="0077686A">
              <w:rPr>
                <w:rFonts w:ascii="凝書體 2.0 Regular" w:eastAsia="凝書體 2.0 Regular" w:hAnsi="凝書體 2.0 Regular" w:hint="eastAsia"/>
                <w:spacing w:val="-6"/>
                <w:sz w:val="24"/>
                <w:szCs w:val="24"/>
              </w:rPr>
              <w:t>字號</w:t>
            </w:r>
          </w:p>
        </w:tc>
        <w:tc>
          <w:tcPr>
            <w:tcW w:w="1952" w:type="pct"/>
            <w:gridSpan w:val="2"/>
            <w:vMerge w:val="restart"/>
            <w:vAlign w:val="center"/>
          </w:tcPr>
          <w:p w14:paraId="1249396E" w14:textId="77777777" w:rsidR="00942219" w:rsidRPr="0077686A" w:rsidRDefault="00942219" w:rsidP="00942219">
            <w:pPr>
              <w:snapToGrid w:val="0"/>
              <w:spacing w:line="276" w:lineRule="auto"/>
              <w:rPr>
                <w:rFonts w:ascii="凝書體 2.0 Regular" w:eastAsia="凝書體 2.0 Regular" w:hAnsi="凝書體 2.0 Regular"/>
                <w:sz w:val="24"/>
                <w:szCs w:val="24"/>
              </w:rPr>
            </w:pPr>
          </w:p>
        </w:tc>
        <w:tc>
          <w:tcPr>
            <w:tcW w:w="650" w:type="pct"/>
            <w:vMerge/>
            <w:shd w:val="clear" w:color="auto" w:fill="FFFFFF" w:themeFill="background1"/>
            <w:vAlign w:val="center"/>
          </w:tcPr>
          <w:p w14:paraId="3C4722B8" w14:textId="7C846227" w:rsidR="00942219" w:rsidRPr="0077686A" w:rsidRDefault="00942219" w:rsidP="00942219">
            <w:pPr>
              <w:snapToGrid w:val="0"/>
              <w:spacing w:line="276" w:lineRule="auto"/>
              <w:jc w:val="distribute"/>
              <w:rPr>
                <w:rFonts w:ascii="凝書體 2.0 Regular" w:eastAsia="凝書體 2.0 Regular" w:hAnsi="凝書體 2.0 Regular"/>
                <w:sz w:val="24"/>
                <w:szCs w:val="24"/>
              </w:rPr>
            </w:pPr>
          </w:p>
        </w:tc>
        <w:tc>
          <w:tcPr>
            <w:tcW w:w="1554" w:type="pct"/>
            <w:gridSpan w:val="2"/>
            <w:vAlign w:val="center"/>
          </w:tcPr>
          <w:p w14:paraId="30A9640A" w14:textId="1CE162CF" w:rsidR="00942219" w:rsidRPr="0077686A" w:rsidRDefault="006C0805" w:rsidP="006C0805">
            <w:pPr>
              <w:snapToGrid w:val="0"/>
              <w:spacing w:line="276" w:lineRule="auto"/>
              <w:jc w:val="right"/>
              <w:rPr>
                <w:rFonts w:ascii="凝書體 2.0 Regular" w:eastAsia="凝書體 2.0 Regular" w:hAnsi="凝書體 2.0 Regular"/>
                <w:sz w:val="24"/>
                <w:szCs w:val="24"/>
              </w:rPr>
            </w:pPr>
            <w:r>
              <w:rPr>
                <w:rFonts w:ascii="凝書體 2.0 Regular" w:eastAsia="凝書體 2.0 Regular" w:hAnsi="凝書體 2.0 Regular" w:hint="eastAsia"/>
                <w:sz w:val="24"/>
                <w:szCs w:val="24"/>
              </w:rPr>
              <w:t>(成員3)</w:t>
            </w:r>
          </w:p>
        </w:tc>
      </w:tr>
      <w:tr w:rsidR="00942219" w:rsidRPr="0077686A" w14:paraId="57BCE787" w14:textId="77777777" w:rsidTr="000B4295">
        <w:trPr>
          <w:trHeight w:val="576"/>
          <w:jc w:val="center"/>
        </w:trPr>
        <w:tc>
          <w:tcPr>
            <w:tcW w:w="844" w:type="pct"/>
            <w:vMerge/>
            <w:shd w:val="clear" w:color="auto" w:fill="D9D9D9" w:themeFill="background1" w:themeFillShade="D9"/>
            <w:vAlign w:val="center"/>
          </w:tcPr>
          <w:p w14:paraId="6CC13645" w14:textId="77777777" w:rsidR="00942219" w:rsidRPr="0077686A" w:rsidRDefault="00942219" w:rsidP="00942219">
            <w:pPr>
              <w:snapToGrid w:val="0"/>
              <w:spacing w:line="276" w:lineRule="auto"/>
              <w:jc w:val="distribute"/>
              <w:rPr>
                <w:rFonts w:ascii="凝書體 2.0 Regular" w:eastAsia="凝書體 2.0 Regular" w:hAnsi="凝書體 2.0 Regular"/>
                <w:spacing w:val="-6"/>
                <w:sz w:val="24"/>
                <w:szCs w:val="24"/>
              </w:rPr>
            </w:pPr>
          </w:p>
        </w:tc>
        <w:tc>
          <w:tcPr>
            <w:tcW w:w="1952" w:type="pct"/>
            <w:gridSpan w:val="2"/>
            <w:vMerge/>
            <w:vAlign w:val="center"/>
          </w:tcPr>
          <w:p w14:paraId="4B4BE515" w14:textId="77777777" w:rsidR="00942219" w:rsidRPr="0077686A" w:rsidRDefault="00942219" w:rsidP="00942219">
            <w:pPr>
              <w:snapToGrid w:val="0"/>
              <w:spacing w:line="276" w:lineRule="auto"/>
              <w:jc w:val="center"/>
              <w:rPr>
                <w:rFonts w:ascii="凝書體 2.0 Regular" w:eastAsia="凝書體 2.0 Regular" w:hAnsi="凝書體 2.0 Regular"/>
                <w:sz w:val="24"/>
                <w:szCs w:val="24"/>
              </w:rPr>
            </w:pPr>
          </w:p>
        </w:tc>
        <w:tc>
          <w:tcPr>
            <w:tcW w:w="650" w:type="pct"/>
            <w:vMerge/>
            <w:shd w:val="clear" w:color="auto" w:fill="FFFFFF" w:themeFill="background1"/>
            <w:vAlign w:val="center"/>
          </w:tcPr>
          <w:p w14:paraId="39A045C0" w14:textId="77777777" w:rsidR="00942219" w:rsidRPr="0077686A" w:rsidRDefault="00942219" w:rsidP="00942219">
            <w:pPr>
              <w:snapToGrid w:val="0"/>
              <w:spacing w:line="276" w:lineRule="auto"/>
              <w:rPr>
                <w:rFonts w:ascii="凝書體 2.0 Regular" w:eastAsia="凝書體 2.0 Regular" w:hAnsi="凝書體 2.0 Regular"/>
                <w:sz w:val="24"/>
                <w:szCs w:val="24"/>
              </w:rPr>
            </w:pPr>
          </w:p>
        </w:tc>
        <w:tc>
          <w:tcPr>
            <w:tcW w:w="1554" w:type="pct"/>
            <w:gridSpan w:val="2"/>
            <w:vAlign w:val="center"/>
          </w:tcPr>
          <w:p w14:paraId="3008AC0B" w14:textId="2957B51F" w:rsidR="00942219" w:rsidRPr="0077686A" w:rsidRDefault="006C0805" w:rsidP="006C0805">
            <w:pPr>
              <w:snapToGrid w:val="0"/>
              <w:spacing w:line="276" w:lineRule="auto"/>
              <w:jc w:val="right"/>
              <w:rPr>
                <w:rFonts w:ascii="凝書體 2.0 Regular" w:eastAsia="凝書體 2.0 Regular" w:hAnsi="凝書體 2.0 Regular"/>
                <w:sz w:val="24"/>
                <w:szCs w:val="24"/>
              </w:rPr>
            </w:pPr>
            <w:r>
              <w:rPr>
                <w:rFonts w:ascii="凝書體 2.0 Regular" w:eastAsia="凝書體 2.0 Regular" w:hAnsi="凝書體 2.0 Regular" w:hint="eastAsia"/>
                <w:sz w:val="24"/>
                <w:szCs w:val="24"/>
              </w:rPr>
              <w:t>(成員4)</w:t>
            </w:r>
          </w:p>
        </w:tc>
      </w:tr>
      <w:tr w:rsidR="00942219" w:rsidRPr="0077686A" w14:paraId="3C6D0569" w14:textId="77777777" w:rsidTr="006405B6">
        <w:trPr>
          <w:trHeight w:val="547"/>
          <w:jc w:val="center"/>
        </w:trPr>
        <w:tc>
          <w:tcPr>
            <w:tcW w:w="844" w:type="pct"/>
            <w:tcBorders>
              <w:bottom w:val="single" w:sz="4" w:space="0" w:color="auto"/>
            </w:tcBorders>
            <w:shd w:val="clear" w:color="auto" w:fill="D9D9D9" w:themeFill="background1" w:themeFillShade="D9"/>
            <w:vAlign w:val="center"/>
          </w:tcPr>
          <w:p w14:paraId="050B1577" w14:textId="77777777" w:rsidR="00942219" w:rsidRPr="0077686A" w:rsidRDefault="00942219" w:rsidP="00942219">
            <w:pPr>
              <w:snapToGrid w:val="0"/>
              <w:spacing w:line="276" w:lineRule="auto"/>
              <w:ind w:leftChars="71" w:left="199" w:rightChars="74" w:right="207"/>
              <w:jc w:val="distribute"/>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戶籍地址</w:t>
            </w:r>
          </w:p>
        </w:tc>
        <w:tc>
          <w:tcPr>
            <w:tcW w:w="4156" w:type="pct"/>
            <w:gridSpan w:val="5"/>
            <w:tcBorders>
              <w:bottom w:val="single" w:sz="4" w:space="0" w:color="auto"/>
            </w:tcBorders>
            <w:vAlign w:val="center"/>
          </w:tcPr>
          <w:p w14:paraId="4D366FD4" w14:textId="4B48C966" w:rsidR="00942219" w:rsidRPr="0077686A" w:rsidRDefault="00942219" w:rsidP="00942219">
            <w:pPr>
              <w:spacing w:line="276" w:lineRule="auto"/>
              <w:contextualSpacing/>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 xml:space="preserve">　　　　</w:t>
            </w:r>
          </w:p>
        </w:tc>
      </w:tr>
      <w:tr w:rsidR="00942219" w:rsidRPr="0077686A" w14:paraId="41E2D628" w14:textId="77777777" w:rsidTr="00793734">
        <w:trPr>
          <w:trHeight w:val="547"/>
          <w:jc w:val="center"/>
        </w:trPr>
        <w:tc>
          <w:tcPr>
            <w:tcW w:w="5000" w:type="pct"/>
            <w:gridSpan w:val="6"/>
            <w:tcBorders>
              <w:bottom w:val="single" w:sz="4" w:space="0" w:color="auto"/>
            </w:tcBorders>
            <w:shd w:val="clear" w:color="auto" w:fill="D9D9D9" w:themeFill="background1" w:themeFillShade="D9"/>
            <w:vAlign w:val="center"/>
          </w:tcPr>
          <w:p w14:paraId="0AE658A1" w14:textId="66F2A731" w:rsidR="00942219" w:rsidRPr="0077686A" w:rsidRDefault="00942219" w:rsidP="00942219">
            <w:pPr>
              <w:spacing w:line="276" w:lineRule="auto"/>
              <w:contextualSpacing/>
              <w:jc w:val="center"/>
              <w:rPr>
                <w:rFonts w:ascii="凝書體 2.0 Regular" w:eastAsia="凝書體 2.0 Regular" w:hAnsi="凝書體 2.0 Regular"/>
                <w:sz w:val="24"/>
                <w:szCs w:val="24"/>
              </w:rPr>
            </w:pPr>
            <w:r>
              <w:rPr>
                <w:rFonts w:ascii="凝書體 2.0 Regular" w:eastAsia="凝書體 2.0 Regular" w:hAnsi="凝書體 2.0 Regular" w:hint="eastAsia"/>
                <w:sz w:val="24"/>
                <w:szCs w:val="24"/>
              </w:rPr>
              <w:t>身分證正反面影本</w:t>
            </w:r>
          </w:p>
        </w:tc>
      </w:tr>
      <w:tr w:rsidR="00942219" w:rsidRPr="0077686A" w14:paraId="20413928" w14:textId="77777777" w:rsidTr="00793734">
        <w:trPr>
          <w:trHeight w:val="547"/>
          <w:jc w:val="center"/>
        </w:trPr>
        <w:tc>
          <w:tcPr>
            <w:tcW w:w="2500" w:type="pct"/>
            <w:gridSpan w:val="2"/>
            <w:tcBorders>
              <w:bottom w:val="single" w:sz="4" w:space="0" w:color="auto"/>
            </w:tcBorders>
            <w:shd w:val="clear" w:color="auto" w:fill="D9D9D9" w:themeFill="background1" w:themeFillShade="D9"/>
            <w:vAlign w:val="center"/>
          </w:tcPr>
          <w:p w14:paraId="34DFCD9F" w14:textId="00C5327F" w:rsidR="00942219" w:rsidRPr="0077686A" w:rsidRDefault="00942219" w:rsidP="00942219">
            <w:pPr>
              <w:spacing w:line="276" w:lineRule="auto"/>
              <w:contextualSpacing/>
              <w:jc w:val="center"/>
              <w:rPr>
                <w:rFonts w:ascii="凝書體 2.0 Regular" w:eastAsia="凝書體 2.0 Regular" w:hAnsi="凝書體 2.0 Regular"/>
                <w:sz w:val="24"/>
                <w:szCs w:val="24"/>
              </w:rPr>
            </w:pPr>
            <w:r>
              <w:rPr>
                <w:rFonts w:ascii="凝書體 2.0 Regular" w:eastAsia="凝書體 2.0 Regular" w:hAnsi="凝書體 2.0 Regular" w:hint="eastAsia"/>
                <w:sz w:val="24"/>
                <w:szCs w:val="24"/>
              </w:rPr>
              <w:t>正面</w:t>
            </w:r>
          </w:p>
        </w:tc>
        <w:tc>
          <w:tcPr>
            <w:tcW w:w="2500" w:type="pct"/>
            <w:gridSpan w:val="4"/>
            <w:tcBorders>
              <w:bottom w:val="single" w:sz="4" w:space="0" w:color="auto"/>
            </w:tcBorders>
            <w:shd w:val="clear" w:color="auto" w:fill="D9D9D9" w:themeFill="background1" w:themeFillShade="D9"/>
            <w:vAlign w:val="center"/>
          </w:tcPr>
          <w:p w14:paraId="3104CD35" w14:textId="6303DAC4" w:rsidR="00942219" w:rsidRPr="0077686A" w:rsidRDefault="00942219" w:rsidP="00942219">
            <w:pPr>
              <w:spacing w:line="276" w:lineRule="auto"/>
              <w:contextualSpacing/>
              <w:jc w:val="center"/>
              <w:rPr>
                <w:rFonts w:ascii="凝書體 2.0 Regular" w:eastAsia="凝書體 2.0 Regular" w:hAnsi="凝書體 2.0 Regular"/>
                <w:sz w:val="24"/>
                <w:szCs w:val="24"/>
              </w:rPr>
            </w:pPr>
            <w:r>
              <w:rPr>
                <w:rFonts w:ascii="凝書體 2.0 Regular" w:eastAsia="凝書體 2.0 Regular" w:hAnsi="凝書體 2.0 Regular" w:hint="eastAsia"/>
                <w:sz w:val="24"/>
                <w:szCs w:val="24"/>
              </w:rPr>
              <w:t>反面</w:t>
            </w:r>
          </w:p>
        </w:tc>
      </w:tr>
      <w:tr w:rsidR="00942219" w:rsidRPr="0077686A" w14:paraId="3983C7CF" w14:textId="77777777" w:rsidTr="00793734">
        <w:trPr>
          <w:trHeight w:val="3977"/>
          <w:jc w:val="center"/>
        </w:trPr>
        <w:tc>
          <w:tcPr>
            <w:tcW w:w="2500" w:type="pct"/>
            <w:gridSpan w:val="2"/>
            <w:tcBorders>
              <w:bottom w:val="single" w:sz="4" w:space="0" w:color="auto"/>
            </w:tcBorders>
            <w:shd w:val="clear" w:color="auto" w:fill="FFFFFF" w:themeFill="background1"/>
            <w:vAlign w:val="center"/>
          </w:tcPr>
          <w:p w14:paraId="7A5FEE28" w14:textId="77777777" w:rsidR="00942219" w:rsidRDefault="00942219" w:rsidP="00942219">
            <w:pPr>
              <w:spacing w:line="276" w:lineRule="auto"/>
              <w:contextualSpacing/>
              <w:jc w:val="center"/>
              <w:rPr>
                <w:rFonts w:ascii="凝書體 2.0 Regular" w:eastAsia="凝書體 2.0 Regular" w:hAnsi="凝書體 2.0 Regular"/>
                <w:sz w:val="24"/>
                <w:szCs w:val="24"/>
              </w:rPr>
            </w:pPr>
          </w:p>
        </w:tc>
        <w:tc>
          <w:tcPr>
            <w:tcW w:w="2500" w:type="pct"/>
            <w:gridSpan w:val="4"/>
            <w:tcBorders>
              <w:bottom w:val="single" w:sz="4" w:space="0" w:color="auto"/>
            </w:tcBorders>
            <w:shd w:val="clear" w:color="auto" w:fill="FFFFFF" w:themeFill="background1"/>
            <w:vAlign w:val="center"/>
          </w:tcPr>
          <w:p w14:paraId="4D405EDB" w14:textId="77777777" w:rsidR="00942219" w:rsidRDefault="00942219" w:rsidP="00942219">
            <w:pPr>
              <w:spacing w:line="276" w:lineRule="auto"/>
              <w:contextualSpacing/>
              <w:jc w:val="center"/>
              <w:rPr>
                <w:rFonts w:ascii="凝書體 2.0 Regular" w:eastAsia="凝書體 2.0 Regular" w:hAnsi="凝書體 2.0 Regular"/>
                <w:sz w:val="24"/>
                <w:szCs w:val="24"/>
              </w:rPr>
            </w:pPr>
          </w:p>
        </w:tc>
      </w:tr>
      <w:tr w:rsidR="00942219" w:rsidRPr="0077686A" w14:paraId="4C8EF795" w14:textId="77777777" w:rsidTr="005419A3">
        <w:trPr>
          <w:trHeight w:val="416"/>
          <w:jc w:val="center"/>
        </w:trPr>
        <w:tc>
          <w:tcPr>
            <w:tcW w:w="5000" w:type="pct"/>
            <w:gridSpan w:val="6"/>
            <w:tcBorders>
              <w:bottom w:val="single" w:sz="4" w:space="0" w:color="auto"/>
            </w:tcBorders>
            <w:shd w:val="clear" w:color="auto" w:fill="FFFFFF" w:themeFill="background1"/>
          </w:tcPr>
          <w:p w14:paraId="567A9B15" w14:textId="77777777" w:rsidR="00942219" w:rsidRPr="00E81FB9" w:rsidRDefault="00942219" w:rsidP="00942219">
            <w:pPr>
              <w:spacing w:line="276" w:lineRule="auto"/>
              <w:contextualSpacing/>
              <w:rPr>
                <w:rFonts w:ascii="微軟正黑體" w:eastAsia="微軟正黑體" w:hAnsi="微軟正黑體"/>
                <w:b/>
                <w:bCs/>
                <w:sz w:val="20"/>
                <w:szCs w:val="20"/>
              </w:rPr>
            </w:pPr>
            <w:r w:rsidRPr="0077686A">
              <w:rPr>
                <w:rFonts w:ascii="微軟正黑體" w:eastAsia="微軟正黑體" w:hAnsi="微軟正黑體" w:hint="eastAsia"/>
                <w:b/>
                <w:bCs/>
                <w:sz w:val="20"/>
                <w:szCs w:val="20"/>
              </w:rPr>
              <w:t>備</w:t>
            </w:r>
            <w:r w:rsidRPr="00E81FB9">
              <w:rPr>
                <w:rFonts w:ascii="微軟正黑體" w:eastAsia="微軟正黑體" w:hAnsi="微軟正黑體" w:hint="eastAsia"/>
                <w:b/>
                <w:bCs/>
                <w:sz w:val="20"/>
                <w:szCs w:val="20"/>
              </w:rPr>
              <w:t>註：</w:t>
            </w:r>
          </w:p>
          <w:p w14:paraId="3F40268D" w14:textId="07FDDE9D" w:rsidR="00942219" w:rsidRPr="00E81FB9" w:rsidRDefault="00942219" w:rsidP="00942219">
            <w:pPr>
              <w:pStyle w:val="a9"/>
              <w:numPr>
                <w:ilvl w:val="0"/>
                <w:numId w:val="12"/>
              </w:numPr>
              <w:spacing w:line="276" w:lineRule="auto"/>
              <w:rPr>
                <w:rFonts w:ascii="微軟正黑體" w:eastAsia="微軟正黑體" w:hAnsi="微軟正黑體"/>
                <w:b/>
                <w:bCs/>
                <w:sz w:val="20"/>
              </w:rPr>
            </w:pPr>
            <w:r w:rsidRPr="00E81FB9">
              <w:rPr>
                <w:rFonts w:ascii="微軟正黑體" w:eastAsia="微軟正黑體" w:hAnsi="微軟正黑體" w:hint="eastAsia"/>
                <w:b/>
                <w:bCs/>
                <w:sz w:val="20"/>
              </w:rPr>
              <w:t>參賽團隊得獎作品，將以參賽團隊代表人為領獎代表人，</w:t>
            </w:r>
            <w:proofErr w:type="gramStart"/>
            <w:r w:rsidRPr="00E81FB9">
              <w:rPr>
                <w:rFonts w:ascii="微軟正黑體" w:eastAsia="微軟正黑體" w:hAnsi="微軟正黑體" w:hint="eastAsia"/>
                <w:b/>
                <w:bCs/>
                <w:sz w:val="20"/>
              </w:rPr>
              <w:t>務</w:t>
            </w:r>
            <w:proofErr w:type="gramEnd"/>
            <w:r w:rsidRPr="00E81FB9">
              <w:rPr>
                <w:rFonts w:ascii="微軟正黑體" w:eastAsia="微軟正黑體" w:hAnsi="微軟正黑體" w:hint="eastAsia"/>
                <w:b/>
                <w:bCs/>
                <w:sz w:val="20"/>
              </w:rPr>
              <w:t>請提供參賽團隊代表人之身分證正反面影本，其餘參賽</w:t>
            </w:r>
            <w:proofErr w:type="gramStart"/>
            <w:r w:rsidRPr="00E81FB9">
              <w:rPr>
                <w:rFonts w:ascii="微軟正黑體" w:eastAsia="微軟正黑體" w:hAnsi="微軟正黑體" w:hint="eastAsia"/>
                <w:b/>
                <w:bCs/>
                <w:sz w:val="20"/>
              </w:rPr>
              <w:t>人員免提</w:t>
            </w:r>
            <w:proofErr w:type="gramEnd"/>
            <w:r w:rsidRPr="00E81FB9">
              <w:rPr>
                <w:rFonts w:ascii="微軟正黑體" w:eastAsia="微軟正黑體" w:hAnsi="微軟正黑體" w:hint="eastAsia"/>
                <w:b/>
                <w:bCs/>
                <w:sz w:val="20"/>
              </w:rPr>
              <w:t>。提供之參賽團隊代表人之身分證正反面影本與所填之參賽人團隊代表人不符者，執行單位得請補正。</w:t>
            </w:r>
          </w:p>
          <w:p w14:paraId="064A7AC5" w14:textId="77777777" w:rsidR="00942219" w:rsidRPr="00E81FB9" w:rsidRDefault="00942219" w:rsidP="00942219">
            <w:pPr>
              <w:pStyle w:val="a9"/>
              <w:numPr>
                <w:ilvl w:val="0"/>
                <w:numId w:val="12"/>
              </w:numPr>
              <w:spacing w:line="276" w:lineRule="auto"/>
              <w:rPr>
                <w:rFonts w:ascii="凝書體 2.0 Regular" w:eastAsia="凝書體 2.0 Regular" w:hAnsi="凝書體 2.0 Regular"/>
                <w:b/>
                <w:bCs/>
                <w:sz w:val="20"/>
              </w:rPr>
            </w:pPr>
            <w:r w:rsidRPr="00E81FB9">
              <w:rPr>
                <w:rFonts w:ascii="凝書體 2.0 Regular" w:eastAsia="凝書體 2.0 Regular" w:hAnsi="凝書體 2.0 Regular" w:hint="eastAsia"/>
                <w:b/>
                <w:bCs/>
                <w:sz w:val="20"/>
              </w:rPr>
              <w:t>得獎人或得獎團隊代表人如為外籍人士者，表單內之身分證</w:t>
            </w:r>
            <w:proofErr w:type="gramStart"/>
            <w:r w:rsidRPr="00E81FB9">
              <w:rPr>
                <w:rFonts w:ascii="凝書體 2.0 Regular" w:eastAsia="凝書體 2.0 Regular" w:hAnsi="凝書體 2.0 Regular" w:hint="eastAsia"/>
                <w:b/>
                <w:bCs/>
                <w:sz w:val="20"/>
              </w:rPr>
              <w:t>字號欄請填</w:t>
            </w:r>
            <w:proofErr w:type="gramEnd"/>
            <w:r w:rsidRPr="00E81FB9">
              <w:rPr>
                <w:rFonts w:ascii="凝書體 2.0 Regular" w:eastAsia="凝書體 2.0 Regular" w:hAnsi="凝書體 2.0 Regular" w:hint="eastAsia"/>
                <w:b/>
                <w:bCs/>
                <w:sz w:val="20"/>
              </w:rPr>
              <w:t>具居留證字號，身分證正反面影本請提供居留證正反面影本。</w:t>
            </w:r>
          </w:p>
          <w:p w14:paraId="7E4F8ADB" w14:textId="7F001D41" w:rsidR="00942219" w:rsidRPr="00E81FB9" w:rsidRDefault="00942219" w:rsidP="00942219">
            <w:pPr>
              <w:pStyle w:val="a9"/>
              <w:numPr>
                <w:ilvl w:val="0"/>
                <w:numId w:val="12"/>
              </w:numPr>
              <w:spacing w:line="276" w:lineRule="auto"/>
              <w:rPr>
                <w:rFonts w:ascii="凝書體 2.0 Regular" w:eastAsia="凝書體 2.0 Regular" w:hAnsi="凝書體 2.0 Regular"/>
                <w:b/>
                <w:bCs/>
                <w:sz w:val="20"/>
              </w:rPr>
            </w:pPr>
            <w:r w:rsidRPr="00E81FB9">
              <w:rPr>
                <w:rFonts w:ascii="凝書體 2.0 Regular" w:eastAsia="凝書體 2.0 Regular" w:hAnsi="凝書體 2.0 Regular" w:hint="eastAsia"/>
                <w:b/>
                <w:bCs/>
                <w:sz w:val="20"/>
              </w:rPr>
              <w:lastRenderedPageBreak/>
              <w:t>匯款費由得獎人或得獎團隊代表人</w:t>
            </w:r>
            <w:r>
              <w:rPr>
                <w:rFonts w:ascii="凝書體 2.0 Regular" w:eastAsia="凝書體 2.0 Regular" w:hAnsi="凝書體 2.0 Regular" w:hint="eastAsia"/>
                <w:b/>
                <w:bCs/>
                <w:sz w:val="20"/>
              </w:rPr>
              <w:t>負擔。</w:t>
            </w:r>
          </w:p>
        </w:tc>
      </w:tr>
      <w:tr w:rsidR="00942219" w:rsidRPr="0077686A" w14:paraId="3D7072CD" w14:textId="77777777" w:rsidTr="00CB24DB">
        <w:trPr>
          <w:trHeight w:val="3729"/>
          <w:jc w:val="center"/>
        </w:trPr>
        <w:tc>
          <w:tcPr>
            <w:tcW w:w="844" w:type="pct"/>
            <w:shd w:val="clear" w:color="auto" w:fill="D9D9D9" w:themeFill="background1" w:themeFillShade="D9"/>
            <w:vAlign w:val="center"/>
          </w:tcPr>
          <w:p w14:paraId="3D756E7A" w14:textId="77777777" w:rsidR="00942219" w:rsidRPr="0077686A" w:rsidRDefault="00942219" w:rsidP="00942219">
            <w:pPr>
              <w:snapToGrid w:val="0"/>
              <w:spacing w:line="276" w:lineRule="auto"/>
              <w:ind w:leftChars="71" w:left="199" w:rightChars="74" w:right="207"/>
              <w:jc w:val="distribute"/>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lastRenderedPageBreak/>
              <w:t>領款帳戶</w:t>
            </w:r>
          </w:p>
          <w:p w14:paraId="5D1C1649" w14:textId="77777777" w:rsidR="00942219" w:rsidRPr="0077686A" w:rsidRDefault="00942219" w:rsidP="00942219">
            <w:pPr>
              <w:snapToGrid w:val="0"/>
              <w:spacing w:line="276" w:lineRule="auto"/>
              <w:ind w:leftChars="71" w:left="199" w:rightChars="74" w:right="207"/>
              <w:jc w:val="distribute"/>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影本</w:t>
            </w:r>
          </w:p>
        </w:tc>
        <w:tc>
          <w:tcPr>
            <w:tcW w:w="4156" w:type="pct"/>
            <w:gridSpan w:val="5"/>
            <w:vAlign w:val="center"/>
          </w:tcPr>
          <w:p w14:paraId="198FD1CD" w14:textId="77777777" w:rsidR="00942219" w:rsidRPr="0077686A" w:rsidRDefault="00942219" w:rsidP="00942219">
            <w:pPr>
              <w:snapToGrid w:val="0"/>
              <w:spacing w:line="276" w:lineRule="auto"/>
              <w:jc w:val="center"/>
              <w:rPr>
                <w:rFonts w:ascii="凝書體 2.0 Regular" w:eastAsia="凝書體 2.0 Regular" w:hAnsi="凝書體 2.0 Regular"/>
                <w:sz w:val="24"/>
                <w:szCs w:val="24"/>
              </w:rPr>
            </w:pPr>
            <w:r w:rsidRPr="0077686A">
              <w:rPr>
                <w:rFonts w:ascii="微軟正黑體" w:eastAsia="微軟正黑體" w:hAnsi="微軟正黑體" w:hint="eastAsia"/>
                <w:b/>
                <w:bCs/>
                <w:sz w:val="32"/>
                <w:szCs w:val="32"/>
              </w:rPr>
              <w:t>請張貼存摺影本</w:t>
            </w:r>
          </w:p>
        </w:tc>
      </w:tr>
      <w:tr w:rsidR="00942219" w:rsidRPr="0077686A" w14:paraId="4B78F063" w14:textId="77777777" w:rsidTr="00802CC8">
        <w:trPr>
          <w:trHeight w:val="3878"/>
          <w:jc w:val="center"/>
        </w:trPr>
        <w:tc>
          <w:tcPr>
            <w:tcW w:w="5000" w:type="pct"/>
            <w:gridSpan w:val="6"/>
          </w:tcPr>
          <w:p w14:paraId="657AA04E" w14:textId="3DDC55CE" w:rsidR="00942219" w:rsidRPr="00BC536A" w:rsidRDefault="00942219" w:rsidP="00942219">
            <w:pPr>
              <w:snapToGrid w:val="0"/>
              <w:spacing w:line="520" w:lineRule="exact"/>
              <w:ind w:right="958"/>
              <w:rPr>
                <w:rFonts w:ascii="凝書體 2.0 Regular" w:eastAsia="凝書體 2.0 Regular" w:hAnsi="凝書體 2.0 Regular"/>
                <w:sz w:val="24"/>
                <w:szCs w:val="24"/>
              </w:rPr>
            </w:pPr>
            <w:proofErr w:type="gramStart"/>
            <w:r w:rsidRPr="00BC536A">
              <w:rPr>
                <w:rFonts w:ascii="凝書體 2.0 Regular" w:eastAsia="凝書體 2.0 Regular" w:hAnsi="凝書體 2.0 Regular" w:hint="eastAsia"/>
                <w:sz w:val="24"/>
                <w:szCs w:val="24"/>
              </w:rPr>
              <w:t>註</w:t>
            </w:r>
            <w:proofErr w:type="gramEnd"/>
            <w:r w:rsidRPr="00BC536A">
              <w:rPr>
                <w:rFonts w:ascii="凝書體 2.0 Regular" w:eastAsia="凝書體 2.0 Regular" w:hAnsi="凝書體 2.0 Regular" w:hint="eastAsia"/>
                <w:sz w:val="24"/>
                <w:szCs w:val="24"/>
              </w:rPr>
              <w:t>：得獎人或得獎團隊代表人未滿18歲者應請法定代理人簽名或蓋章</w:t>
            </w:r>
          </w:p>
          <w:p w14:paraId="1EC4ABF9" w14:textId="777F30A8" w:rsidR="00942219" w:rsidRPr="0077686A" w:rsidRDefault="00942219" w:rsidP="00942219">
            <w:pPr>
              <w:snapToGrid w:val="0"/>
              <w:spacing w:line="520" w:lineRule="exact"/>
              <w:ind w:right="958"/>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法定代理人（簽名或蓋章）：</w:t>
            </w:r>
          </w:p>
          <w:p w14:paraId="258D0C6D" w14:textId="7A062507" w:rsidR="00942219" w:rsidRDefault="00942219" w:rsidP="00942219">
            <w:pPr>
              <w:snapToGrid w:val="0"/>
              <w:spacing w:line="520" w:lineRule="exact"/>
              <w:ind w:right="958"/>
              <w:rPr>
                <w:rFonts w:ascii="凝書體 2.0 Regular" w:eastAsia="凝書體 2.0 Regular" w:hAnsi="凝書體 2.0 Regular"/>
                <w:sz w:val="24"/>
                <w:szCs w:val="24"/>
              </w:rPr>
            </w:pPr>
            <w:r w:rsidRPr="0077686A">
              <w:rPr>
                <w:rFonts w:ascii="凝書體 2.0 Regular" w:eastAsia="凝書體 2.0 Regular" w:hAnsi="凝書體 2.0 Regular" w:hint="eastAsia"/>
                <w:sz w:val="24"/>
                <w:szCs w:val="24"/>
              </w:rPr>
              <w:t>法定代理人身分證字號：</w:t>
            </w:r>
          </w:p>
          <w:p w14:paraId="79638556" w14:textId="77777777" w:rsidR="00942219" w:rsidRPr="00BC536A" w:rsidRDefault="00942219" w:rsidP="00942219">
            <w:pPr>
              <w:snapToGrid w:val="0"/>
              <w:spacing w:line="520" w:lineRule="exact"/>
              <w:ind w:right="958"/>
              <w:rPr>
                <w:rFonts w:ascii="凝書體 2.0 Regular" w:eastAsia="凝書體 2.0 Regular" w:hAnsi="凝書體 2.0 Regular"/>
                <w:sz w:val="24"/>
                <w:szCs w:val="24"/>
              </w:rPr>
            </w:pPr>
            <w:r w:rsidRPr="00BC536A">
              <w:rPr>
                <w:rFonts w:ascii="凝書體 2.0 Regular" w:eastAsia="凝書體 2.0 Regular" w:hAnsi="凝書體 2.0 Regular" w:hint="eastAsia"/>
                <w:sz w:val="24"/>
                <w:szCs w:val="24"/>
              </w:rPr>
              <w:t>電話：</w:t>
            </w:r>
          </w:p>
          <w:p w14:paraId="4195DB04" w14:textId="79FF1A71" w:rsidR="00942219" w:rsidRPr="0077686A" w:rsidRDefault="00942219" w:rsidP="00942219">
            <w:pPr>
              <w:snapToGrid w:val="0"/>
              <w:spacing w:line="520" w:lineRule="exact"/>
              <w:ind w:right="958"/>
              <w:rPr>
                <w:rFonts w:ascii="凝書體 2.0 Regular" w:eastAsia="凝書體 2.0 Regular" w:hAnsi="凝書體 2.0 Regular"/>
                <w:sz w:val="24"/>
                <w:szCs w:val="24"/>
              </w:rPr>
            </w:pPr>
            <w:r w:rsidRPr="00BC536A">
              <w:rPr>
                <w:rFonts w:ascii="凝書體 2.0 Regular" w:eastAsia="凝書體 2.0 Regular" w:hAnsi="凝書體 2.0 Regular" w:hint="eastAsia"/>
                <w:sz w:val="24"/>
                <w:szCs w:val="24"/>
              </w:rPr>
              <w:t>住址：</w:t>
            </w:r>
          </w:p>
          <w:p w14:paraId="47A8EE97" w14:textId="77777777" w:rsidR="00942219" w:rsidRDefault="00942219" w:rsidP="00942219">
            <w:pPr>
              <w:snapToGrid w:val="0"/>
              <w:spacing w:line="276" w:lineRule="auto"/>
              <w:ind w:leftChars="1861" w:left="5211" w:rightChars="207" w:right="580"/>
              <w:jc w:val="right"/>
              <w:rPr>
                <w:rFonts w:ascii="凝書體 2.0 Regular" w:eastAsia="凝書體 2.0 Regular" w:hAnsi="凝書體 2.0 Regular" w:cs="新細明體"/>
                <w:sz w:val="24"/>
                <w:szCs w:val="24"/>
              </w:rPr>
            </w:pPr>
          </w:p>
          <w:p w14:paraId="74FDE64C" w14:textId="2003AA4C" w:rsidR="00942219" w:rsidRPr="0077686A" w:rsidRDefault="00942219" w:rsidP="00942219">
            <w:pPr>
              <w:snapToGrid w:val="0"/>
              <w:spacing w:line="276" w:lineRule="auto"/>
              <w:ind w:leftChars="1861" w:left="5211" w:rightChars="207" w:right="580"/>
              <w:jc w:val="right"/>
              <w:rPr>
                <w:rFonts w:ascii="凝書體 2.0 Regular" w:eastAsia="凝書體 2.0 Regular" w:hAnsi="凝書體 2.0 Regular"/>
                <w:sz w:val="24"/>
                <w:szCs w:val="24"/>
              </w:rPr>
            </w:pPr>
            <w:r w:rsidRPr="0077686A">
              <w:rPr>
                <w:rFonts w:ascii="凝書體 2.0 Regular" w:eastAsia="凝書體 2.0 Regular" w:hAnsi="凝書體 2.0 Regular" w:cs="新細明體" w:hint="eastAsia"/>
                <w:sz w:val="24"/>
                <w:szCs w:val="24"/>
              </w:rPr>
              <w:t>中華民國</w:t>
            </w:r>
            <w:r w:rsidRPr="0077686A">
              <w:rPr>
                <w:rFonts w:ascii="凝書體 2.0 Regular" w:eastAsia="凝書體 2.0 Regular" w:hAnsi="凝書體 2.0 Regular" w:hint="eastAsia"/>
                <w:sz w:val="24"/>
                <w:szCs w:val="24"/>
              </w:rPr>
              <w:t xml:space="preserve">　　  　</w:t>
            </w:r>
            <w:r w:rsidRPr="0077686A">
              <w:rPr>
                <w:rFonts w:ascii="凝書體 2.0 Regular" w:eastAsia="凝書體 2.0 Regular" w:hAnsi="凝書體 2.0 Regular"/>
                <w:sz w:val="24"/>
                <w:szCs w:val="24"/>
              </w:rPr>
              <w:t>年</w:t>
            </w:r>
            <w:r w:rsidRPr="0077686A">
              <w:rPr>
                <w:rFonts w:ascii="凝書體 2.0 Regular" w:eastAsia="凝書體 2.0 Regular" w:hAnsi="凝書體 2.0 Regular" w:hint="eastAsia"/>
                <w:sz w:val="24"/>
                <w:szCs w:val="24"/>
              </w:rPr>
              <w:t xml:space="preserve">　 </w:t>
            </w:r>
            <w:r w:rsidRPr="0077686A">
              <w:rPr>
                <w:rFonts w:ascii="凝書體 2.0 Regular" w:eastAsia="凝書體 2.0 Regular" w:hAnsi="凝書體 2.0 Regular"/>
                <w:sz w:val="24"/>
                <w:szCs w:val="24"/>
              </w:rPr>
              <w:t xml:space="preserve">   </w:t>
            </w:r>
            <w:r w:rsidRPr="0077686A">
              <w:rPr>
                <w:rFonts w:ascii="凝書體 2.0 Regular" w:eastAsia="凝書體 2.0 Regular" w:hAnsi="凝書體 2.0 Regular" w:hint="eastAsia"/>
                <w:sz w:val="24"/>
                <w:szCs w:val="24"/>
              </w:rPr>
              <w:t xml:space="preserve">　</w:t>
            </w:r>
            <w:r w:rsidRPr="0077686A">
              <w:rPr>
                <w:rFonts w:ascii="凝書體 2.0 Regular" w:eastAsia="凝書體 2.0 Regular" w:hAnsi="凝書體 2.0 Regular"/>
                <w:sz w:val="24"/>
                <w:szCs w:val="24"/>
              </w:rPr>
              <w:t>月</w:t>
            </w:r>
            <w:r w:rsidRPr="0077686A">
              <w:rPr>
                <w:rFonts w:ascii="凝書體 2.0 Regular" w:eastAsia="凝書體 2.0 Regular" w:hAnsi="凝書體 2.0 Regular" w:hint="eastAsia"/>
                <w:sz w:val="24"/>
                <w:szCs w:val="24"/>
              </w:rPr>
              <w:t xml:space="preserve">　　 </w:t>
            </w:r>
            <w:r w:rsidRPr="0077686A">
              <w:rPr>
                <w:rFonts w:ascii="凝書體 2.0 Regular" w:eastAsia="凝書體 2.0 Regular" w:hAnsi="凝書體 2.0 Regular"/>
                <w:sz w:val="24"/>
                <w:szCs w:val="24"/>
              </w:rPr>
              <w:t xml:space="preserve">  日</w:t>
            </w:r>
          </w:p>
        </w:tc>
      </w:tr>
    </w:tbl>
    <w:p w14:paraId="77D4CC9D" w14:textId="4524AF75" w:rsidR="00A10A89" w:rsidRPr="00CB24DB" w:rsidRDefault="00A10A89" w:rsidP="00CB24DB"/>
    <w:sectPr w:rsidR="00A10A89" w:rsidRPr="00CB24DB" w:rsidSect="00DB3E27">
      <w:headerReference w:type="default" r:id="rId17"/>
      <w:headerReference w:type="first" r:id="rId18"/>
      <w:footerReference w:type="first" r:id="rId19"/>
      <w:pgSz w:w="11906" w:h="16838"/>
      <w:pgMar w:top="1258" w:right="720" w:bottom="720" w:left="720" w:header="540" w:footer="428"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BD813" w14:textId="77777777" w:rsidR="007E057B" w:rsidRDefault="007E057B" w:rsidP="00624498">
      <w:pPr>
        <w:spacing w:before="24"/>
        <w:ind w:left="280" w:right="280" w:firstLine="560"/>
      </w:pPr>
      <w:r>
        <w:separator/>
      </w:r>
    </w:p>
  </w:endnote>
  <w:endnote w:type="continuationSeparator" w:id="0">
    <w:p w14:paraId="3E6CFFC3" w14:textId="77777777" w:rsidR="007E057B" w:rsidRDefault="007E057B" w:rsidP="00624498">
      <w:pPr>
        <w:spacing w:before="24"/>
        <w:ind w:left="280" w:right="28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凝書體 2.0 Regular">
    <w:altName w:val="微軟正黑體"/>
    <w:panose1 w:val="020B0500000000000000"/>
    <w:charset w:val="88"/>
    <w:family w:val="swiss"/>
    <w:notTrueType/>
    <w:pitch w:val="variable"/>
    <w:sig w:usb0="800000E3" w:usb1="38C87C7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Noto Sans CJK TC Medium">
    <w:altName w:val="微軟正黑體"/>
    <w:panose1 w:val="020B0600000000000000"/>
    <w:charset w:val="88"/>
    <w:family w:val="swiss"/>
    <w:notTrueType/>
    <w:pitch w:val="variable"/>
    <w:sig w:usb0="30000207" w:usb1="2BDF3C10" w:usb2="00000016" w:usb3="00000000" w:csb0="003A01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21736" w14:textId="77777777" w:rsidR="00185C1E" w:rsidRDefault="00185C1E">
    <w:pPr>
      <w:pStyle w:val="a5"/>
      <w:spacing w:before="2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555649"/>
      <w:docPartObj>
        <w:docPartGallery w:val="Page Numbers (Bottom of Page)"/>
        <w:docPartUnique/>
      </w:docPartObj>
    </w:sdtPr>
    <w:sdtEndPr/>
    <w:sdtContent>
      <w:p w14:paraId="24DC376A" w14:textId="2EAEDD97" w:rsidR="00185C1E" w:rsidRDefault="00185C1E" w:rsidP="0086017A">
        <w:pPr>
          <w:pStyle w:val="a5"/>
          <w:jc w:val="center"/>
        </w:pPr>
        <w:r>
          <w:fldChar w:fldCharType="begin"/>
        </w:r>
        <w:r>
          <w:instrText>PAGE   \* MERGEFORMAT</w:instrText>
        </w:r>
        <w:r>
          <w:fldChar w:fldCharType="separate"/>
        </w:r>
        <w:r w:rsidR="0077686A" w:rsidRPr="0077686A">
          <w:rPr>
            <w:noProof/>
            <w:lang w:val="zh-TW"/>
          </w:rPr>
          <w:t>12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19DC6" w14:textId="77777777" w:rsidR="00185C1E" w:rsidRDefault="00185C1E">
    <w:pPr>
      <w:pStyle w:val="a5"/>
      <w:spacing w:before="2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284489"/>
      <w:docPartObj>
        <w:docPartGallery w:val="Page Numbers (Bottom of Page)"/>
        <w:docPartUnique/>
      </w:docPartObj>
    </w:sdtPr>
    <w:sdtEndPr/>
    <w:sdtContent>
      <w:p w14:paraId="6A5685D4" w14:textId="06F5D502" w:rsidR="00B51386" w:rsidRDefault="008155F0" w:rsidP="007356AE">
        <w:pPr>
          <w:pStyle w:val="a5"/>
          <w:jc w:val="center"/>
        </w:pPr>
        <w:r>
          <w:fldChar w:fldCharType="begin"/>
        </w:r>
        <w:r>
          <w:instrText>PAGE   \* MERGEFORMAT</w:instrText>
        </w:r>
        <w:r>
          <w:fldChar w:fldCharType="separate"/>
        </w:r>
        <w:r w:rsidR="0077686A" w:rsidRPr="0077686A">
          <w:rPr>
            <w:noProof/>
            <w:lang w:val="zh-TW"/>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B85AC" w14:textId="77777777" w:rsidR="007E057B" w:rsidRDefault="007E057B" w:rsidP="00624498">
      <w:pPr>
        <w:spacing w:before="24"/>
        <w:ind w:left="280" w:right="280" w:firstLine="560"/>
      </w:pPr>
      <w:r>
        <w:separator/>
      </w:r>
    </w:p>
  </w:footnote>
  <w:footnote w:type="continuationSeparator" w:id="0">
    <w:p w14:paraId="060D77E2" w14:textId="77777777" w:rsidR="007E057B" w:rsidRDefault="007E057B" w:rsidP="00624498">
      <w:pPr>
        <w:spacing w:before="24"/>
        <w:ind w:left="280" w:right="28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95CA8" w14:textId="77777777" w:rsidR="00185C1E" w:rsidRDefault="00185C1E">
    <w:pPr>
      <w:pStyle w:val="a3"/>
      <w:spacing w:before="2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F4D89" w14:textId="4AC217EF" w:rsidR="00185C1E" w:rsidRPr="00B81F79" w:rsidRDefault="00B81F79" w:rsidP="007E0818">
    <w:pPr>
      <w:pStyle w:val="a5"/>
      <w:snapToGrid w:val="0"/>
      <w:spacing w:line="240" w:lineRule="atLeast"/>
      <w:jc w:val="left"/>
      <w:rPr>
        <w:rFonts w:ascii="微軟正黑體" w:eastAsia="微軟正黑體" w:hAnsi="微軟正黑體"/>
      </w:rPr>
    </w:pPr>
    <w:r>
      <w:rPr>
        <w:rFonts w:ascii="微軟正黑體" w:eastAsia="微軟正黑體" w:hAnsi="微軟正黑體" w:hint="eastAsia"/>
      </w:rPr>
      <w:t>台電綠</w:t>
    </w:r>
    <w:proofErr w:type="gramStart"/>
    <w:r>
      <w:rPr>
        <w:rFonts w:ascii="微軟正黑體" w:eastAsia="微軟正黑體" w:hAnsi="微軟正黑體" w:hint="eastAsia"/>
      </w:rPr>
      <w:t>網</w:t>
    </w:r>
    <w:r w:rsidR="009A4321">
      <w:rPr>
        <w:rFonts w:ascii="微軟正黑體" w:eastAsia="微軟正黑體" w:hAnsi="微軟正黑體" w:hint="eastAsia"/>
      </w:rPr>
      <w:t>減碳</w:t>
    </w:r>
    <w:proofErr w:type="gramEnd"/>
    <w:r w:rsidR="009A4321">
      <w:rPr>
        <w:rFonts w:ascii="微軟正黑體" w:eastAsia="微軟正黑體" w:hAnsi="微軟正黑體" w:hint="eastAsia"/>
      </w:rPr>
      <w:t>生活</w:t>
    </w:r>
    <w:r w:rsidRPr="00B81F79">
      <w:rPr>
        <w:rFonts w:ascii="微軟正黑體" w:eastAsia="微軟正黑體" w:hAnsi="微軟正黑體" w:hint="eastAsia"/>
      </w:rPr>
      <w:t>開麥拉-</w:t>
    </w:r>
    <w:proofErr w:type="gramStart"/>
    <w:r w:rsidRPr="00B81F79">
      <w:rPr>
        <w:rFonts w:ascii="微軟正黑體" w:eastAsia="微軟正黑體" w:hAnsi="微軟正黑體" w:hint="eastAsia"/>
      </w:rPr>
      <w:t>短影音徵</w:t>
    </w:r>
    <w:proofErr w:type="gramEnd"/>
    <w:r w:rsidRPr="00B81F79">
      <w:rPr>
        <w:rFonts w:ascii="微軟正黑體" w:eastAsia="微軟正黑體" w:hAnsi="微軟正黑體" w:hint="eastAsia"/>
      </w:rPr>
      <w:t>件活動</w:t>
    </w:r>
    <w:r w:rsidR="00185C1E" w:rsidRPr="0028593C">
      <w:rPr>
        <w:rFonts w:ascii="微軟正黑體" w:eastAsia="微軟正黑體" w:hAnsi="微軟正黑體" w:hint="eastAsia"/>
      </w:rPr>
      <w:t>簡章</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EB736" w14:textId="77777777" w:rsidR="00B51386" w:rsidRDefault="00B51386">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F90E4" w14:textId="77777777" w:rsidR="00B51386" w:rsidRPr="008D51C6" w:rsidRDefault="00B51386" w:rsidP="007356AE">
    <w:pPr>
      <w:pStyle w:val="a3"/>
      <w:jc w:val="right"/>
      <w:rPr>
        <w:rFonts w:ascii="微軟正黑體" w:eastAsia="微軟正黑體" w:hAnsi="微軟正黑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549C"/>
    <w:multiLevelType w:val="hybridMultilevel"/>
    <w:tmpl w:val="8DAC90C2"/>
    <w:lvl w:ilvl="0" w:tplc="E68296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C6675B"/>
    <w:multiLevelType w:val="hybridMultilevel"/>
    <w:tmpl w:val="409064C2"/>
    <w:lvl w:ilvl="0" w:tplc="31AE508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82642"/>
    <w:multiLevelType w:val="hybridMultilevel"/>
    <w:tmpl w:val="FF5C3A76"/>
    <w:lvl w:ilvl="0" w:tplc="2080288C">
      <w:start w:val="1"/>
      <w:numFmt w:val="taiwaneseCountingThousand"/>
      <w:lvlText w:val="(%1)"/>
      <w:lvlJc w:val="left"/>
      <w:pPr>
        <w:ind w:left="1185" w:hanging="480"/>
      </w:pPr>
      <w:rPr>
        <w:rFonts w:cs="新細明體"/>
        <w:sz w:val="24"/>
        <w:szCs w:val="24"/>
      </w:rPr>
    </w:lvl>
    <w:lvl w:ilvl="1" w:tplc="F93636F2">
      <w:start w:val="1"/>
      <w:numFmt w:val="decimal"/>
      <w:lvlText w:val="%2."/>
      <w:lvlJc w:val="left"/>
      <w:pPr>
        <w:ind w:left="1545" w:hanging="360"/>
      </w:pPr>
    </w:lvl>
    <w:lvl w:ilvl="2" w:tplc="E89C2FDA">
      <w:start w:val="1"/>
      <w:numFmt w:val="decimal"/>
      <w:lvlText w:val="(%3)"/>
      <w:lvlJc w:val="left"/>
      <w:pPr>
        <w:ind w:left="2145" w:hanging="480"/>
      </w:pPr>
    </w:lvl>
    <w:lvl w:ilvl="3" w:tplc="0409000F">
      <w:start w:val="1"/>
      <w:numFmt w:val="decimal"/>
      <w:lvlText w:val="%4."/>
      <w:lvlJc w:val="left"/>
      <w:pPr>
        <w:ind w:left="2625" w:hanging="480"/>
      </w:pPr>
    </w:lvl>
    <w:lvl w:ilvl="4" w:tplc="04090019">
      <w:start w:val="1"/>
      <w:numFmt w:val="ideographTraditional"/>
      <w:lvlText w:val="%5、"/>
      <w:lvlJc w:val="left"/>
      <w:pPr>
        <w:ind w:left="3105" w:hanging="480"/>
      </w:pPr>
    </w:lvl>
    <w:lvl w:ilvl="5" w:tplc="0409001B">
      <w:start w:val="1"/>
      <w:numFmt w:val="lowerRoman"/>
      <w:lvlText w:val="%6."/>
      <w:lvlJc w:val="right"/>
      <w:pPr>
        <w:ind w:left="3585" w:hanging="480"/>
      </w:pPr>
    </w:lvl>
    <w:lvl w:ilvl="6" w:tplc="0409000F">
      <w:start w:val="1"/>
      <w:numFmt w:val="decimal"/>
      <w:lvlText w:val="%7."/>
      <w:lvlJc w:val="left"/>
      <w:pPr>
        <w:ind w:left="4065" w:hanging="480"/>
      </w:pPr>
    </w:lvl>
    <w:lvl w:ilvl="7" w:tplc="04090019">
      <w:start w:val="1"/>
      <w:numFmt w:val="ideographTraditional"/>
      <w:lvlText w:val="%8、"/>
      <w:lvlJc w:val="left"/>
      <w:pPr>
        <w:ind w:left="4545" w:hanging="480"/>
      </w:pPr>
    </w:lvl>
    <w:lvl w:ilvl="8" w:tplc="0409001B">
      <w:start w:val="1"/>
      <w:numFmt w:val="lowerRoman"/>
      <w:lvlText w:val="%9."/>
      <w:lvlJc w:val="right"/>
      <w:pPr>
        <w:ind w:left="5025" w:hanging="480"/>
      </w:pPr>
    </w:lvl>
  </w:abstractNum>
  <w:abstractNum w:abstractNumId="3" w15:restartNumberingAfterBreak="0">
    <w:nsid w:val="1D91759D"/>
    <w:multiLevelType w:val="hybridMultilevel"/>
    <w:tmpl w:val="EC0C1C94"/>
    <w:lvl w:ilvl="0" w:tplc="52D676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E5207A"/>
    <w:multiLevelType w:val="hybridMultilevel"/>
    <w:tmpl w:val="489CEBC4"/>
    <w:lvl w:ilvl="0" w:tplc="187465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B76153"/>
    <w:multiLevelType w:val="hybridMultilevel"/>
    <w:tmpl w:val="01C89F4C"/>
    <w:lvl w:ilvl="0" w:tplc="995279AC">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45A11B1"/>
    <w:multiLevelType w:val="hybridMultilevel"/>
    <w:tmpl w:val="134A7648"/>
    <w:lvl w:ilvl="0" w:tplc="A504F2E4">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D9B110D"/>
    <w:multiLevelType w:val="hybridMultilevel"/>
    <w:tmpl w:val="A5649856"/>
    <w:lvl w:ilvl="0" w:tplc="7D8602A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2D57E2"/>
    <w:multiLevelType w:val="hybridMultilevel"/>
    <w:tmpl w:val="F49C84EA"/>
    <w:lvl w:ilvl="0" w:tplc="6CC4FB8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94F203F"/>
    <w:multiLevelType w:val="hybridMultilevel"/>
    <w:tmpl w:val="983CC6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A973434"/>
    <w:multiLevelType w:val="hybridMultilevel"/>
    <w:tmpl w:val="F168B5DC"/>
    <w:lvl w:ilvl="0" w:tplc="D5B284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C1A4D93"/>
    <w:multiLevelType w:val="hybridMultilevel"/>
    <w:tmpl w:val="07D0F9AC"/>
    <w:lvl w:ilvl="0" w:tplc="2B3E5F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0"/>
  </w:num>
  <w:num w:numId="4">
    <w:abstractNumId w:val="3"/>
  </w:num>
  <w:num w:numId="5">
    <w:abstractNumId w:val="6"/>
  </w:num>
  <w:num w:numId="6">
    <w:abstractNumId w:val="5"/>
  </w:num>
  <w:num w:numId="7">
    <w:abstractNumId w:val="7"/>
  </w:num>
  <w:num w:numId="8">
    <w:abstractNumId w:val="0"/>
  </w:num>
  <w:num w:numId="9">
    <w:abstractNumId w:val="8"/>
  </w:num>
  <w:num w:numId="10">
    <w:abstractNumId w:val="4"/>
  </w:num>
  <w:num w:numId="11">
    <w:abstractNumId w:val="9"/>
  </w:num>
  <w:num w:numId="12">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attachedTemplate r:id="rId1"/>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03B"/>
    <w:rsid w:val="00000F7B"/>
    <w:rsid w:val="00010471"/>
    <w:rsid w:val="00010635"/>
    <w:rsid w:val="0001611E"/>
    <w:rsid w:val="00022198"/>
    <w:rsid w:val="000277EB"/>
    <w:rsid w:val="00034C6D"/>
    <w:rsid w:val="00042632"/>
    <w:rsid w:val="0004731E"/>
    <w:rsid w:val="0004749C"/>
    <w:rsid w:val="0005335D"/>
    <w:rsid w:val="0005532F"/>
    <w:rsid w:val="00056851"/>
    <w:rsid w:val="00056CB6"/>
    <w:rsid w:val="0006179A"/>
    <w:rsid w:val="00061F5A"/>
    <w:rsid w:val="00065C75"/>
    <w:rsid w:val="000662E2"/>
    <w:rsid w:val="00066351"/>
    <w:rsid w:val="000666DB"/>
    <w:rsid w:val="00066AB2"/>
    <w:rsid w:val="000728DD"/>
    <w:rsid w:val="00074309"/>
    <w:rsid w:val="00075771"/>
    <w:rsid w:val="00091A3D"/>
    <w:rsid w:val="0009470A"/>
    <w:rsid w:val="000A1555"/>
    <w:rsid w:val="000A2AF6"/>
    <w:rsid w:val="000A3358"/>
    <w:rsid w:val="000B0A6D"/>
    <w:rsid w:val="000B4295"/>
    <w:rsid w:val="000C0BD0"/>
    <w:rsid w:val="000C0E9E"/>
    <w:rsid w:val="000C27AC"/>
    <w:rsid w:val="000D1431"/>
    <w:rsid w:val="000D1D2C"/>
    <w:rsid w:val="000D4B42"/>
    <w:rsid w:val="000E1EC3"/>
    <w:rsid w:val="000E2DBC"/>
    <w:rsid w:val="000E4E23"/>
    <w:rsid w:val="000E711C"/>
    <w:rsid w:val="000E77F0"/>
    <w:rsid w:val="000F3F00"/>
    <w:rsid w:val="001015EB"/>
    <w:rsid w:val="00104631"/>
    <w:rsid w:val="0010695A"/>
    <w:rsid w:val="00106DA7"/>
    <w:rsid w:val="001136F9"/>
    <w:rsid w:val="00116E28"/>
    <w:rsid w:val="00124426"/>
    <w:rsid w:val="00134243"/>
    <w:rsid w:val="00135861"/>
    <w:rsid w:val="001371EB"/>
    <w:rsid w:val="001377AF"/>
    <w:rsid w:val="00137F49"/>
    <w:rsid w:val="00140B0F"/>
    <w:rsid w:val="0014418A"/>
    <w:rsid w:val="00145C2D"/>
    <w:rsid w:val="00150AEF"/>
    <w:rsid w:val="00150D35"/>
    <w:rsid w:val="001526D5"/>
    <w:rsid w:val="00152963"/>
    <w:rsid w:val="0015737E"/>
    <w:rsid w:val="001624F1"/>
    <w:rsid w:val="00163055"/>
    <w:rsid w:val="001644A9"/>
    <w:rsid w:val="0017048F"/>
    <w:rsid w:val="00170D8A"/>
    <w:rsid w:val="0017385D"/>
    <w:rsid w:val="001825A2"/>
    <w:rsid w:val="001837E5"/>
    <w:rsid w:val="00185C1E"/>
    <w:rsid w:val="00186FB7"/>
    <w:rsid w:val="00187E90"/>
    <w:rsid w:val="001A37B0"/>
    <w:rsid w:val="001A603B"/>
    <w:rsid w:val="001A759F"/>
    <w:rsid w:val="001A799E"/>
    <w:rsid w:val="001B4C5B"/>
    <w:rsid w:val="001C08C9"/>
    <w:rsid w:val="001C37AC"/>
    <w:rsid w:val="001C4750"/>
    <w:rsid w:val="001D3B56"/>
    <w:rsid w:val="001D6B63"/>
    <w:rsid w:val="001D7004"/>
    <w:rsid w:val="001E4D0A"/>
    <w:rsid w:val="001E6DAB"/>
    <w:rsid w:val="001F0067"/>
    <w:rsid w:val="001F2192"/>
    <w:rsid w:val="001F2B78"/>
    <w:rsid w:val="001F4232"/>
    <w:rsid w:val="001F4A7B"/>
    <w:rsid w:val="001F6ADA"/>
    <w:rsid w:val="00204476"/>
    <w:rsid w:val="00206314"/>
    <w:rsid w:val="00210DEC"/>
    <w:rsid w:val="00212112"/>
    <w:rsid w:val="0021264A"/>
    <w:rsid w:val="00214A33"/>
    <w:rsid w:val="0021522B"/>
    <w:rsid w:val="002179F9"/>
    <w:rsid w:val="002209ED"/>
    <w:rsid w:val="002255A0"/>
    <w:rsid w:val="002271B5"/>
    <w:rsid w:val="00227F3C"/>
    <w:rsid w:val="0023199D"/>
    <w:rsid w:val="00232641"/>
    <w:rsid w:val="00234D62"/>
    <w:rsid w:val="00235924"/>
    <w:rsid w:val="00253E9C"/>
    <w:rsid w:val="00255494"/>
    <w:rsid w:val="00255CA5"/>
    <w:rsid w:val="0025608F"/>
    <w:rsid w:val="002574EF"/>
    <w:rsid w:val="00257DA1"/>
    <w:rsid w:val="002663A0"/>
    <w:rsid w:val="00272D1E"/>
    <w:rsid w:val="00275B47"/>
    <w:rsid w:val="00281165"/>
    <w:rsid w:val="00282D95"/>
    <w:rsid w:val="00284720"/>
    <w:rsid w:val="00284C61"/>
    <w:rsid w:val="0028593C"/>
    <w:rsid w:val="00285BF8"/>
    <w:rsid w:val="00287628"/>
    <w:rsid w:val="00287C39"/>
    <w:rsid w:val="00293099"/>
    <w:rsid w:val="00294A93"/>
    <w:rsid w:val="002B2744"/>
    <w:rsid w:val="002B2FD7"/>
    <w:rsid w:val="002B5B77"/>
    <w:rsid w:val="002B77FD"/>
    <w:rsid w:val="002C1384"/>
    <w:rsid w:val="002C2D25"/>
    <w:rsid w:val="002C563F"/>
    <w:rsid w:val="002D23BC"/>
    <w:rsid w:val="002D52A1"/>
    <w:rsid w:val="002D57A7"/>
    <w:rsid w:val="002E56E3"/>
    <w:rsid w:val="002F2CA1"/>
    <w:rsid w:val="002F53EE"/>
    <w:rsid w:val="002F581C"/>
    <w:rsid w:val="002F66D3"/>
    <w:rsid w:val="002F71CA"/>
    <w:rsid w:val="00305817"/>
    <w:rsid w:val="00306145"/>
    <w:rsid w:val="003061D3"/>
    <w:rsid w:val="003077F9"/>
    <w:rsid w:val="00311E97"/>
    <w:rsid w:val="003209BE"/>
    <w:rsid w:val="003250A5"/>
    <w:rsid w:val="003400D2"/>
    <w:rsid w:val="00342A9B"/>
    <w:rsid w:val="0034651E"/>
    <w:rsid w:val="0035358D"/>
    <w:rsid w:val="0035736B"/>
    <w:rsid w:val="00360848"/>
    <w:rsid w:val="003618F3"/>
    <w:rsid w:val="003637F1"/>
    <w:rsid w:val="00372FA9"/>
    <w:rsid w:val="003745F8"/>
    <w:rsid w:val="00376A45"/>
    <w:rsid w:val="00383DE4"/>
    <w:rsid w:val="0038476C"/>
    <w:rsid w:val="00386BAD"/>
    <w:rsid w:val="003915E3"/>
    <w:rsid w:val="00394620"/>
    <w:rsid w:val="00395262"/>
    <w:rsid w:val="003A1DCC"/>
    <w:rsid w:val="003A39E2"/>
    <w:rsid w:val="003B0C3E"/>
    <w:rsid w:val="003B2A9B"/>
    <w:rsid w:val="003B3258"/>
    <w:rsid w:val="003B4915"/>
    <w:rsid w:val="003B4C1B"/>
    <w:rsid w:val="003B6332"/>
    <w:rsid w:val="003C4C35"/>
    <w:rsid w:val="003C5CF9"/>
    <w:rsid w:val="003C767F"/>
    <w:rsid w:val="003D00B2"/>
    <w:rsid w:val="003D0DEF"/>
    <w:rsid w:val="003D17DE"/>
    <w:rsid w:val="003D2EC1"/>
    <w:rsid w:val="003D4775"/>
    <w:rsid w:val="003E0FE7"/>
    <w:rsid w:val="003E1C0F"/>
    <w:rsid w:val="003E4AEC"/>
    <w:rsid w:val="003F317B"/>
    <w:rsid w:val="003F3D8E"/>
    <w:rsid w:val="003F45B6"/>
    <w:rsid w:val="0040335D"/>
    <w:rsid w:val="004119A4"/>
    <w:rsid w:val="004126EE"/>
    <w:rsid w:val="004150FE"/>
    <w:rsid w:val="00415ADC"/>
    <w:rsid w:val="00421DA0"/>
    <w:rsid w:val="00425316"/>
    <w:rsid w:val="00425D3D"/>
    <w:rsid w:val="00432434"/>
    <w:rsid w:val="00435F85"/>
    <w:rsid w:val="004428EC"/>
    <w:rsid w:val="0044475F"/>
    <w:rsid w:val="00447C83"/>
    <w:rsid w:val="00447EBE"/>
    <w:rsid w:val="00447F76"/>
    <w:rsid w:val="00450EF0"/>
    <w:rsid w:val="00451F2C"/>
    <w:rsid w:val="0045440A"/>
    <w:rsid w:val="00455E22"/>
    <w:rsid w:val="00456B34"/>
    <w:rsid w:val="0046607E"/>
    <w:rsid w:val="00472B57"/>
    <w:rsid w:val="00480225"/>
    <w:rsid w:val="004940CD"/>
    <w:rsid w:val="004967F3"/>
    <w:rsid w:val="004A3E63"/>
    <w:rsid w:val="004B255D"/>
    <w:rsid w:val="004B77F8"/>
    <w:rsid w:val="004C2252"/>
    <w:rsid w:val="004C4138"/>
    <w:rsid w:val="004E3E8E"/>
    <w:rsid w:val="004E4EB2"/>
    <w:rsid w:val="004E7E3B"/>
    <w:rsid w:val="004F1864"/>
    <w:rsid w:val="004F2BEE"/>
    <w:rsid w:val="005008FD"/>
    <w:rsid w:val="00501373"/>
    <w:rsid w:val="00501C73"/>
    <w:rsid w:val="00502747"/>
    <w:rsid w:val="00502E36"/>
    <w:rsid w:val="00506B4F"/>
    <w:rsid w:val="00514413"/>
    <w:rsid w:val="0051574F"/>
    <w:rsid w:val="00517FD6"/>
    <w:rsid w:val="0052638E"/>
    <w:rsid w:val="00531F60"/>
    <w:rsid w:val="00533ED0"/>
    <w:rsid w:val="00534AE5"/>
    <w:rsid w:val="005351C2"/>
    <w:rsid w:val="005358AB"/>
    <w:rsid w:val="0053779C"/>
    <w:rsid w:val="00540234"/>
    <w:rsid w:val="0054074C"/>
    <w:rsid w:val="005419A3"/>
    <w:rsid w:val="00541A78"/>
    <w:rsid w:val="005420BA"/>
    <w:rsid w:val="00542263"/>
    <w:rsid w:val="00554C39"/>
    <w:rsid w:val="00560D96"/>
    <w:rsid w:val="0056208B"/>
    <w:rsid w:val="0057028C"/>
    <w:rsid w:val="005845A6"/>
    <w:rsid w:val="00585ABD"/>
    <w:rsid w:val="005860AF"/>
    <w:rsid w:val="005907B6"/>
    <w:rsid w:val="0059136A"/>
    <w:rsid w:val="00593436"/>
    <w:rsid w:val="00593A8F"/>
    <w:rsid w:val="005A0040"/>
    <w:rsid w:val="005A161A"/>
    <w:rsid w:val="005A5F34"/>
    <w:rsid w:val="005A6998"/>
    <w:rsid w:val="005B1E71"/>
    <w:rsid w:val="005B21F4"/>
    <w:rsid w:val="005B3045"/>
    <w:rsid w:val="005B668F"/>
    <w:rsid w:val="005C1B34"/>
    <w:rsid w:val="005C1CD6"/>
    <w:rsid w:val="005C48BB"/>
    <w:rsid w:val="005C4FB2"/>
    <w:rsid w:val="005C5047"/>
    <w:rsid w:val="005D4F57"/>
    <w:rsid w:val="005D5C8D"/>
    <w:rsid w:val="005D7655"/>
    <w:rsid w:val="005D76AA"/>
    <w:rsid w:val="005E4B11"/>
    <w:rsid w:val="005E5D0B"/>
    <w:rsid w:val="005F1FE3"/>
    <w:rsid w:val="005F3191"/>
    <w:rsid w:val="005F3F23"/>
    <w:rsid w:val="005F4AE8"/>
    <w:rsid w:val="006023F9"/>
    <w:rsid w:val="00605706"/>
    <w:rsid w:val="00610CE2"/>
    <w:rsid w:val="00610ECF"/>
    <w:rsid w:val="00614FBD"/>
    <w:rsid w:val="00616A40"/>
    <w:rsid w:val="0061795E"/>
    <w:rsid w:val="00617DD4"/>
    <w:rsid w:val="00624498"/>
    <w:rsid w:val="00624DEA"/>
    <w:rsid w:val="00627A53"/>
    <w:rsid w:val="00637114"/>
    <w:rsid w:val="006405B6"/>
    <w:rsid w:val="006457E1"/>
    <w:rsid w:val="00645F0C"/>
    <w:rsid w:val="00653F36"/>
    <w:rsid w:val="006544C5"/>
    <w:rsid w:val="006563DD"/>
    <w:rsid w:val="0066386A"/>
    <w:rsid w:val="00665AA8"/>
    <w:rsid w:val="006705A9"/>
    <w:rsid w:val="0067117E"/>
    <w:rsid w:val="00673373"/>
    <w:rsid w:val="0068323B"/>
    <w:rsid w:val="0069151D"/>
    <w:rsid w:val="006936BD"/>
    <w:rsid w:val="006961B9"/>
    <w:rsid w:val="00696349"/>
    <w:rsid w:val="006A0FFC"/>
    <w:rsid w:val="006A5281"/>
    <w:rsid w:val="006A6770"/>
    <w:rsid w:val="006B62CA"/>
    <w:rsid w:val="006B6E72"/>
    <w:rsid w:val="006C0805"/>
    <w:rsid w:val="006C0B24"/>
    <w:rsid w:val="006C2C04"/>
    <w:rsid w:val="006C2CE0"/>
    <w:rsid w:val="006C2E07"/>
    <w:rsid w:val="006D2672"/>
    <w:rsid w:val="006D4254"/>
    <w:rsid w:val="006D49AB"/>
    <w:rsid w:val="006E1984"/>
    <w:rsid w:val="006E52FF"/>
    <w:rsid w:val="006E6F0A"/>
    <w:rsid w:val="007008BD"/>
    <w:rsid w:val="00701087"/>
    <w:rsid w:val="00702E4F"/>
    <w:rsid w:val="00704734"/>
    <w:rsid w:val="0071351E"/>
    <w:rsid w:val="00713DC8"/>
    <w:rsid w:val="007144D3"/>
    <w:rsid w:val="0072171A"/>
    <w:rsid w:val="00723C92"/>
    <w:rsid w:val="00726D67"/>
    <w:rsid w:val="007370AA"/>
    <w:rsid w:val="0073716F"/>
    <w:rsid w:val="007417A1"/>
    <w:rsid w:val="00745159"/>
    <w:rsid w:val="00746F76"/>
    <w:rsid w:val="00747D98"/>
    <w:rsid w:val="00750505"/>
    <w:rsid w:val="007524F1"/>
    <w:rsid w:val="00753B1C"/>
    <w:rsid w:val="007614B2"/>
    <w:rsid w:val="007661D1"/>
    <w:rsid w:val="007675A9"/>
    <w:rsid w:val="00771F3D"/>
    <w:rsid w:val="007759D3"/>
    <w:rsid w:val="0077686A"/>
    <w:rsid w:val="00776ED2"/>
    <w:rsid w:val="00780F2A"/>
    <w:rsid w:val="00781A45"/>
    <w:rsid w:val="00783A4A"/>
    <w:rsid w:val="00783A7D"/>
    <w:rsid w:val="00783BBE"/>
    <w:rsid w:val="0078524D"/>
    <w:rsid w:val="00786468"/>
    <w:rsid w:val="00792505"/>
    <w:rsid w:val="00793734"/>
    <w:rsid w:val="00795875"/>
    <w:rsid w:val="00795FBE"/>
    <w:rsid w:val="0079737C"/>
    <w:rsid w:val="007A021B"/>
    <w:rsid w:val="007A7340"/>
    <w:rsid w:val="007B1D92"/>
    <w:rsid w:val="007B4E3A"/>
    <w:rsid w:val="007C2F91"/>
    <w:rsid w:val="007C4D78"/>
    <w:rsid w:val="007C5AFB"/>
    <w:rsid w:val="007C6EFD"/>
    <w:rsid w:val="007D10CE"/>
    <w:rsid w:val="007D4B6C"/>
    <w:rsid w:val="007D7831"/>
    <w:rsid w:val="007E057B"/>
    <w:rsid w:val="007E07C5"/>
    <w:rsid w:val="007E0818"/>
    <w:rsid w:val="007E0E36"/>
    <w:rsid w:val="007E6041"/>
    <w:rsid w:val="007E6F44"/>
    <w:rsid w:val="007E76FF"/>
    <w:rsid w:val="007F0831"/>
    <w:rsid w:val="007F20B2"/>
    <w:rsid w:val="007F3D56"/>
    <w:rsid w:val="008029A1"/>
    <w:rsid w:val="00802CC8"/>
    <w:rsid w:val="00803404"/>
    <w:rsid w:val="008034F4"/>
    <w:rsid w:val="00803BDF"/>
    <w:rsid w:val="00804C9D"/>
    <w:rsid w:val="0080589C"/>
    <w:rsid w:val="0080740E"/>
    <w:rsid w:val="00811E1E"/>
    <w:rsid w:val="008155F0"/>
    <w:rsid w:val="00816AA8"/>
    <w:rsid w:val="0082272B"/>
    <w:rsid w:val="00823A4A"/>
    <w:rsid w:val="00824D41"/>
    <w:rsid w:val="00836473"/>
    <w:rsid w:val="00836877"/>
    <w:rsid w:val="00837497"/>
    <w:rsid w:val="00837D40"/>
    <w:rsid w:val="00843467"/>
    <w:rsid w:val="00843C8C"/>
    <w:rsid w:val="00855A99"/>
    <w:rsid w:val="008567C1"/>
    <w:rsid w:val="0086017A"/>
    <w:rsid w:val="0086295A"/>
    <w:rsid w:val="00871971"/>
    <w:rsid w:val="00871C97"/>
    <w:rsid w:val="008757AB"/>
    <w:rsid w:val="00875C26"/>
    <w:rsid w:val="00887CEA"/>
    <w:rsid w:val="008912CE"/>
    <w:rsid w:val="0089384A"/>
    <w:rsid w:val="00894618"/>
    <w:rsid w:val="00894826"/>
    <w:rsid w:val="00894940"/>
    <w:rsid w:val="008A41D4"/>
    <w:rsid w:val="008A607C"/>
    <w:rsid w:val="008A684D"/>
    <w:rsid w:val="008B0FAB"/>
    <w:rsid w:val="008B519F"/>
    <w:rsid w:val="008B6553"/>
    <w:rsid w:val="008C18E2"/>
    <w:rsid w:val="008C45B6"/>
    <w:rsid w:val="008D0713"/>
    <w:rsid w:val="008D3AB9"/>
    <w:rsid w:val="008D5AE1"/>
    <w:rsid w:val="008D6449"/>
    <w:rsid w:val="008E2A23"/>
    <w:rsid w:val="008E48DA"/>
    <w:rsid w:val="008E535F"/>
    <w:rsid w:val="008E6B7C"/>
    <w:rsid w:val="008E774A"/>
    <w:rsid w:val="008F2469"/>
    <w:rsid w:val="008F4341"/>
    <w:rsid w:val="008F5398"/>
    <w:rsid w:val="009022DC"/>
    <w:rsid w:val="00904501"/>
    <w:rsid w:val="009058DB"/>
    <w:rsid w:val="0091577B"/>
    <w:rsid w:val="00917476"/>
    <w:rsid w:val="00921D17"/>
    <w:rsid w:val="00925333"/>
    <w:rsid w:val="00925B9D"/>
    <w:rsid w:val="0092757A"/>
    <w:rsid w:val="00927F44"/>
    <w:rsid w:val="009302D3"/>
    <w:rsid w:val="0093381C"/>
    <w:rsid w:val="00942219"/>
    <w:rsid w:val="00942861"/>
    <w:rsid w:val="00943659"/>
    <w:rsid w:val="00943DCA"/>
    <w:rsid w:val="0095540D"/>
    <w:rsid w:val="009614D0"/>
    <w:rsid w:val="00970609"/>
    <w:rsid w:val="00971481"/>
    <w:rsid w:val="0097291F"/>
    <w:rsid w:val="0097510B"/>
    <w:rsid w:val="009773C1"/>
    <w:rsid w:val="00981FFE"/>
    <w:rsid w:val="009852D9"/>
    <w:rsid w:val="00994A82"/>
    <w:rsid w:val="009A4321"/>
    <w:rsid w:val="009A66A8"/>
    <w:rsid w:val="009B2E17"/>
    <w:rsid w:val="009B3238"/>
    <w:rsid w:val="009B7714"/>
    <w:rsid w:val="009C2F99"/>
    <w:rsid w:val="009C4179"/>
    <w:rsid w:val="009C6B46"/>
    <w:rsid w:val="009C6F3D"/>
    <w:rsid w:val="009D1FD5"/>
    <w:rsid w:val="009D2795"/>
    <w:rsid w:val="009D31AE"/>
    <w:rsid w:val="009D35DA"/>
    <w:rsid w:val="009D5300"/>
    <w:rsid w:val="009D7078"/>
    <w:rsid w:val="009D76E1"/>
    <w:rsid w:val="009D79DD"/>
    <w:rsid w:val="009D7FAA"/>
    <w:rsid w:val="009E51F5"/>
    <w:rsid w:val="009F11CA"/>
    <w:rsid w:val="00A01796"/>
    <w:rsid w:val="00A042D1"/>
    <w:rsid w:val="00A04DC5"/>
    <w:rsid w:val="00A05CA8"/>
    <w:rsid w:val="00A07096"/>
    <w:rsid w:val="00A105F8"/>
    <w:rsid w:val="00A10A89"/>
    <w:rsid w:val="00A14474"/>
    <w:rsid w:val="00A26C08"/>
    <w:rsid w:val="00A3117C"/>
    <w:rsid w:val="00A40438"/>
    <w:rsid w:val="00A42F96"/>
    <w:rsid w:val="00A45222"/>
    <w:rsid w:val="00A510FA"/>
    <w:rsid w:val="00A55015"/>
    <w:rsid w:val="00A56B7D"/>
    <w:rsid w:val="00A57A83"/>
    <w:rsid w:val="00A6017B"/>
    <w:rsid w:val="00A62C5E"/>
    <w:rsid w:val="00A677A9"/>
    <w:rsid w:val="00A752AF"/>
    <w:rsid w:val="00A94BA0"/>
    <w:rsid w:val="00A94D87"/>
    <w:rsid w:val="00A95B10"/>
    <w:rsid w:val="00A95BC7"/>
    <w:rsid w:val="00AA20A5"/>
    <w:rsid w:val="00AA423D"/>
    <w:rsid w:val="00AB474F"/>
    <w:rsid w:val="00AB4EDF"/>
    <w:rsid w:val="00AB5B34"/>
    <w:rsid w:val="00AB7D56"/>
    <w:rsid w:val="00AC0D27"/>
    <w:rsid w:val="00AC2634"/>
    <w:rsid w:val="00AC3BC1"/>
    <w:rsid w:val="00AC7F77"/>
    <w:rsid w:val="00AD328F"/>
    <w:rsid w:val="00AD715E"/>
    <w:rsid w:val="00AD7B54"/>
    <w:rsid w:val="00AE117B"/>
    <w:rsid w:val="00AE3C0F"/>
    <w:rsid w:val="00AE4B75"/>
    <w:rsid w:val="00AE6877"/>
    <w:rsid w:val="00AE7B32"/>
    <w:rsid w:val="00AF1002"/>
    <w:rsid w:val="00B01C3D"/>
    <w:rsid w:val="00B034B4"/>
    <w:rsid w:val="00B10FE5"/>
    <w:rsid w:val="00B14ABA"/>
    <w:rsid w:val="00B16C7B"/>
    <w:rsid w:val="00B17E01"/>
    <w:rsid w:val="00B32EB5"/>
    <w:rsid w:val="00B45839"/>
    <w:rsid w:val="00B46EF9"/>
    <w:rsid w:val="00B51386"/>
    <w:rsid w:val="00B54C0B"/>
    <w:rsid w:val="00B56595"/>
    <w:rsid w:val="00B57DE5"/>
    <w:rsid w:val="00B6316A"/>
    <w:rsid w:val="00B66782"/>
    <w:rsid w:val="00B71B30"/>
    <w:rsid w:val="00B80C2B"/>
    <w:rsid w:val="00B81E23"/>
    <w:rsid w:val="00B81F79"/>
    <w:rsid w:val="00B85565"/>
    <w:rsid w:val="00B86C7C"/>
    <w:rsid w:val="00B929B2"/>
    <w:rsid w:val="00B9386A"/>
    <w:rsid w:val="00BA3637"/>
    <w:rsid w:val="00BA4207"/>
    <w:rsid w:val="00BA474D"/>
    <w:rsid w:val="00BB16E5"/>
    <w:rsid w:val="00BB18D0"/>
    <w:rsid w:val="00BB3334"/>
    <w:rsid w:val="00BB34C5"/>
    <w:rsid w:val="00BB4844"/>
    <w:rsid w:val="00BB5DFF"/>
    <w:rsid w:val="00BC00D9"/>
    <w:rsid w:val="00BC536A"/>
    <w:rsid w:val="00BC6C2E"/>
    <w:rsid w:val="00BC7C21"/>
    <w:rsid w:val="00BD5D34"/>
    <w:rsid w:val="00BD6CAC"/>
    <w:rsid w:val="00BE080C"/>
    <w:rsid w:val="00BE4438"/>
    <w:rsid w:val="00BE6FC6"/>
    <w:rsid w:val="00BE7389"/>
    <w:rsid w:val="00BF0384"/>
    <w:rsid w:val="00BF0C76"/>
    <w:rsid w:val="00BF6F03"/>
    <w:rsid w:val="00BF72C1"/>
    <w:rsid w:val="00C03D1E"/>
    <w:rsid w:val="00C04312"/>
    <w:rsid w:val="00C0496C"/>
    <w:rsid w:val="00C11090"/>
    <w:rsid w:val="00C141BD"/>
    <w:rsid w:val="00C168F1"/>
    <w:rsid w:val="00C24BD8"/>
    <w:rsid w:val="00C25BE7"/>
    <w:rsid w:val="00C27092"/>
    <w:rsid w:val="00C277CE"/>
    <w:rsid w:val="00C32076"/>
    <w:rsid w:val="00C34AE2"/>
    <w:rsid w:val="00C36BA5"/>
    <w:rsid w:val="00C36CE6"/>
    <w:rsid w:val="00C46801"/>
    <w:rsid w:val="00C47ECE"/>
    <w:rsid w:val="00C55E5A"/>
    <w:rsid w:val="00C63825"/>
    <w:rsid w:val="00C6532F"/>
    <w:rsid w:val="00C66234"/>
    <w:rsid w:val="00C72F1E"/>
    <w:rsid w:val="00C7338D"/>
    <w:rsid w:val="00C765FD"/>
    <w:rsid w:val="00C80938"/>
    <w:rsid w:val="00C82C86"/>
    <w:rsid w:val="00C83434"/>
    <w:rsid w:val="00C871DA"/>
    <w:rsid w:val="00C87290"/>
    <w:rsid w:val="00C902FA"/>
    <w:rsid w:val="00C907E6"/>
    <w:rsid w:val="00C9098A"/>
    <w:rsid w:val="00C97901"/>
    <w:rsid w:val="00CA0E92"/>
    <w:rsid w:val="00CA4153"/>
    <w:rsid w:val="00CA5BEC"/>
    <w:rsid w:val="00CA6D22"/>
    <w:rsid w:val="00CB1DCC"/>
    <w:rsid w:val="00CB24DB"/>
    <w:rsid w:val="00CB6118"/>
    <w:rsid w:val="00CB7122"/>
    <w:rsid w:val="00CB7AAE"/>
    <w:rsid w:val="00CC3DDC"/>
    <w:rsid w:val="00CC4718"/>
    <w:rsid w:val="00CC4AB0"/>
    <w:rsid w:val="00CD0731"/>
    <w:rsid w:val="00CD0B27"/>
    <w:rsid w:val="00CE1BB8"/>
    <w:rsid w:val="00CE2AB0"/>
    <w:rsid w:val="00CE4CE4"/>
    <w:rsid w:val="00CE6068"/>
    <w:rsid w:val="00CF0615"/>
    <w:rsid w:val="00D00395"/>
    <w:rsid w:val="00D03CF2"/>
    <w:rsid w:val="00D10DE3"/>
    <w:rsid w:val="00D13DE2"/>
    <w:rsid w:val="00D228F2"/>
    <w:rsid w:val="00D3016F"/>
    <w:rsid w:val="00D30D57"/>
    <w:rsid w:val="00D3188D"/>
    <w:rsid w:val="00D44AC3"/>
    <w:rsid w:val="00D53C4B"/>
    <w:rsid w:val="00D60EEF"/>
    <w:rsid w:val="00D6129F"/>
    <w:rsid w:val="00D62749"/>
    <w:rsid w:val="00D633CA"/>
    <w:rsid w:val="00D659B0"/>
    <w:rsid w:val="00D67047"/>
    <w:rsid w:val="00D70E6B"/>
    <w:rsid w:val="00D750E8"/>
    <w:rsid w:val="00D83AB5"/>
    <w:rsid w:val="00D86A38"/>
    <w:rsid w:val="00D90690"/>
    <w:rsid w:val="00D91417"/>
    <w:rsid w:val="00D93E46"/>
    <w:rsid w:val="00D95402"/>
    <w:rsid w:val="00DA0B08"/>
    <w:rsid w:val="00DA39C2"/>
    <w:rsid w:val="00DA44E6"/>
    <w:rsid w:val="00DA579A"/>
    <w:rsid w:val="00DA5CE7"/>
    <w:rsid w:val="00DB00EC"/>
    <w:rsid w:val="00DB0F23"/>
    <w:rsid w:val="00DB45E1"/>
    <w:rsid w:val="00DB6FFC"/>
    <w:rsid w:val="00DC245E"/>
    <w:rsid w:val="00DC2B47"/>
    <w:rsid w:val="00DF03E0"/>
    <w:rsid w:val="00DF0A46"/>
    <w:rsid w:val="00DF2CC7"/>
    <w:rsid w:val="00E03AE8"/>
    <w:rsid w:val="00E058FC"/>
    <w:rsid w:val="00E059F1"/>
    <w:rsid w:val="00E10B46"/>
    <w:rsid w:val="00E21880"/>
    <w:rsid w:val="00E23363"/>
    <w:rsid w:val="00E27832"/>
    <w:rsid w:val="00E30517"/>
    <w:rsid w:val="00E37362"/>
    <w:rsid w:val="00E378C4"/>
    <w:rsid w:val="00E402D0"/>
    <w:rsid w:val="00E40D52"/>
    <w:rsid w:val="00E52E92"/>
    <w:rsid w:val="00E54E22"/>
    <w:rsid w:val="00E62274"/>
    <w:rsid w:val="00E65766"/>
    <w:rsid w:val="00E7137A"/>
    <w:rsid w:val="00E74646"/>
    <w:rsid w:val="00E7778A"/>
    <w:rsid w:val="00E8147F"/>
    <w:rsid w:val="00E81674"/>
    <w:rsid w:val="00E81FB9"/>
    <w:rsid w:val="00E857D8"/>
    <w:rsid w:val="00E8780E"/>
    <w:rsid w:val="00E92C76"/>
    <w:rsid w:val="00E9560D"/>
    <w:rsid w:val="00E97DB6"/>
    <w:rsid w:val="00EA2EED"/>
    <w:rsid w:val="00EA3604"/>
    <w:rsid w:val="00EA4986"/>
    <w:rsid w:val="00EA71A9"/>
    <w:rsid w:val="00EB0EF4"/>
    <w:rsid w:val="00EB5393"/>
    <w:rsid w:val="00EB54C9"/>
    <w:rsid w:val="00EB6833"/>
    <w:rsid w:val="00EC0070"/>
    <w:rsid w:val="00EC2789"/>
    <w:rsid w:val="00EC324F"/>
    <w:rsid w:val="00ED088C"/>
    <w:rsid w:val="00ED235C"/>
    <w:rsid w:val="00ED33E8"/>
    <w:rsid w:val="00ED4638"/>
    <w:rsid w:val="00ED50EF"/>
    <w:rsid w:val="00ED55A0"/>
    <w:rsid w:val="00EE1567"/>
    <w:rsid w:val="00EE1AC7"/>
    <w:rsid w:val="00EE1C1E"/>
    <w:rsid w:val="00EE56B1"/>
    <w:rsid w:val="00EF0B24"/>
    <w:rsid w:val="00EF14F2"/>
    <w:rsid w:val="00EF20DF"/>
    <w:rsid w:val="00EF5A3A"/>
    <w:rsid w:val="00EF6C67"/>
    <w:rsid w:val="00EF71B5"/>
    <w:rsid w:val="00F00419"/>
    <w:rsid w:val="00F06459"/>
    <w:rsid w:val="00F06CC9"/>
    <w:rsid w:val="00F12520"/>
    <w:rsid w:val="00F12DAE"/>
    <w:rsid w:val="00F20714"/>
    <w:rsid w:val="00F2108F"/>
    <w:rsid w:val="00F248C4"/>
    <w:rsid w:val="00F26037"/>
    <w:rsid w:val="00F26702"/>
    <w:rsid w:val="00F3662C"/>
    <w:rsid w:val="00F369C6"/>
    <w:rsid w:val="00F37F50"/>
    <w:rsid w:val="00F50F33"/>
    <w:rsid w:val="00F51593"/>
    <w:rsid w:val="00F51759"/>
    <w:rsid w:val="00F56BC7"/>
    <w:rsid w:val="00F6229B"/>
    <w:rsid w:val="00F62499"/>
    <w:rsid w:val="00F627F7"/>
    <w:rsid w:val="00F645C2"/>
    <w:rsid w:val="00F648B6"/>
    <w:rsid w:val="00F65265"/>
    <w:rsid w:val="00F65B50"/>
    <w:rsid w:val="00F729B3"/>
    <w:rsid w:val="00F7475E"/>
    <w:rsid w:val="00F76C10"/>
    <w:rsid w:val="00F8270D"/>
    <w:rsid w:val="00F8398B"/>
    <w:rsid w:val="00F87493"/>
    <w:rsid w:val="00F956FF"/>
    <w:rsid w:val="00FA0D72"/>
    <w:rsid w:val="00FA4942"/>
    <w:rsid w:val="00FA6574"/>
    <w:rsid w:val="00FB3B29"/>
    <w:rsid w:val="00FC4FEB"/>
    <w:rsid w:val="00FC5C16"/>
    <w:rsid w:val="00FD093C"/>
    <w:rsid w:val="00FD5426"/>
    <w:rsid w:val="00FE054D"/>
    <w:rsid w:val="00FE0FD9"/>
    <w:rsid w:val="00FE22E0"/>
    <w:rsid w:val="00FF2F3C"/>
    <w:rsid w:val="00FF4A1C"/>
    <w:rsid w:val="00FF5A0D"/>
    <w:rsid w:val="00FF65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1CA03B"/>
  <w15:docId w15:val="{937E50BE-269B-433D-9A7E-FDC978F13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3C4B"/>
    <w:pPr>
      <w:widowControl w:val="0"/>
      <w:spacing w:line="500" w:lineRule="exact"/>
      <w:jc w:val="both"/>
    </w:pPr>
    <w:rPr>
      <w:sz w:val="28"/>
    </w:rPr>
  </w:style>
  <w:style w:type="paragraph" w:styleId="1">
    <w:name w:val="heading 1"/>
    <w:aliases w:val="01 主標"/>
    <w:basedOn w:val="a"/>
    <w:next w:val="a"/>
    <w:link w:val="10"/>
    <w:uiPriority w:val="9"/>
    <w:qFormat/>
    <w:rsid w:val="004126EE"/>
    <w:pPr>
      <w:keepNext/>
      <w:jc w:val="center"/>
      <w:outlineLvl w:val="0"/>
    </w:pPr>
    <w:rPr>
      <w:rFonts w:asciiTheme="majorHAnsi" w:eastAsiaTheme="majorEastAsia" w:hAnsiTheme="majorHAnsi" w:cstheme="majorBidi"/>
      <w:b/>
      <w:bCs/>
      <w:kern w:val="52"/>
      <w:sz w:val="36"/>
      <w:szCs w:val="52"/>
    </w:rPr>
  </w:style>
  <w:style w:type="paragraph" w:styleId="2">
    <w:name w:val="heading 2"/>
    <w:aliases w:val="02 副標"/>
    <w:basedOn w:val="a"/>
    <w:next w:val="a"/>
    <w:link w:val="20"/>
    <w:uiPriority w:val="9"/>
    <w:unhideWhenUsed/>
    <w:qFormat/>
    <w:rsid w:val="001A603B"/>
    <w:pPr>
      <w:widowControl/>
      <w:jc w:val="center"/>
      <w:outlineLvl w:val="1"/>
    </w:pPr>
    <w:rPr>
      <w:rFonts w:asciiTheme="majorHAnsi" w:eastAsiaTheme="majorEastAsia" w:hAnsiTheme="majorHAnsi" w:cstheme="majorBidi"/>
      <w:b/>
      <w:bCs/>
      <w:iCs/>
      <w:color w:val="000000" w:themeColor="text1"/>
      <w:kern w:val="0"/>
      <w:sz w:val="32"/>
    </w:rPr>
  </w:style>
  <w:style w:type="paragraph" w:styleId="3">
    <w:name w:val="heading 3"/>
    <w:aliases w:val="03 內文大標"/>
    <w:basedOn w:val="a"/>
    <w:next w:val="a"/>
    <w:link w:val="30"/>
    <w:uiPriority w:val="9"/>
    <w:unhideWhenUsed/>
    <w:qFormat/>
    <w:rsid w:val="007C2F91"/>
    <w:pPr>
      <w:keepNext/>
      <w:outlineLvl w:val="2"/>
    </w:pPr>
    <w:rPr>
      <w:rFonts w:asciiTheme="majorHAnsi" w:eastAsia="標楷體" w:hAnsiTheme="majorHAnsi" w:cstheme="majorBidi"/>
      <w:b/>
      <w:bCs/>
      <w:szCs w:val="36"/>
    </w:rPr>
  </w:style>
  <w:style w:type="paragraph" w:styleId="4">
    <w:name w:val="heading 4"/>
    <w:aliases w:val="04 內文小標"/>
    <w:basedOn w:val="a"/>
    <w:next w:val="a"/>
    <w:link w:val="40"/>
    <w:uiPriority w:val="9"/>
    <w:semiHidden/>
    <w:unhideWhenUsed/>
    <w:qFormat/>
    <w:rsid w:val="00610ECF"/>
    <w:pPr>
      <w:keepNext/>
      <w:spacing w:line="720" w:lineRule="atLeast"/>
      <w:outlineLvl w:val="3"/>
    </w:pPr>
    <w:rPr>
      <w:rFonts w:asciiTheme="majorHAnsi" w:eastAsiaTheme="majorEastAsia" w:hAnsiTheme="majorHAnsi" w:cstheme="majorBidi"/>
      <w:sz w:val="36"/>
      <w:szCs w:val="36"/>
    </w:rPr>
  </w:style>
  <w:style w:type="paragraph" w:styleId="8">
    <w:name w:val="heading 8"/>
    <w:basedOn w:val="a"/>
    <w:next w:val="a"/>
    <w:link w:val="80"/>
    <w:uiPriority w:val="9"/>
    <w:semiHidden/>
    <w:unhideWhenUsed/>
    <w:qFormat/>
    <w:rsid w:val="005D7655"/>
    <w:pPr>
      <w:keepNext/>
      <w:spacing w:line="720" w:lineRule="auto"/>
      <w:ind w:leftChars="400" w:left="400"/>
      <w:outlineLvl w:val="7"/>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4498"/>
    <w:pPr>
      <w:tabs>
        <w:tab w:val="center" w:pos="4153"/>
        <w:tab w:val="right" w:pos="8306"/>
      </w:tabs>
    </w:pPr>
    <w:rPr>
      <w:sz w:val="20"/>
      <w:szCs w:val="20"/>
    </w:rPr>
  </w:style>
  <w:style w:type="character" w:customStyle="1" w:styleId="a4">
    <w:name w:val="頁首 字元"/>
    <w:basedOn w:val="a0"/>
    <w:link w:val="a3"/>
    <w:uiPriority w:val="99"/>
    <w:rsid w:val="00624498"/>
    <w:rPr>
      <w:sz w:val="20"/>
      <w:szCs w:val="20"/>
    </w:rPr>
  </w:style>
  <w:style w:type="paragraph" w:styleId="a5">
    <w:name w:val="footer"/>
    <w:basedOn w:val="a"/>
    <w:link w:val="a6"/>
    <w:uiPriority w:val="99"/>
    <w:unhideWhenUsed/>
    <w:rsid w:val="00624498"/>
    <w:pPr>
      <w:tabs>
        <w:tab w:val="center" w:pos="4153"/>
        <w:tab w:val="right" w:pos="8306"/>
      </w:tabs>
    </w:pPr>
    <w:rPr>
      <w:sz w:val="20"/>
      <w:szCs w:val="20"/>
    </w:rPr>
  </w:style>
  <w:style w:type="character" w:customStyle="1" w:styleId="a6">
    <w:name w:val="頁尾 字元"/>
    <w:basedOn w:val="a0"/>
    <w:link w:val="a5"/>
    <w:uiPriority w:val="99"/>
    <w:rsid w:val="00624498"/>
    <w:rPr>
      <w:sz w:val="20"/>
      <w:szCs w:val="20"/>
    </w:rPr>
  </w:style>
  <w:style w:type="character" w:customStyle="1" w:styleId="20">
    <w:name w:val="標題 2 字元"/>
    <w:aliases w:val="02 副標 字元"/>
    <w:basedOn w:val="a0"/>
    <w:link w:val="2"/>
    <w:uiPriority w:val="9"/>
    <w:rsid w:val="001A603B"/>
    <w:rPr>
      <w:rFonts w:asciiTheme="majorHAnsi" w:eastAsiaTheme="majorEastAsia" w:hAnsiTheme="majorHAnsi" w:cstheme="majorBidi"/>
      <w:b/>
      <w:bCs/>
      <w:iCs/>
      <w:color w:val="000000" w:themeColor="text1"/>
      <w:kern w:val="0"/>
      <w:sz w:val="32"/>
    </w:rPr>
  </w:style>
  <w:style w:type="paragraph" w:styleId="a7">
    <w:name w:val="Balloon Text"/>
    <w:basedOn w:val="a"/>
    <w:link w:val="a8"/>
    <w:uiPriority w:val="99"/>
    <w:semiHidden/>
    <w:unhideWhenUsed/>
    <w:rsid w:val="0062449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24498"/>
    <w:rPr>
      <w:rFonts w:asciiTheme="majorHAnsi" w:eastAsiaTheme="majorEastAsia" w:hAnsiTheme="majorHAnsi" w:cstheme="majorBidi"/>
      <w:sz w:val="18"/>
      <w:szCs w:val="18"/>
    </w:rPr>
  </w:style>
  <w:style w:type="paragraph" w:styleId="a9">
    <w:name w:val="List Paragraph"/>
    <w:aliases w:val="方程式"/>
    <w:basedOn w:val="a"/>
    <w:link w:val="aa"/>
    <w:uiPriority w:val="34"/>
    <w:qFormat/>
    <w:rsid w:val="00B32EB5"/>
    <w:pPr>
      <w:widowControl/>
      <w:spacing w:line="360" w:lineRule="auto"/>
      <w:ind w:left="720"/>
      <w:contextualSpacing/>
    </w:pPr>
    <w:rPr>
      <w:iCs/>
      <w:kern w:val="0"/>
      <w:szCs w:val="20"/>
    </w:rPr>
  </w:style>
  <w:style w:type="character" w:customStyle="1" w:styleId="aa">
    <w:name w:val="清單段落 字元"/>
    <w:aliases w:val="方程式 字元"/>
    <w:basedOn w:val="a0"/>
    <w:link w:val="a9"/>
    <w:uiPriority w:val="34"/>
    <w:rsid w:val="00B32EB5"/>
    <w:rPr>
      <w:iCs/>
      <w:kern w:val="0"/>
      <w:sz w:val="28"/>
      <w:szCs w:val="20"/>
    </w:rPr>
  </w:style>
  <w:style w:type="table" w:styleId="ab">
    <w:name w:val="Table Grid"/>
    <w:basedOn w:val="a1"/>
    <w:uiPriority w:val="59"/>
    <w:rsid w:val="00B32EB5"/>
    <w:pPr>
      <w:spacing w:after="200" w:line="288" w:lineRule="auto"/>
    </w:pPr>
    <w:rPr>
      <w:rFonts w:ascii="Times New Roman" w:eastAsia="新細明體"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
    <w:name w:val="Hyperlink"/>
    <w:basedOn w:val="a0"/>
    <w:uiPriority w:val="99"/>
    <w:unhideWhenUsed/>
    <w:rsid w:val="00EA2EED"/>
    <w:rPr>
      <w:color w:val="0000FF"/>
      <w:u w:val="single"/>
    </w:rPr>
  </w:style>
  <w:style w:type="character" w:styleId="ad">
    <w:name w:val="Emphasis"/>
    <w:basedOn w:val="a0"/>
    <w:uiPriority w:val="20"/>
    <w:qFormat/>
    <w:rsid w:val="001A759F"/>
    <w:rPr>
      <w:i/>
      <w:iCs/>
    </w:rPr>
  </w:style>
  <w:style w:type="character" w:customStyle="1" w:styleId="30">
    <w:name w:val="標題 3 字元"/>
    <w:aliases w:val="03 內文大標 字元"/>
    <w:basedOn w:val="a0"/>
    <w:link w:val="3"/>
    <w:uiPriority w:val="9"/>
    <w:rsid w:val="007C2F91"/>
    <w:rPr>
      <w:rFonts w:asciiTheme="majorHAnsi" w:eastAsia="標楷體" w:hAnsiTheme="majorHAnsi" w:cstheme="majorBidi"/>
      <w:b/>
      <w:bCs/>
      <w:sz w:val="28"/>
      <w:szCs w:val="36"/>
    </w:rPr>
  </w:style>
  <w:style w:type="character" w:styleId="ae">
    <w:name w:val="Strong"/>
    <w:basedOn w:val="a0"/>
    <w:uiPriority w:val="22"/>
    <w:qFormat/>
    <w:rsid w:val="001A759F"/>
    <w:rPr>
      <w:b/>
      <w:bCs/>
    </w:rPr>
  </w:style>
  <w:style w:type="character" w:customStyle="1" w:styleId="apple-converted-space">
    <w:name w:val="apple-converted-space"/>
    <w:basedOn w:val="a0"/>
    <w:rsid w:val="001A759F"/>
  </w:style>
  <w:style w:type="character" w:customStyle="1" w:styleId="80">
    <w:name w:val="標題 8 字元"/>
    <w:basedOn w:val="a0"/>
    <w:link w:val="8"/>
    <w:uiPriority w:val="9"/>
    <w:semiHidden/>
    <w:rsid w:val="005D7655"/>
    <w:rPr>
      <w:rFonts w:asciiTheme="majorHAnsi" w:eastAsiaTheme="majorEastAsia" w:hAnsiTheme="majorHAnsi" w:cstheme="majorBidi"/>
      <w:sz w:val="36"/>
      <w:szCs w:val="36"/>
    </w:rPr>
  </w:style>
  <w:style w:type="paragraph" w:styleId="af">
    <w:name w:val="No Spacing"/>
    <w:uiPriority w:val="1"/>
    <w:qFormat/>
    <w:rsid w:val="003400D2"/>
    <w:pPr>
      <w:widowControl w:val="0"/>
      <w:spacing w:line="500" w:lineRule="exact"/>
    </w:pPr>
    <w:rPr>
      <w:rFonts w:ascii="Calibri" w:eastAsia="標楷體" w:hAnsi="Calibri" w:cs="Times New Roman"/>
      <w:sz w:val="28"/>
    </w:rPr>
  </w:style>
  <w:style w:type="paragraph" w:customStyle="1" w:styleId="Default">
    <w:name w:val="Default"/>
    <w:rsid w:val="007E6041"/>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unhideWhenUsed/>
    <w:rsid w:val="004E3E8E"/>
    <w:pPr>
      <w:widowControl/>
      <w:spacing w:before="100" w:beforeAutospacing="1" w:after="100" w:afterAutospacing="1"/>
    </w:pPr>
    <w:rPr>
      <w:rFonts w:ascii="新細明體" w:eastAsia="新細明體" w:hAnsi="新細明體" w:cs="新細明體"/>
      <w:kern w:val="0"/>
      <w:szCs w:val="24"/>
    </w:rPr>
  </w:style>
  <w:style w:type="paragraph" w:customStyle="1" w:styleId="ftd-introduce-content">
    <w:name w:val="ftd-introduce-content"/>
    <w:basedOn w:val="a"/>
    <w:rsid w:val="003B0C3E"/>
    <w:pPr>
      <w:widowControl/>
      <w:spacing w:before="100" w:beforeAutospacing="1" w:after="100" w:afterAutospacing="1"/>
    </w:pPr>
    <w:rPr>
      <w:rFonts w:ascii="新細明體" w:eastAsia="新細明體" w:hAnsi="新細明體" w:cs="新細明體"/>
      <w:kern w:val="0"/>
      <w:szCs w:val="24"/>
    </w:rPr>
  </w:style>
  <w:style w:type="paragraph" w:styleId="af0">
    <w:name w:val="Body Text"/>
    <w:basedOn w:val="a"/>
    <w:link w:val="af1"/>
    <w:semiHidden/>
    <w:rsid w:val="00394620"/>
    <w:pPr>
      <w:spacing w:line="240" w:lineRule="auto"/>
    </w:pPr>
    <w:rPr>
      <w:rFonts w:ascii="Times New Roman" w:eastAsia="標楷體" w:hAnsi="Times New Roman" w:cs="Times New Roman"/>
      <w:szCs w:val="24"/>
    </w:rPr>
  </w:style>
  <w:style w:type="character" w:customStyle="1" w:styleId="af1">
    <w:name w:val="本文 字元"/>
    <w:basedOn w:val="a0"/>
    <w:link w:val="af0"/>
    <w:semiHidden/>
    <w:rsid w:val="00394620"/>
    <w:rPr>
      <w:rFonts w:ascii="Times New Roman" w:eastAsia="標楷體" w:hAnsi="Times New Roman" w:cs="Times New Roman"/>
      <w:sz w:val="28"/>
      <w:szCs w:val="24"/>
    </w:rPr>
  </w:style>
  <w:style w:type="paragraph" w:styleId="af2">
    <w:name w:val="Plain Text"/>
    <w:basedOn w:val="a"/>
    <w:link w:val="af3"/>
    <w:uiPriority w:val="99"/>
    <w:semiHidden/>
    <w:unhideWhenUsed/>
    <w:rsid w:val="00783A7D"/>
    <w:pPr>
      <w:spacing w:line="240" w:lineRule="auto"/>
    </w:pPr>
    <w:rPr>
      <w:rFonts w:ascii="Calibri" w:eastAsia="標楷體" w:hAnsi="Courier New" w:cs="Courier New"/>
      <w:sz w:val="24"/>
    </w:rPr>
  </w:style>
  <w:style w:type="character" w:customStyle="1" w:styleId="af3">
    <w:name w:val="純文字 字元"/>
    <w:basedOn w:val="a0"/>
    <w:link w:val="af2"/>
    <w:uiPriority w:val="99"/>
    <w:semiHidden/>
    <w:rsid w:val="00783A7D"/>
    <w:rPr>
      <w:rFonts w:ascii="Calibri" w:eastAsia="標楷體" w:hAnsi="Courier New" w:cs="Courier New"/>
    </w:rPr>
  </w:style>
  <w:style w:type="character" w:customStyle="1" w:styleId="10">
    <w:name w:val="標題 1 字元"/>
    <w:aliases w:val="01 主標 字元"/>
    <w:basedOn w:val="a0"/>
    <w:link w:val="1"/>
    <w:uiPriority w:val="9"/>
    <w:rsid w:val="004126EE"/>
    <w:rPr>
      <w:rFonts w:asciiTheme="majorHAnsi" w:eastAsiaTheme="majorEastAsia" w:hAnsiTheme="majorHAnsi" w:cstheme="majorBidi"/>
      <w:b/>
      <w:bCs/>
      <w:kern w:val="52"/>
      <w:sz w:val="36"/>
      <w:szCs w:val="52"/>
    </w:rPr>
  </w:style>
  <w:style w:type="character" w:customStyle="1" w:styleId="40">
    <w:name w:val="標題 4 字元"/>
    <w:aliases w:val="04 內文小標 字元"/>
    <w:basedOn w:val="a0"/>
    <w:link w:val="4"/>
    <w:uiPriority w:val="9"/>
    <w:semiHidden/>
    <w:rsid w:val="00610ECF"/>
    <w:rPr>
      <w:rFonts w:asciiTheme="majorHAnsi" w:eastAsiaTheme="majorEastAsia" w:hAnsiTheme="majorHAnsi" w:cstheme="majorBidi"/>
      <w:sz w:val="36"/>
      <w:szCs w:val="36"/>
    </w:rPr>
  </w:style>
  <w:style w:type="character" w:styleId="af4">
    <w:name w:val="annotation reference"/>
    <w:basedOn w:val="a0"/>
    <w:uiPriority w:val="99"/>
    <w:semiHidden/>
    <w:unhideWhenUsed/>
    <w:rsid w:val="00FD093C"/>
    <w:rPr>
      <w:sz w:val="18"/>
      <w:szCs w:val="18"/>
    </w:rPr>
  </w:style>
  <w:style w:type="paragraph" w:styleId="af5">
    <w:name w:val="annotation text"/>
    <w:basedOn w:val="a"/>
    <w:link w:val="af6"/>
    <w:uiPriority w:val="99"/>
    <w:semiHidden/>
    <w:unhideWhenUsed/>
    <w:rsid w:val="00FD093C"/>
    <w:pPr>
      <w:jc w:val="left"/>
    </w:pPr>
  </w:style>
  <w:style w:type="character" w:customStyle="1" w:styleId="af6">
    <w:name w:val="註解文字 字元"/>
    <w:basedOn w:val="a0"/>
    <w:link w:val="af5"/>
    <w:uiPriority w:val="99"/>
    <w:semiHidden/>
    <w:rsid w:val="00FD093C"/>
    <w:rPr>
      <w:sz w:val="28"/>
    </w:rPr>
  </w:style>
  <w:style w:type="paragraph" w:styleId="af7">
    <w:name w:val="annotation subject"/>
    <w:basedOn w:val="af5"/>
    <w:next w:val="af5"/>
    <w:link w:val="af8"/>
    <w:uiPriority w:val="99"/>
    <w:semiHidden/>
    <w:unhideWhenUsed/>
    <w:rsid w:val="00FD093C"/>
    <w:rPr>
      <w:b/>
      <w:bCs/>
    </w:rPr>
  </w:style>
  <w:style w:type="character" w:customStyle="1" w:styleId="af8">
    <w:name w:val="註解主旨 字元"/>
    <w:basedOn w:val="af6"/>
    <w:link w:val="af7"/>
    <w:uiPriority w:val="99"/>
    <w:semiHidden/>
    <w:rsid w:val="00FD093C"/>
    <w:rPr>
      <w:b/>
      <w:bCs/>
      <w:sz w:val="28"/>
    </w:rPr>
  </w:style>
  <w:style w:type="paragraph" w:styleId="21">
    <w:name w:val="toc 2"/>
    <w:basedOn w:val="a"/>
    <w:next w:val="a"/>
    <w:autoRedefine/>
    <w:uiPriority w:val="39"/>
    <w:unhideWhenUsed/>
    <w:rsid w:val="00EF71B5"/>
    <w:pPr>
      <w:spacing w:line="240" w:lineRule="auto"/>
      <w:ind w:left="240"/>
      <w:jc w:val="left"/>
    </w:pPr>
    <w:rPr>
      <w:rFonts w:cstheme="minorHAnsi"/>
      <w:smallCaps/>
      <w:sz w:val="20"/>
      <w:szCs w:val="20"/>
    </w:rPr>
  </w:style>
  <w:style w:type="paragraph" w:styleId="11">
    <w:name w:val="toc 1"/>
    <w:basedOn w:val="a"/>
    <w:next w:val="a"/>
    <w:autoRedefine/>
    <w:uiPriority w:val="39"/>
    <w:unhideWhenUsed/>
    <w:rsid w:val="00EF71B5"/>
    <w:pPr>
      <w:spacing w:before="120" w:after="120" w:line="240" w:lineRule="auto"/>
      <w:jc w:val="left"/>
    </w:pPr>
    <w:rPr>
      <w:rFonts w:cstheme="minorHAnsi"/>
      <w:b/>
      <w:bCs/>
      <w:caps/>
      <w:sz w:val="20"/>
      <w:szCs w:val="20"/>
    </w:rPr>
  </w:style>
  <w:style w:type="character" w:customStyle="1" w:styleId="12">
    <w:name w:val="未解析的提及1"/>
    <w:basedOn w:val="a0"/>
    <w:uiPriority w:val="99"/>
    <w:semiHidden/>
    <w:unhideWhenUsed/>
    <w:rsid w:val="003D2EC1"/>
    <w:rPr>
      <w:color w:val="605E5C"/>
      <w:shd w:val="clear" w:color="auto" w:fill="E1DFDD"/>
    </w:rPr>
  </w:style>
  <w:style w:type="character" w:customStyle="1" w:styleId="go">
    <w:name w:val="go"/>
    <w:basedOn w:val="a0"/>
    <w:rsid w:val="003D2EC1"/>
  </w:style>
  <w:style w:type="character" w:customStyle="1" w:styleId="hgkelc">
    <w:name w:val="hgkelc"/>
    <w:basedOn w:val="a0"/>
    <w:rsid w:val="003B6332"/>
  </w:style>
  <w:style w:type="paragraph" w:customStyle="1" w:styleId="Textbody">
    <w:name w:val="Text body"/>
    <w:rsid w:val="00275B47"/>
    <w:pPr>
      <w:widowControl w:val="0"/>
      <w:suppressAutoHyphens/>
      <w:autoSpaceDN w:val="0"/>
      <w:textAlignment w:val="baseline"/>
    </w:pPr>
    <w:rPr>
      <w:rFonts w:ascii="Times New Roman" w:eastAsia="新細明體" w:hAnsi="Times New Roman" w:cs="Times New Roman"/>
      <w:kern w:val="3"/>
      <w:szCs w:val="24"/>
    </w:rPr>
  </w:style>
  <w:style w:type="character" w:styleId="af9">
    <w:name w:val="FollowedHyperlink"/>
    <w:basedOn w:val="a0"/>
    <w:uiPriority w:val="99"/>
    <w:semiHidden/>
    <w:unhideWhenUsed/>
    <w:rsid w:val="00D86A38"/>
    <w:rPr>
      <w:color w:val="800080" w:themeColor="followedHyperlink"/>
      <w:u w:val="single"/>
    </w:rPr>
  </w:style>
  <w:style w:type="character" w:customStyle="1" w:styleId="22">
    <w:name w:val="未解析的提及2"/>
    <w:basedOn w:val="a0"/>
    <w:uiPriority w:val="99"/>
    <w:semiHidden/>
    <w:unhideWhenUsed/>
    <w:rsid w:val="00104631"/>
    <w:rPr>
      <w:color w:val="605E5C"/>
      <w:shd w:val="clear" w:color="auto" w:fill="E1DFDD"/>
    </w:rPr>
  </w:style>
  <w:style w:type="paragraph" w:customStyle="1" w:styleId="13">
    <w:name w:val="標題1：壹貳參"/>
    <w:basedOn w:val="a"/>
    <w:rsid w:val="00795875"/>
    <w:pPr>
      <w:adjustRightInd w:val="0"/>
      <w:spacing w:line="240" w:lineRule="auto"/>
      <w:textAlignment w:val="baseline"/>
    </w:pPr>
    <w:rPr>
      <w:rFonts w:ascii="Times New Roman" w:eastAsia="標楷體" w:hAnsi="Times New Roman"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57517">
      <w:bodyDiv w:val="1"/>
      <w:marLeft w:val="0"/>
      <w:marRight w:val="0"/>
      <w:marTop w:val="0"/>
      <w:marBottom w:val="0"/>
      <w:divBdr>
        <w:top w:val="none" w:sz="0" w:space="0" w:color="auto"/>
        <w:left w:val="none" w:sz="0" w:space="0" w:color="auto"/>
        <w:bottom w:val="none" w:sz="0" w:space="0" w:color="auto"/>
        <w:right w:val="none" w:sz="0" w:space="0" w:color="auto"/>
      </w:divBdr>
    </w:div>
    <w:div w:id="54475544">
      <w:bodyDiv w:val="1"/>
      <w:marLeft w:val="0"/>
      <w:marRight w:val="0"/>
      <w:marTop w:val="0"/>
      <w:marBottom w:val="0"/>
      <w:divBdr>
        <w:top w:val="none" w:sz="0" w:space="0" w:color="auto"/>
        <w:left w:val="none" w:sz="0" w:space="0" w:color="auto"/>
        <w:bottom w:val="none" w:sz="0" w:space="0" w:color="auto"/>
        <w:right w:val="none" w:sz="0" w:space="0" w:color="auto"/>
      </w:divBdr>
    </w:div>
    <w:div w:id="112208753">
      <w:bodyDiv w:val="1"/>
      <w:marLeft w:val="0"/>
      <w:marRight w:val="0"/>
      <w:marTop w:val="0"/>
      <w:marBottom w:val="0"/>
      <w:divBdr>
        <w:top w:val="none" w:sz="0" w:space="0" w:color="auto"/>
        <w:left w:val="none" w:sz="0" w:space="0" w:color="auto"/>
        <w:bottom w:val="none" w:sz="0" w:space="0" w:color="auto"/>
        <w:right w:val="none" w:sz="0" w:space="0" w:color="auto"/>
      </w:divBdr>
    </w:div>
    <w:div w:id="136917761">
      <w:bodyDiv w:val="1"/>
      <w:marLeft w:val="0"/>
      <w:marRight w:val="0"/>
      <w:marTop w:val="0"/>
      <w:marBottom w:val="0"/>
      <w:divBdr>
        <w:top w:val="none" w:sz="0" w:space="0" w:color="auto"/>
        <w:left w:val="none" w:sz="0" w:space="0" w:color="auto"/>
        <w:bottom w:val="none" w:sz="0" w:space="0" w:color="auto"/>
        <w:right w:val="none" w:sz="0" w:space="0" w:color="auto"/>
      </w:divBdr>
    </w:div>
    <w:div w:id="178547943">
      <w:bodyDiv w:val="1"/>
      <w:marLeft w:val="0"/>
      <w:marRight w:val="0"/>
      <w:marTop w:val="0"/>
      <w:marBottom w:val="0"/>
      <w:divBdr>
        <w:top w:val="none" w:sz="0" w:space="0" w:color="auto"/>
        <w:left w:val="none" w:sz="0" w:space="0" w:color="auto"/>
        <w:bottom w:val="none" w:sz="0" w:space="0" w:color="auto"/>
        <w:right w:val="none" w:sz="0" w:space="0" w:color="auto"/>
      </w:divBdr>
      <w:divsChild>
        <w:div w:id="1087457696">
          <w:marLeft w:val="274"/>
          <w:marRight w:val="0"/>
          <w:marTop w:val="0"/>
          <w:marBottom w:val="0"/>
          <w:divBdr>
            <w:top w:val="none" w:sz="0" w:space="0" w:color="auto"/>
            <w:left w:val="none" w:sz="0" w:space="0" w:color="auto"/>
            <w:bottom w:val="none" w:sz="0" w:space="0" w:color="auto"/>
            <w:right w:val="none" w:sz="0" w:space="0" w:color="auto"/>
          </w:divBdr>
        </w:div>
      </w:divsChild>
    </w:div>
    <w:div w:id="261228898">
      <w:bodyDiv w:val="1"/>
      <w:marLeft w:val="0"/>
      <w:marRight w:val="0"/>
      <w:marTop w:val="0"/>
      <w:marBottom w:val="0"/>
      <w:divBdr>
        <w:top w:val="none" w:sz="0" w:space="0" w:color="auto"/>
        <w:left w:val="none" w:sz="0" w:space="0" w:color="auto"/>
        <w:bottom w:val="none" w:sz="0" w:space="0" w:color="auto"/>
        <w:right w:val="none" w:sz="0" w:space="0" w:color="auto"/>
      </w:divBdr>
    </w:div>
    <w:div w:id="267197016">
      <w:bodyDiv w:val="1"/>
      <w:marLeft w:val="0"/>
      <w:marRight w:val="0"/>
      <w:marTop w:val="0"/>
      <w:marBottom w:val="0"/>
      <w:divBdr>
        <w:top w:val="none" w:sz="0" w:space="0" w:color="auto"/>
        <w:left w:val="none" w:sz="0" w:space="0" w:color="auto"/>
        <w:bottom w:val="none" w:sz="0" w:space="0" w:color="auto"/>
        <w:right w:val="none" w:sz="0" w:space="0" w:color="auto"/>
      </w:divBdr>
    </w:div>
    <w:div w:id="332876125">
      <w:bodyDiv w:val="1"/>
      <w:marLeft w:val="0"/>
      <w:marRight w:val="0"/>
      <w:marTop w:val="0"/>
      <w:marBottom w:val="0"/>
      <w:divBdr>
        <w:top w:val="none" w:sz="0" w:space="0" w:color="auto"/>
        <w:left w:val="none" w:sz="0" w:space="0" w:color="auto"/>
        <w:bottom w:val="none" w:sz="0" w:space="0" w:color="auto"/>
        <w:right w:val="none" w:sz="0" w:space="0" w:color="auto"/>
      </w:divBdr>
    </w:div>
    <w:div w:id="418061981">
      <w:bodyDiv w:val="1"/>
      <w:marLeft w:val="0"/>
      <w:marRight w:val="0"/>
      <w:marTop w:val="0"/>
      <w:marBottom w:val="0"/>
      <w:divBdr>
        <w:top w:val="none" w:sz="0" w:space="0" w:color="auto"/>
        <w:left w:val="none" w:sz="0" w:space="0" w:color="auto"/>
        <w:bottom w:val="none" w:sz="0" w:space="0" w:color="auto"/>
        <w:right w:val="none" w:sz="0" w:space="0" w:color="auto"/>
      </w:divBdr>
    </w:div>
    <w:div w:id="425273393">
      <w:bodyDiv w:val="1"/>
      <w:marLeft w:val="0"/>
      <w:marRight w:val="0"/>
      <w:marTop w:val="0"/>
      <w:marBottom w:val="0"/>
      <w:divBdr>
        <w:top w:val="none" w:sz="0" w:space="0" w:color="auto"/>
        <w:left w:val="none" w:sz="0" w:space="0" w:color="auto"/>
        <w:bottom w:val="none" w:sz="0" w:space="0" w:color="auto"/>
        <w:right w:val="none" w:sz="0" w:space="0" w:color="auto"/>
      </w:divBdr>
    </w:div>
    <w:div w:id="451630130">
      <w:bodyDiv w:val="1"/>
      <w:marLeft w:val="0"/>
      <w:marRight w:val="0"/>
      <w:marTop w:val="0"/>
      <w:marBottom w:val="0"/>
      <w:divBdr>
        <w:top w:val="none" w:sz="0" w:space="0" w:color="auto"/>
        <w:left w:val="none" w:sz="0" w:space="0" w:color="auto"/>
        <w:bottom w:val="none" w:sz="0" w:space="0" w:color="auto"/>
        <w:right w:val="none" w:sz="0" w:space="0" w:color="auto"/>
      </w:divBdr>
      <w:divsChild>
        <w:div w:id="631255137">
          <w:marLeft w:val="274"/>
          <w:marRight w:val="0"/>
          <w:marTop w:val="0"/>
          <w:marBottom w:val="0"/>
          <w:divBdr>
            <w:top w:val="none" w:sz="0" w:space="0" w:color="auto"/>
            <w:left w:val="none" w:sz="0" w:space="0" w:color="auto"/>
            <w:bottom w:val="none" w:sz="0" w:space="0" w:color="auto"/>
            <w:right w:val="none" w:sz="0" w:space="0" w:color="auto"/>
          </w:divBdr>
        </w:div>
      </w:divsChild>
    </w:div>
    <w:div w:id="467817660">
      <w:bodyDiv w:val="1"/>
      <w:marLeft w:val="0"/>
      <w:marRight w:val="0"/>
      <w:marTop w:val="0"/>
      <w:marBottom w:val="0"/>
      <w:divBdr>
        <w:top w:val="none" w:sz="0" w:space="0" w:color="auto"/>
        <w:left w:val="none" w:sz="0" w:space="0" w:color="auto"/>
        <w:bottom w:val="none" w:sz="0" w:space="0" w:color="auto"/>
        <w:right w:val="none" w:sz="0" w:space="0" w:color="auto"/>
      </w:divBdr>
      <w:divsChild>
        <w:div w:id="67114633">
          <w:marLeft w:val="547"/>
          <w:marRight w:val="0"/>
          <w:marTop w:val="0"/>
          <w:marBottom w:val="0"/>
          <w:divBdr>
            <w:top w:val="none" w:sz="0" w:space="0" w:color="auto"/>
            <w:left w:val="none" w:sz="0" w:space="0" w:color="auto"/>
            <w:bottom w:val="none" w:sz="0" w:space="0" w:color="auto"/>
            <w:right w:val="none" w:sz="0" w:space="0" w:color="auto"/>
          </w:divBdr>
        </w:div>
        <w:div w:id="330329739">
          <w:marLeft w:val="547"/>
          <w:marRight w:val="0"/>
          <w:marTop w:val="0"/>
          <w:marBottom w:val="0"/>
          <w:divBdr>
            <w:top w:val="none" w:sz="0" w:space="0" w:color="auto"/>
            <w:left w:val="none" w:sz="0" w:space="0" w:color="auto"/>
            <w:bottom w:val="none" w:sz="0" w:space="0" w:color="auto"/>
            <w:right w:val="none" w:sz="0" w:space="0" w:color="auto"/>
          </w:divBdr>
        </w:div>
        <w:div w:id="1676492619">
          <w:marLeft w:val="547"/>
          <w:marRight w:val="0"/>
          <w:marTop w:val="0"/>
          <w:marBottom w:val="0"/>
          <w:divBdr>
            <w:top w:val="none" w:sz="0" w:space="0" w:color="auto"/>
            <w:left w:val="none" w:sz="0" w:space="0" w:color="auto"/>
            <w:bottom w:val="none" w:sz="0" w:space="0" w:color="auto"/>
            <w:right w:val="none" w:sz="0" w:space="0" w:color="auto"/>
          </w:divBdr>
        </w:div>
        <w:div w:id="1682313490">
          <w:marLeft w:val="547"/>
          <w:marRight w:val="0"/>
          <w:marTop w:val="0"/>
          <w:marBottom w:val="0"/>
          <w:divBdr>
            <w:top w:val="none" w:sz="0" w:space="0" w:color="auto"/>
            <w:left w:val="none" w:sz="0" w:space="0" w:color="auto"/>
            <w:bottom w:val="none" w:sz="0" w:space="0" w:color="auto"/>
            <w:right w:val="none" w:sz="0" w:space="0" w:color="auto"/>
          </w:divBdr>
        </w:div>
      </w:divsChild>
    </w:div>
    <w:div w:id="487553031">
      <w:bodyDiv w:val="1"/>
      <w:marLeft w:val="0"/>
      <w:marRight w:val="0"/>
      <w:marTop w:val="0"/>
      <w:marBottom w:val="0"/>
      <w:divBdr>
        <w:top w:val="none" w:sz="0" w:space="0" w:color="auto"/>
        <w:left w:val="none" w:sz="0" w:space="0" w:color="auto"/>
        <w:bottom w:val="none" w:sz="0" w:space="0" w:color="auto"/>
        <w:right w:val="none" w:sz="0" w:space="0" w:color="auto"/>
      </w:divBdr>
    </w:div>
    <w:div w:id="507909836">
      <w:bodyDiv w:val="1"/>
      <w:marLeft w:val="0"/>
      <w:marRight w:val="0"/>
      <w:marTop w:val="0"/>
      <w:marBottom w:val="0"/>
      <w:divBdr>
        <w:top w:val="none" w:sz="0" w:space="0" w:color="auto"/>
        <w:left w:val="none" w:sz="0" w:space="0" w:color="auto"/>
        <w:bottom w:val="none" w:sz="0" w:space="0" w:color="auto"/>
        <w:right w:val="none" w:sz="0" w:space="0" w:color="auto"/>
      </w:divBdr>
    </w:div>
    <w:div w:id="519316857">
      <w:bodyDiv w:val="1"/>
      <w:marLeft w:val="0"/>
      <w:marRight w:val="0"/>
      <w:marTop w:val="0"/>
      <w:marBottom w:val="0"/>
      <w:divBdr>
        <w:top w:val="none" w:sz="0" w:space="0" w:color="auto"/>
        <w:left w:val="none" w:sz="0" w:space="0" w:color="auto"/>
        <w:bottom w:val="none" w:sz="0" w:space="0" w:color="auto"/>
        <w:right w:val="none" w:sz="0" w:space="0" w:color="auto"/>
      </w:divBdr>
    </w:div>
    <w:div w:id="567493416">
      <w:bodyDiv w:val="1"/>
      <w:marLeft w:val="0"/>
      <w:marRight w:val="0"/>
      <w:marTop w:val="0"/>
      <w:marBottom w:val="0"/>
      <w:divBdr>
        <w:top w:val="none" w:sz="0" w:space="0" w:color="auto"/>
        <w:left w:val="none" w:sz="0" w:space="0" w:color="auto"/>
        <w:bottom w:val="none" w:sz="0" w:space="0" w:color="auto"/>
        <w:right w:val="none" w:sz="0" w:space="0" w:color="auto"/>
      </w:divBdr>
      <w:divsChild>
        <w:div w:id="269893195">
          <w:marLeft w:val="547"/>
          <w:marRight w:val="0"/>
          <w:marTop w:val="0"/>
          <w:marBottom w:val="0"/>
          <w:divBdr>
            <w:top w:val="none" w:sz="0" w:space="0" w:color="auto"/>
            <w:left w:val="none" w:sz="0" w:space="0" w:color="auto"/>
            <w:bottom w:val="none" w:sz="0" w:space="0" w:color="auto"/>
            <w:right w:val="none" w:sz="0" w:space="0" w:color="auto"/>
          </w:divBdr>
        </w:div>
        <w:div w:id="1136803238">
          <w:marLeft w:val="547"/>
          <w:marRight w:val="0"/>
          <w:marTop w:val="0"/>
          <w:marBottom w:val="0"/>
          <w:divBdr>
            <w:top w:val="none" w:sz="0" w:space="0" w:color="auto"/>
            <w:left w:val="none" w:sz="0" w:space="0" w:color="auto"/>
            <w:bottom w:val="none" w:sz="0" w:space="0" w:color="auto"/>
            <w:right w:val="none" w:sz="0" w:space="0" w:color="auto"/>
          </w:divBdr>
        </w:div>
        <w:div w:id="1238905852">
          <w:marLeft w:val="547"/>
          <w:marRight w:val="0"/>
          <w:marTop w:val="0"/>
          <w:marBottom w:val="0"/>
          <w:divBdr>
            <w:top w:val="none" w:sz="0" w:space="0" w:color="auto"/>
            <w:left w:val="none" w:sz="0" w:space="0" w:color="auto"/>
            <w:bottom w:val="none" w:sz="0" w:space="0" w:color="auto"/>
            <w:right w:val="none" w:sz="0" w:space="0" w:color="auto"/>
          </w:divBdr>
        </w:div>
        <w:div w:id="2117821119">
          <w:marLeft w:val="547"/>
          <w:marRight w:val="0"/>
          <w:marTop w:val="0"/>
          <w:marBottom w:val="0"/>
          <w:divBdr>
            <w:top w:val="none" w:sz="0" w:space="0" w:color="auto"/>
            <w:left w:val="none" w:sz="0" w:space="0" w:color="auto"/>
            <w:bottom w:val="none" w:sz="0" w:space="0" w:color="auto"/>
            <w:right w:val="none" w:sz="0" w:space="0" w:color="auto"/>
          </w:divBdr>
        </w:div>
      </w:divsChild>
    </w:div>
    <w:div w:id="606430031">
      <w:bodyDiv w:val="1"/>
      <w:marLeft w:val="0"/>
      <w:marRight w:val="0"/>
      <w:marTop w:val="0"/>
      <w:marBottom w:val="0"/>
      <w:divBdr>
        <w:top w:val="none" w:sz="0" w:space="0" w:color="auto"/>
        <w:left w:val="none" w:sz="0" w:space="0" w:color="auto"/>
        <w:bottom w:val="none" w:sz="0" w:space="0" w:color="auto"/>
        <w:right w:val="none" w:sz="0" w:space="0" w:color="auto"/>
      </w:divBdr>
      <w:divsChild>
        <w:div w:id="1036733299">
          <w:marLeft w:val="547"/>
          <w:marRight w:val="0"/>
          <w:marTop w:val="0"/>
          <w:marBottom w:val="0"/>
          <w:divBdr>
            <w:top w:val="none" w:sz="0" w:space="0" w:color="auto"/>
            <w:left w:val="none" w:sz="0" w:space="0" w:color="auto"/>
            <w:bottom w:val="none" w:sz="0" w:space="0" w:color="auto"/>
            <w:right w:val="none" w:sz="0" w:space="0" w:color="auto"/>
          </w:divBdr>
        </w:div>
        <w:div w:id="1840997180">
          <w:marLeft w:val="547"/>
          <w:marRight w:val="0"/>
          <w:marTop w:val="0"/>
          <w:marBottom w:val="0"/>
          <w:divBdr>
            <w:top w:val="none" w:sz="0" w:space="0" w:color="auto"/>
            <w:left w:val="none" w:sz="0" w:space="0" w:color="auto"/>
            <w:bottom w:val="none" w:sz="0" w:space="0" w:color="auto"/>
            <w:right w:val="none" w:sz="0" w:space="0" w:color="auto"/>
          </w:divBdr>
        </w:div>
        <w:div w:id="1841581513">
          <w:marLeft w:val="547"/>
          <w:marRight w:val="0"/>
          <w:marTop w:val="0"/>
          <w:marBottom w:val="0"/>
          <w:divBdr>
            <w:top w:val="none" w:sz="0" w:space="0" w:color="auto"/>
            <w:left w:val="none" w:sz="0" w:space="0" w:color="auto"/>
            <w:bottom w:val="none" w:sz="0" w:space="0" w:color="auto"/>
            <w:right w:val="none" w:sz="0" w:space="0" w:color="auto"/>
          </w:divBdr>
        </w:div>
      </w:divsChild>
    </w:div>
    <w:div w:id="623268518">
      <w:bodyDiv w:val="1"/>
      <w:marLeft w:val="0"/>
      <w:marRight w:val="0"/>
      <w:marTop w:val="0"/>
      <w:marBottom w:val="0"/>
      <w:divBdr>
        <w:top w:val="none" w:sz="0" w:space="0" w:color="auto"/>
        <w:left w:val="none" w:sz="0" w:space="0" w:color="auto"/>
        <w:bottom w:val="none" w:sz="0" w:space="0" w:color="auto"/>
        <w:right w:val="none" w:sz="0" w:space="0" w:color="auto"/>
      </w:divBdr>
    </w:div>
    <w:div w:id="637414576">
      <w:bodyDiv w:val="1"/>
      <w:marLeft w:val="0"/>
      <w:marRight w:val="0"/>
      <w:marTop w:val="0"/>
      <w:marBottom w:val="0"/>
      <w:divBdr>
        <w:top w:val="none" w:sz="0" w:space="0" w:color="auto"/>
        <w:left w:val="none" w:sz="0" w:space="0" w:color="auto"/>
        <w:bottom w:val="none" w:sz="0" w:space="0" w:color="auto"/>
        <w:right w:val="none" w:sz="0" w:space="0" w:color="auto"/>
      </w:divBdr>
      <w:divsChild>
        <w:div w:id="519517035">
          <w:marLeft w:val="547"/>
          <w:marRight w:val="0"/>
          <w:marTop w:val="0"/>
          <w:marBottom w:val="0"/>
          <w:divBdr>
            <w:top w:val="none" w:sz="0" w:space="0" w:color="auto"/>
            <w:left w:val="none" w:sz="0" w:space="0" w:color="auto"/>
            <w:bottom w:val="none" w:sz="0" w:space="0" w:color="auto"/>
            <w:right w:val="none" w:sz="0" w:space="0" w:color="auto"/>
          </w:divBdr>
        </w:div>
        <w:div w:id="1032998397">
          <w:marLeft w:val="547"/>
          <w:marRight w:val="0"/>
          <w:marTop w:val="0"/>
          <w:marBottom w:val="0"/>
          <w:divBdr>
            <w:top w:val="none" w:sz="0" w:space="0" w:color="auto"/>
            <w:left w:val="none" w:sz="0" w:space="0" w:color="auto"/>
            <w:bottom w:val="none" w:sz="0" w:space="0" w:color="auto"/>
            <w:right w:val="none" w:sz="0" w:space="0" w:color="auto"/>
          </w:divBdr>
        </w:div>
      </w:divsChild>
    </w:div>
    <w:div w:id="641156861">
      <w:bodyDiv w:val="1"/>
      <w:marLeft w:val="0"/>
      <w:marRight w:val="0"/>
      <w:marTop w:val="0"/>
      <w:marBottom w:val="0"/>
      <w:divBdr>
        <w:top w:val="none" w:sz="0" w:space="0" w:color="auto"/>
        <w:left w:val="none" w:sz="0" w:space="0" w:color="auto"/>
        <w:bottom w:val="none" w:sz="0" w:space="0" w:color="auto"/>
        <w:right w:val="none" w:sz="0" w:space="0" w:color="auto"/>
      </w:divBdr>
    </w:div>
    <w:div w:id="679625788">
      <w:bodyDiv w:val="1"/>
      <w:marLeft w:val="0"/>
      <w:marRight w:val="0"/>
      <w:marTop w:val="0"/>
      <w:marBottom w:val="0"/>
      <w:divBdr>
        <w:top w:val="none" w:sz="0" w:space="0" w:color="auto"/>
        <w:left w:val="none" w:sz="0" w:space="0" w:color="auto"/>
        <w:bottom w:val="none" w:sz="0" w:space="0" w:color="auto"/>
        <w:right w:val="none" w:sz="0" w:space="0" w:color="auto"/>
      </w:divBdr>
    </w:div>
    <w:div w:id="683167983">
      <w:bodyDiv w:val="1"/>
      <w:marLeft w:val="0"/>
      <w:marRight w:val="0"/>
      <w:marTop w:val="0"/>
      <w:marBottom w:val="0"/>
      <w:divBdr>
        <w:top w:val="none" w:sz="0" w:space="0" w:color="auto"/>
        <w:left w:val="none" w:sz="0" w:space="0" w:color="auto"/>
        <w:bottom w:val="none" w:sz="0" w:space="0" w:color="auto"/>
        <w:right w:val="none" w:sz="0" w:space="0" w:color="auto"/>
      </w:divBdr>
    </w:div>
    <w:div w:id="708801571">
      <w:bodyDiv w:val="1"/>
      <w:marLeft w:val="0"/>
      <w:marRight w:val="0"/>
      <w:marTop w:val="0"/>
      <w:marBottom w:val="0"/>
      <w:divBdr>
        <w:top w:val="none" w:sz="0" w:space="0" w:color="auto"/>
        <w:left w:val="none" w:sz="0" w:space="0" w:color="auto"/>
        <w:bottom w:val="none" w:sz="0" w:space="0" w:color="auto"/>
        <w:right w:val="none" w:sz="0" w:space="0" w:color="auto"/>
      </w:divBdr>
    </w:div>
    <w:div w:id="805583031">
      <w:bodyDiv w:val="1"/>
      <w:marLeft w:val="0"/>
      <w:marRight w:val="0"/>
      <w:marTop w:val="0"/>
      <w:marBottom w:val="0"/>
      <w:divBdr>
        <w:top w:val="none" w:sz="0" w:space="0" w:color="auto"/>
        <w:left w:val="none" w:sz="0" w:space="0" w:color="auto"/>
        <w:bottom w:val="none" w:sz="0" w:space="0" w:color="auto"/>
        <w:right w:val="none" w:sz="0" w:space="0" w:color="auto"/>
      </w:divBdr>
    </w:div>
    <w:div w:id="817920878">
      <w:bodyDiv w:val="1"/>
      <w:marLeft w:val="0"/>
      <w:marRight w:val="0"/>
      <w:marTop w:val="0"/>
      <w:marBottom w:val="0"/>
      <w:divBdr>
        <w:top w:val="none" w:sz="0" w:space="0" w:color="auto"/>
        <w:left w:val="none" w:sz="0" w:space="0" w:color="auto"/>
        <w:bottom w:val="none" w:sz="0" w:space="0" w:color="auto"/>
        <w:right w:val="none" w:sz="0" w:space="0" w:color="auto"/>
      </w:divBdr>
      <w:divsChild>
        <w:div w:id="321854696">
          <w:marLeft w:val="274"/>
          <w:marRight w:val="0"/>
          <w:marTop w:val="0"/>
          <w:marBottom w:val="0"/>
          <w:divBdr>
            <w:top w:val="none" w:sz="0" w:space="0" w:color="auto"/>
            <w:left w:val="none" w:sz="0" w:space="0" w:color="auto"/>
            <w:bottom w:val="none" w:sz="0" w:space="0" w:color="auto"/>
            <w:right w:val="none" w:sz="0" w:space="0" w:color="auto"/>
          </w:divBdr>
        </w:div>
        <w:div w:id="827751851">
          <w:marLeft w:val="274"/>
          <w:marRight w:val="0"/>
          <w:marTop w:val="0"/>
          <w:marBottom w:val="0"/>
          <w:divBdr>
            <w:top w:val="none" w:sz="0" w:space="0" w:color="auto"/>
            <w:left w:val="none" w:sz="0" w:space="0" w:color="auto"/>
            <w:bottom w:val="none" w:sz="0" w:space="0" w:color="auto"/>
            <w:right w:val="none" w:sz="0" w:space="0" w:color="auto"/>
          </w:divBdr>
        </w:div>
      </w:divsChild>
    </w:div>
    <w:div w:id="837692565">
      <w:bodyDiv w:val="1"/>
      <w:marLeft w:val="0"/>
      <w:marRight w:val="0"/>
      <w:marTop w:val="0"/>
      <w:marBottom w:val="0"/>
      <w:divBdr>
        <w:top w:val="none" w:sz="0" w:space="0" w:color="auto"/>
        <w:left w:val="none" w:sz="0" w:space="0" w:color="auto"/>
        <w:bottom w:val="none" w:sz="0" w:space="0" w:color="auto"/>
        <w:right w:val="none" w:sz="0" w:space="0" w:color="auto"/>
      </w:divBdr>
    </w:div>
    <w:div w:id="854028880">
      <w:bodyDiv w:val="1"/>
      <w:marLeft w:val="0"/>
      <w:marRight w:val="0"/>
      <w:marTop w:val="0"/>
      <w:marBottom w:val="0"/>
      <w:divBdr>
        <w:top w:val="none" w:sz="0" w:space="0" w:color="auto"/>
        <w:left w:val="none" w:sz="0" w:space="0" w:color="auto"/>
        <w:bottom w:val="none" w:sz="0" w:space="0" w:color="auto"/>
        <w:right w:val="none" w:sz="0" w:space="0" w:color="auto"/>
      </w:divBdr>
    </w:div>
    <w:div w:id="953050240">
      <w:bodyDiv w:val="1"/>
      <w:marLeft w:val="0"/>
      <w:marRight w:val="0"/>
      <w:marTop w:val="0"/>
      <w:marBottom w:val="0"/>
      <w:divBdr>
        <w:top w:val="none" w:sz="0" w:space="0" w:color="auto"/>
        <w:left w:val="none" w:sz="0" w:space="0" w:color="auto"/>
        <w:bottom w:val="none" w:sz="0" w:space="0" w:color="auto"/>
        <w:right w:val="none" w:sz="0" w:space="0" w:color="auto"/>
      </w:divBdr>
    </w:div>
    <w:div w:id="1005203003">
      <w:bodyDiv w:val="1"/>
      <w:marLeft w:val="0"/>
      <w:marRight w:val="0"/>
      <w:marTop w:val="0"/>
      <w:marBottom w:val="0"/>
      <w:divBdr>
        <w:top w:val="none" w:sz="0" w:space="0" w:color="auto"/>
        <w:left w:val="none" w:sz="0" w:space="0" w:color="auto"/>
        <w:bottom w:val="none" w:sz="0" w:space="0" w:color="auto"/>
        <w:right w:val="none" w:sz="0" w:space="0" w:color="auto"/>
      </w:divBdr>
    </w:div>
    <w:div w:id="1023672613">
      <w:bodyDiv w:val="1"/>
      <w:marLeft w:val="0"/>
      <w:marRight w:val="0"/>
      <w:marTop w:val="0"/>
      <w:marBottom w:val="0"/>
      <w:divBdr>
        <w:top w:val="none" w:sz="0" w:space="0" w:color="auto"/>
        <w:left w:val="none" w:sz="0" w:space="0" w:color="auto"/>
        <w:bottom w:val="none" w:sz="0" w:space="0" w:color="auto"/>
        <w:right w:val="none" w:sz="0" w:space="0" w:color="auto"/>
      </w:divBdr>
    </w:div>
    <w:div w:id="1094059422">
      <w:bodyDiv w:val="1"/>
      <w:marLeft w:val="0"/>
      <w:marRight w:val="0"/>
      <w:marTop w:val="0"/>
      <w:marBottom w:val="0"/>
      <w:divBdr>
        <w:top w:val="none" w:sz="0" w:space="0" w:color="auto"/>
        <w:left w:val="none" w:sz="0" w:space="0" w:color="auto"/>
        <w:bottom w:val="none" w:sz="0" w:space="0" w:color="auto"/>
        <w:right w:val="none" w:sz="0" w:space="0" w:color="auto"/>
      </w:divBdr>
    </w:div>
    <w:div w:id="1115060380">
      <w:bodyDiv w:val="1"/>
      <w:marLeft w:val="0"/>
      <w:marRight w:val="0"/>
      <w:marTop w:val="0"/>
      <w:marBottom w:val="0"/>
      <w:divBdr>
        <w:top w:val="none" w:sz="0" w:space="0" w:color="auto"/>
        <w:left w:val="none" w:sz="0" w:space="0" w:color="auto"/>
        <w:bottom w:val="none" w:sz="0" w:space="0" w:color="auto"/>
        <w:right w:val="none" w:sz="0" w:space="0" w:color="auto"/>
      </w:divBdr>
    </w:div>
    <w:div w:id="1142965793">
      <w:bodyDiv w:val="1"/>
      <w:marLeft w:val="0"/>
      <w:marRight w:val="0"/>
      <w:marTop w:val="0"/>
      <w:marBottom w:val="0"/>
      <w:divBdr>
        <w:top w:val="none" w:sz="0" w:space="0" w:color="auto"/>
        <w:left w:val="none" w:sz="0" w:space="0" w:color="auto"/>
        <w:bottom w:val="none" w:sz="0" w:space="0" w:color="auto"/>
        <w:right w:val="none" w:sz="0" w:space="0" w:color="auto"/>
      </w:divBdr>
    </w:div>
    <w:div w:id="1204560787">
      <w:bodyDiv w:val="1"/>
      <w:marLeft w:val="0"/>
      <w:marRight w:val="0"/>
      <w:marTop w:val="0"/>
      <w:marBottom w:val="0"/>
      <w:divBdr>
        <w:top w:val="none" w:sz="0" w:space="0" w:color="auto"/>
        <w:left w:val="none" w:sz="0" w:space="0" w:color="auto"/>
        <w:bottom w:val="none" w:sz="0" w:space="0" w:color="auto"/>
        <w:right w:val="none" w:sz="0" w:space="0" w:color="auto"/>
      </w:divBdr>
    </w:div>
    <w:div w:id="1312370911">
      <w:bodyDiv w:val="1"/>
      <w:marLeft w:val="0"/>
      <w:marRight w:val="0"/>
      <w:marTop w:val="0"/>
      <w:marBottom w:val="0"/>
      <w:divBdr>
        <w:top w:val="none" w:sz="0" w:space="0" w:color="auto"/>
        <w:left w:val="none" w:sz="0" w:space="0" w:color="auto"/>
        <w:bottom w:val="none" w:sz="0" w:space="0" w:color="auto"/>
        <w:right w:val="none" w:sz="0" w:space="0" w:color="auto"/>
      </w:divBdr>
      <w:divsChild>
        <w:div w:id="1087186993">
          <w:marLeft w:val="547"/>
          <w:marRight w:val="0"/>
          <w:marTop w:val="0"/>
          <w:marBottom w:val="0"/>
          <w:divBdr>
            <w:top w:val="none" w:sz="0" w:space="0" w:color="auto"/>
            <w:left w:val="none" w:sz="0" w:space="0" w:color="auto"/>
            <w:bottom w:val="none" w:sz="0" w:space="0" w:color="auto"/>
            <w:right w:val="none" w:sz="0" w:space="0" w:color="auto"/>
          </w:divBdr>
        </w:div>
        <w:div w:id="1817456388">
          <w:marLeft w:val="547"/>
          <w:marRight w:val="0"/>
          <w:marTop w:val="0"/>
          <w:marBottom w:val="0"/>
          <w:divBdr>
            <w:top w:val="none" w:sz="0" w:space="0" w:color="auto"/>
            <w:left w:val="none" w:sz="0" w:space="0" w:color="auto"/>
            <w:bottom w:val="none" w:sz="0" w:space="0" w:color="auto"/>
            <w:right w:val="none" w:sz="0" w:space="0" w:color="auto"/>
          </w:divBdr>
        </w:div>
        <w:div w:id="1906450498">
          <w:marLeft w:val="547"/>
          <w:marRight w:val="0"/>
          <w:marTop w:val="0"/>
          <w:marBottom w:val="0"/>
          <w:divBdr>
            <w:top w:val="none" w:sz="0" w:space="0" w:color="auto"/>
            <w:left w:val="none" w:sz="0" w:space="0" w:color="auto"/>
            <w:bottom w:val="none" w:sz="0" w:space="0" w:color="auto"/>
            <w:right w:val="none" w:sz="0" w:space="0" w:color="auto"/>
          </w:divBdr>
        </w:div>
      </w:divsChild>
    </w:div>
    <w:div w:id="1470055472">
      <w:bodyDiv w:val="1"/>
      <w:marLeft w:val="0"/>
      <w:marRight w:val="0"/>
      <w:marTop w:val="0"/>
      <w:marBottom w:val="0"/>
      <w:divBdr>
        <w:top w:val="none" w:sz="0" w:space="0" w:color="auto"/>
        <w:left w:val="none" w:sz="0" w:space="0" w:color="auto"/>
        <w:bottom w:val="none" w:sz="0" w:space="0" w:color="auto"/>
        <w:right w:val="none" w:sz="0" w:space="0" w:color="auto"/>
      </w:divBdr>
    </w:div>
    <w:div w:id="1490705256">
      <w:bodyDiv w:val="1"/>
      <w:marLeft w:val="0"/>
      <w:marRight w:val="0"/>
      <w:marTop w:val="0"/>
      <w:marBottom w:val="0"/>
      <w:divBdr>
        <w:top w:val="none" w:sz="0" w:space="0" w:color="auto"/>
        <w:left w:val="none" w:sz="0" w:space="0" w:color="auto"/>
        <w:bottom w:val="none" w:sz="0" w:space="0" w:color="auto"/>
        <w:right w:val="none" w:sz="0" w:space="0" w:color="auto"/>
      </w:divBdr>
    </w:div>
    <w:div w:id="1497919447">
      <w:bodyDiv w:val="1"/>
      <w:marLeft w:val="0"/>
      <w:marRight w:val="0"/>
      <w:marTop w:val="0"/>
      <w:marBottom w:val="0"/>
      <w:divBdr>
        <w:top w:val="none" w:sz="0" w:space="0" w:color="auto"/>
        <w:left w:val="none" w:sz="0" w:space="0" w:color="auto"/>
        <w:bottom w:val="none" w:sz="0" w:space="0" w:color="auto"/>
        <w:right w:val="none" w:sz="0" w:space="0" w:color="auto"/>
      </w:divBdr>
    </w:div>
    <w:div w:id="1502042868">
      <w:bodyDiv w:val="1"/>
      <w:marLeft w:val="0"/>
      <w:marRight w:val="0"/>
      <w:marTop w:val="0"/>
      <w:marBottom w:val="0"/>
      <w:divBdr>
        <w:top w:val="none" w:sz="0" w:space="0" w:color="auto"/>
        <w:left w:val="none" w:sz="0" w:space="0" w:color="auto"/>
        <w:bottom w:val="none" w:sz="0" w:space="0" w:color="auto"/>
        <w:right w:val="none" w:sz="0" w:space="0" w:color="auto"/>
      </w:divBdr>
    </w:div>
    <w:div w:id="1581675838">
      <w:bodyDiv w:val="1"/>
      <w:marLeft w:val="0"/>
      <w:marRight w:val="0"/>
      <w:marTop w:val="0"/>
      <w:marBottom w:val="0"/>
      <w:divBdr>
        <w:top w:val="none" w:sz="0" w:space="0" w:color="auto"/>
        <w:left w:val="none" w:sz="0" w:space="0" w:color="auto"/>
        <w:bottom w:val="none" w:sz="0" w:space="0" w:color="auto"/>
        <w:right w:val="none" w:sz="0" w:space="0" w:color="auto"/>
      </w:divBdr>
    </w:div>
    <w:div w:id="1591236615">
      <w:bodyDiv w:val="1"/>
      <w:marLeft w:val="0"/>
      <w:marRight w:val="0"/>
      <w:marTop w:val="0"/>
      <w:marBottom w:val="0"/>
      <w:divBdr>
        <w:top w:val="none" w:sz="0" w:space="0" w:color="auto"/>
        <w:left w:val="none" w:sz="0" w:space="0" w:color="auto"/>
        <w:bottom w:val="none" w:sz="0" w:space="0" w:color="auto"/>
        <w:right w:val="none" w:sz="0" w:space="0" w:color="auto"/>
      </w:divBdr>
    </w:div>
    <w:div w:id="1602251911">
      <w:bodyDiv w:val="1"/>
      <w:marLeft w:val="0"/>
      <w:marRight w:val="0"/>
      <w:marTop w:val="0"/>
      <w:marBottom w:val="0"/>
      <w:divBdr>
        <w:top w:val="none" w:sz="0" w:space="0" w:color="auto"/>
        <w:left w:val="none" w:sz="0" w:space="0" w:color="auto"/>
        <w:bottom w:val="none" w:sz="0" w:space="0" w:color="auto"/>
        <w:right w:val="none" w:sz="0" w:space="0" w:color="auto"/>
      </w:divBdr>
    </w:div>
    <w:div w:id="1764840683">
      <w:bodyDiv w:val="1"/>
      <w:marLeft w:val="0"/>
      <w:marRight w:val="0"/>
      <w:marTop w:val="0"/>
      <w:marBottom w:val="0"/>
      <w:divBdr>
        <w:top w:val="none" w:sz="0" w:space="0" w:color="auto"/>
        <w:left w:val="none" w:sz="0" w:space="0" w:color="auto"/>
        <w:bottom w:val="none" w:sz="0" w:space="0" w:color="auto"/>
        <w:right w:val="none" w:sz="0" w:space="0" w:color="auto"/>
      </w:divBdr>
    </w:div>
    <w:div w:id="1766614970">
      <w:bodyDiv w:val="1"/>
      <w:marLeft w:val="0"/>
      <w:marRight w:val="0"/>
      <w:marTop w:val="0"/>
      <w:marBottom w:val="0"/>
      <w:divBdr>
        <w:top w:val="none" w:sz="0" w:space="0" w:color="auto"/>
        <w:left w:val="none" w:sz="0" w:space="0" w:color="auto"/>
        <w:bottom w:val="none" w:sz="0" w:space="0" w:color="auto"/>
        <w:right w:val="none" w:sz="0" w:space="0" w:color="auto"/>
      </w:divBdr>
      <w:divsChild>
        <w:div w:id="501704923">
          <w:marLeft w:val="274"/>
          <w:marRight w:val="0"/>
          <w:marTop w:val="0"/>
          <w:marBottom w:val="0"/>
          <w:divBdr>
            <w:top w:val="none" w:sz="0" w:space="0" w:color="auto"/>
            <w:left w:val="none" w:sz="0" w:space="0" w:color="auto"/>
            <w:bottom w:val="none" w:sz="0" w:space="0" w:color="auto"/>
            <w:right w:val="none" w:sz="0" w:space="0" w:color="auto"/>
          </w:divBdr>
        </w:div>
        <w:div w:id="596334413">
          <w:marLeft w:val="274"/>
          <w:marRight w:val="0"/>
          <w:marTop w:val="0"/>
          <w:marBottom w:val="0"/>
          <w:divBdr>
            <w:top w:val="none" w:sz="0" w:space="0" w:color="auto"/>
            <w:left w:val="none" w:sz="0" w:space="0" w:color="auto"/>
            <w:bottom w:val="none" w:sz="0" w:space="0" w:color="auto"/>
            <w:right w:val="none" w:sz="0" w:space="0" w:color="auto"/>
          </w:divBdr>
        </w:div>
        <w:div w:id="979581216">
          <w:marLeft w:val="274"/>
          <w:marRight w:val="0"/>
          <w:marTop w:val="0"/>
          <w:marBottom w:val="0"/>
          <w:divBdr>
            <w:top w:val="none" w:sz="0" w:space="0" w:color="auto"/>
            <w:left w:val="none" w:sz="0" w:space="0" w:color="auto"/>
            <w:bottom w:val="none" w:sz="0" w:space="0" w:color="auto"/>
            <w:right w:val="none" w:sz="0" w:space="0" w:color="auto"/>
          </w:divBdr>
        </w:div>
        <w:div w:id="1100906367">
          <w:marLeft w:val="274"/>
          <w:marRight w:val="0"/>
          <w:marTop w:val="0"/>
          <w:marBottom w:val="0"/>
          <w:divBdr>
            <w:top w:val="none" w:sz="0" w:space="0" w:color="auto"/>
            <w:left w:val="none" w:sz="0" w:space="0" w:color="auto"/>
            <w:bottom w:val="none" w:sz="0" w:space="0" w:color="auto"/>
            <w:right w:val="none" w:sz="0" w:space="0" w:color="auto"/>
          </w:divBdr>
        </w:div>
        <w:div w:id="1534615938">
          <w:marLeft w:val="274"/>
          <w:marRight w:val="0"/>
          <w:marTop w:val="0"/>
          <w:marBottom w:val="0"/>
          <w:divBdr>
            <w:top w:val="none" w:sz="0" w:space="0" w:color="auto"/>
            <w:left w:val="none" w:sz="0" w:space="0" w:color="auto"/>
            <w:bottom w:val="none" w:sz="0" w:space="0" w:color="auto"/>
            <w:right w:val="none" w:sz="0" w:space="0" w:color="auto"/>
          </w:divBdr>
        </w:div>
        <w:div w:id="1620380237">
          <w:marLeft w:val="274"/>
          <w:marRight w:val="0"/>
          <w:marTop w:val="0"/>
          <w:marBottom w:val="0"/>
          <w:divBdr>
            <w:top w:val="none" w:sz="0" w:space="0" w:color="auto"/>
            <w:left w:val="none" w:sz="0" w:space="0" w:color="auto"/>
            <w:bottom w:val="none" w:sz="0" w:space="0" w:color="auto"/>
            <w:right w:val="none" w:sz="0" w:space="0" w:color="auto"/>
          </w:divBdr>
        </w:div>
        <w:div w:id="1875658547">
          <w:marLeft w:val="274"/>
          <w:marRight w:val="0"/>
          <w:marTop w:val="0"/>
          <w:marBottom w:val="0"/>
          <w:divBdr>
            <w:top w:val="none" w:sz="0" w:space="0" w:color="auto"/>
            <w:left w:val="none" w:sz="0" w:space="0" w:color="auto"/>
            <w:bottom w:val="none" w:sz="0" w:space="0" w:color="auto"/>
            <w:right w:val="none" w:sz="0" w:space="0" w:color="auto"/>
          </w:divBdr>
        </w:div>
        <w:div w:id="1964193892">
          <w:marLeft w:val="274"/>
          <w:marRight w:val="0"/>
          <w:marTop w:val="0"/>
          <w:marBottom w:val="0"/>
          <w:divBdr>
            <w:top w:val="none" w:sz="0" w:space="0" w:color="auto"/>
            <w:left w:val="none" w:sz="0" w:space="0" w:color="auto"/>
            <w:bottom w:val="none" w:sz="0" w:space="0" w:color="auto"/>
            <w:right w:val="none" w:sz="0" w:space="0" w:color="auto"/>
          </w:divBdr>
        </w:div>
        <w:div w:id="1987927098">
          <w:marLeft w:val="274"/>
          <w:marRight w:val="0"/>
          <w:marTop w:val="0"/>
          <w:marBottom w:val="0"/>
          <w:divBdr>
            <w:top w:val="none" w:sz="0" w:space="0" w:color="auto"/>
            <w:left w:val="none" w:sz="0" w:space="0" w:color="auto"/>
            <w:bottom w:val="none" w:sz="0" w:space="0" w:color="auto"/>
            <w:right w:val="none" w:sz="0" w:space="0" w:color="auto"/>
          </w:divBdr>
        </w:div>
      </w:divsChild>
    </w:div>
    <w:div w:id="1799300512">
      <w:bodyDiv w:val="1"/>
      <w:marLeft w:val="0"/>
      <w:marRight w:val="0"/>
      <w:marTop w:val="0"/>
      <w:marBottom w:val="0"/>
      <w:divBdr>
        <w:top w:val="none" w:sz="0" w:space="0" w:color="auto"/>
        <w:left w:val="none" w:sz="0" w:space="0" w:color="auto"/>
        <w:bottom w:val="none" w:sz="0" w:space="0" w:color="auto"/>
        <w:right w:val="none" w:sz="0" w:space="0" w:color="auto"/>
      </w:divBdr>
    </w:div>
    <w:div w:id="1817915874">
      <w:bodyDiv w:val="1"/>
      <w:marLeft w:val="0"/>
      <w:marRight w:val="0"/>
      <w:marTop w:val="0"/>
      <w:marBottom w:val="0"/>
      <w:divBdr>
        <w:top w:val="none" w:sz="0" w:space="0" w:color="auto"/>
        <w:left w:val="none" w:sz="0" w:space="0" w:color="auto"/>
        <w:bottom w:val="none" w:sz="0" w:space="0" w:color="auto"/>
        <w:right w:val="none" w:sz="0" w:space="0" w:color="auto"/>
      </w:divBdr>
    </w:div>
    <w:div w:id="1822691390">
      <w:bodyDiv w:val="1"/>
      <w:marLeft w:val="0"/>
      <w:marRight w:val="0"/>
      <w:marTop w:val="0"/>
      <w:marBottom w:val="0"/>
      <w:divBdr>
        <w:top w:val="none" w:sz="0" w:space="0" w:color="auto"/>
        <w:left w:val="none" w:sz="0" w:space="0" w:color="auto"/>
        <w:bottom w:val="none" w:sz="0" w:space="0" w:color="auto"/>
        <w:right w:val="none" w:sz="0" w:space="0" w:color="auto"/>
      </w:divBdr>
      <w:divsChild>
        <w:div w:id="907885955">
          <w:marLeft w:val="547"/>
          <w:marRight w:val="0"/>
          <w:marTop w:val="0"/>
          <w:marBottom w:val="0"/>
          <w:divBdr>
            <w:top w:val="none" w:sz="0" w:space="0" w:color="auto"/>
            <w:left w:val="none" w:sz="0" w:space="0" w:color="auto"/>
            <w:bottom w:val="none" w:sz="0" w:space="0" w:color="auto"/>
            <w:right w:val="none" w:sz="0" w:space="0" w:color="auto"/>
          </w:divBdr>
        </w:div>
      </w:divsChild>
    </w:div>
    <w:div w:id="1829974799">
      <w:bodyDiv w:val="1"/>
      <w:marLeft w:val="0"/>
      <w:marRight w:val="0"/>
      <w:marTop w:val="0"/>
      <w:marBottom w:val="0"/>
      <w:divBdr>
        <w:top w:val="none" w:sz="0" w:space="0" w:color="auto"/>
        <w:left w:val="none" w:sz="0" w:space="0" w:color="auto"/>
        <w:bottom w:val="none" w:sz="0" w:space="0" w:color="auto"/>
        <w:right w:val="none" w:sz="0" w:space="0" w:color="auto"/>
      </w:divBdr>
    </w:div>
    <w:div w:id="1888758398">
      <w:bodyDiv w:val="1"/>
      <w:marLeft w:val="0"/>
      <w:marRight w:val="0"/>
      <w:marTop w:val="0"/>
      <w:marBottom w:val="0"/>
      <w:divBdr>
        <w:top w:val="none" w:sz="0" w:space="0" w:color="auto"/>
        <w:left w:val="none" w:sz="0" w:space="0" w:color="auto"/>
        <w:bottom w:val="none" w:sz="0" w:space="0" w:color="auto"/>
        <w:right w:val="none" w:sz="0" w:space="0" w:color="auto"/>
      </w:divBdr>
      <w:divsChild>
        <w:div w:id="377508262">
          <w:marLeft w:val="360"/>
          <w:marRight w:val="0"/>
          <w:marTop w:val="200"/>
          <w:marBottom w:val="0"/>
          <w:divBdr>
            <w:top w:val="none" w:sz="0" w:space="0" w:color="auto"/>
            <w:left w:val="none" w:sz="0" w:space="0" w:color="auto"/>
            <w:bottom w:val="none" w:sz="0" w:space="0" w:color="auto"/>
            <w:right w:val="none" w:sz="0" w:space="0" w:color="auto"/>
          </w:divBdr>
        </w:div>
        <w:div w:id="860632819">
          <w:marLeft w:val="360"/>
          <w:marRight w:val="0"/>
          <w:marTop w:val="200"/>
          <w:marBottom w:val="0"/>
          <w:divBdr>
            <w:top w:val="none" w:sz="0" w:space="0" w:color="auto"/>
            <w:left w:val="none" w:sz="0" w:space="0" w:color="auto"/>
            <w:bottom w:val="none" w:sz="0" w:space="0" w:color="auto"/>
            <w:right w:val="none" w:sz="0" w:space="0" w:color="auto"/>
          </w:divBdr>
        </w:div>
        <w:div w:id="1405491209">
          <w:marLeft w:val="360"/>
          <w:marRight w:val="0"/>
          <w:marTop w:val="200"/>
          <w:marBottom w:val="0"/>
          <w:divBdr>
            <w:top w:val="none" w:sz="0" w:space="0" w:color="auto"/>
            <w:left w:val="none" w:sz="0" w:space="0" w:color="auto"/>
            <w:bottom w:val="none" w:sz="0" w:space="0" w:color="auto"/>
            <w:right w:val="none" w:sz="0" w:space="0" w:color="auto"/>
          </w:divBdr>
        </w:div>
      </w:divsChild>
    </w:div>
    <w:div w:id="1905067313">
      <w:bodyDiv w:val="1"/>
      <w:marLeft w:val="0"/>
      <w:marRight w:val="0"/>
      <w:marTop w:val="0"/>
      <w:marBottom w:val="0"/>
      <w:divBdr>
        <w:top w:val="none" w:sz="0" w:space="0" w:color="auto"/>
        <w:left w:val="none" w:sz="0" w:space="0" w:color="auto"/>
        <w:bottom w:val="none" w:sz="0" w:space="0" w:color="auto"/>
        <w:right w:val="none" w:sz="0" w:space="0" w:color="auto"/>
      </w:divBdr>
    </w:div>
    <w:div w:id="1955212527">
      <w:bodyDiv w:val="1"/>
      <w:marLeft w:val="0"/>
      <w:marRight w:val="0"/>
      <w:marTop w:val="0"/>
      <w:marBottom w:val="0"/>
      <w:divBdr>
        <w:top w:val="none" w:sz="0" w:space="0" w:color="auto"/>
        <w:left w:val="none" w:sz="0" w:space="0" w:color="auto"/>
        <w:bottom w:val="none" w:sz="0" w:space="0" w:color="auto"/>
        <w:right w:val="none" w:sz="0" w:space="0" w:color="auto"/>
      </w:divBdr>
      <w:divsChild>
        <w:div w:id="783115631">
          <w:marLeft w:val="360"/>
          <w:marRight w:val="0"/>
          <w:marTop w:val="0"/>
          <w:marBottom w:val="0"/>
          <w:divBdr>
            <w:top w:val="none" w:sz="0" w:space="0" w:color="auto"/>
            <w:left w:val="none" w:sz="0" w:space="0" w:color="auto"/>
            <w:bottom w:val="none" w:sz="0" w:space="0" w:color="auto"/>
            <w:right w:val="none" w:sz="0" w:space="0" w:color="auto"/>
          </w:divBdr>
        </w:div>
      </w:divsChild>
    </w:div>
    <w:div w:id="1991981736">
      <w:bodyDiv w:val="1"/>
      <w:marLeft w:val="0"/>
      <w:marRight w:val="0"/>
      <w:marTop w:val="0"/>
      <w:marBottom w:val="0"/>
      <w:divBdr>
        <w:top w:val="none" w:sz="0" w:space="0" w:color="auto"/>
        <w:left w:val="none" w:sz="0" w:space="0" w:color="auto"/>
        <w:bottom w:val="none" w:sz="0" w:space="0" w:color="auto"/>
        <w:right w:val="none" w:sz="0" w:space="0" w:color="auto"/>
      </w:divBdr>
      <w:divsChild>
        <w:div w:id="1281300431">
          <w:marLeft w:val="547"/>
          <w:marRight w:val="0"/>
          <w:marTop w:val="0"/>
          <w:marBottom w:val="0"/>
          <w:divBdr>
            <w:top w:val="none" w:sz="0" w:space="0" w:color="auto"/>
            <w:left w:val="none" w:sz="0" w:space="0" w:color="auto"/>
            <w:bottom w:val="none" w:sz="0" w:space="0" w:color="auto"/>
            <w:right w:val="none" w:sz="0" w:space="0" w:color="auto"/>
          </w:divBdr>
        </w:div>
      </w:divsChild>
    </w:div>
    <w:div w:id="2002192081">
      <w:bodyDiv w:val="1"/>
      <w:marLeft w:val="0"/>
      <w:marRight w:val="0"/>
      <w:marTop w:val="0"/>
      <w:marBottom w:val="0"/>
      <w:divBdr>
        <w:top w:val="none" w:sz="0" w:space="0" w:color="auto"/>
        <w:left w:val="none" w:sz="0" w:space="0" w:color="auto"/>
        <w:bottom w:val="none" w:sz="0" w:space="0" w:color="auto"/>
        <w:right w:val="none" w:sz="0" w:space="0" w:color="auto"/>
      </w:divBdr>
      <w:divsChild>
        <w:div w:id="918363182">
          <w:marLeft w:val="360"/>
          <w:marRight w:val="0"/>
          <w:marTop w:val="0"/>
          <w:marBottom w:val="0"/>
          <w:divBdr>
            <w:top w:val="none" w:sz="0" w:space="0" w:color="auto"/>
            <w:left w:val="none" w:sz="0" w:space="0" w:color="auto"/>
            <w:bottom w:val="none" w:sz="0" w:space="0" w:color="auto"/>
            <w:right w:val="none" w:sz="0" w:space="0" w:color="auto"/>
          </w:divBdr>
        </w:div>
        <w:div w:id="1769078987">
          <w:marLeft w:val="360"/>
          <w:marRight w:val="0"/>
          <w:marTop w:val="0"/>
          <w:marBottom w:val="0"/>
          <w:divBdr>
            <w:top w:val="none" w:sz="0" w:space="0" w:color="auto"/>
            <w:left w:val="none" w:sz="0" w:space="0" w:color="auto"/>
            <w:bottom w:val="none" w:sz="0" w:space="0" w:color="auto"/>
            <w:right w:val="none" w:sz="0" w:space="0" w:color="auto"/>
          </w:divBdr>
        </w:div>
        <w:div w:id="822817824">
          <w:marLeft w:val="720"/>
          <w:marRight w:val="0"/>
          <w:marTop w:val="0"/>
          <w:marBottom w:val="0"/>
          <w:divBdr>
            <w:top w:val="none" w:sz="0" w:space="0" w:color="auto"/>
            <w:left w:val="none" w:sz="0" w:space="0" w:color="auto"/>
            <w:bottom w:val="none" w:sz="0" w:space="0" w:color="auto"/>
            <w:right w:val="none" w:sz="0" w:space="0" w:color="auto"/>
          </w:divBdr>
        </w:div>
        <w:div w:id="1814712007">
          <w:marLeft w:val="720"/>
          <w:marRight w:val="0"/>
          <w:marTop w:val="0"/>
          <w:marBottom w:val="0"/>
          <w:divBdr>
            <w:top w:val="none" w:sz="0" w:space="0" w:color="auto"/>
            <w:left w:val="none" w:sz="0" w:space="0" w:color="auto"/>
            <w:bottom w:val="none" w:sz="0" w:space="0" w:color="auto"/>
            <w:right w:val="none" w:sz="0" w:space="0" w:color="auto"/>
          </w:divBdr>
        </w:div>
        <w:div w:id="50614118">
          <w:marLeft w:val="720"/>
          <w:marRight w:val="0"/>
          <w:marTop w:val="0"/>
          <w:marBottom w:val="0"/>
          <w:divBdr>
            <w:top w:val="none" w:sz="0" w:space="0" w:color="auto"/>
            <w:left w:val="none" w:sz="0" w:space="0" w:color="auto"/>
            <w:bottom w:val="none" w:sz="0" w:space="0" w:color="auto"/>
            <w:right w:val="none" w:sz="0" w:space="0" w:color="auto"/>
          </w:divBdr>
        </w:div>
        <w:div w:id="101536013">
          <w:marLeft w:val="720"/>
          <w:marRight w:val="0"/>
          <w:marTop w:val="0"/>
          <w:marBottom w:val="0"/>
          <w:divBdr>
            <w:top w:val="none" w:sz="0" w:space="0" w:color="auto"/>
            <w:left w:val="none" w:sz="0" w:space="0" w:color="auto"/>
            <w:bottom w:val="none" w:sz="0" w:space="0" w:color="auto"/>
            <w:right w:val="none" w:sz="0" w:space="0" w:color="auto"/>
          </w:divBdr>
        </w:div>
      </w:divsChild>
    </w:div>
    <w:div w:id="2117290201">
      <w:bodyDiv w:val="1"/>
      <w:marLeft w:val="0"/>
      <w:marRight w:val="0"/>
      <w:marTop w:val="0"/>
      <w:marBottom w:val="0"/>
      <w:divBdr>
        <w:top w:val="none" w:sz="0" w:space="0" w:color="auto"/>
        <w:left w:val="none" w:sz="0" w:space="0" w:color="auto"/>
        <w:bottom w:val="none" w:sz="0" w:space="0" w:color="auto"/>
        <w:right w:val="none" w:sz="0" w:space="0" w:color="auto"/>
      </w:divBdr>
    </w:div>
    <w:div w:id="21283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rvice@greennet.com.tw"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reennet.taipower.com.tw/"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33258;&#35330;%20Office%20&#31684;&#26412;\&#32676;&#31574;&#25991;&#20214;.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8">
      <a:majorFont>
        <a:latin typeface="Times New Roman"/>
        <a:ea typeface="標楷體"/>
        <a:cs typeface=""/>
      </a:majorFont>
      <a:minorFont>
        <a:latin typeface="Times New Roman"/>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DD2A6-69F2-4BC5-849E-9AB3EDF55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群策文件.dotx</Template>
  <TotalTime>0</TotalTime>
  <Pages>13</Pages>
  <Words>858</Words>
  <Characters>4896</Characters>
  <Application>Microsoft Office Word</Application>
  <DocSecurity>0</DocSecurity>
  <Lines>40</Lines>
  <Paragraphs>11</Paragraphs>
  <ScaleCrop>false</ScaleCrop>
  <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岳罡 謝</cp:lastModifiedBy>
  <cp:revision>2</cp:revision>
  <cp:lastPrinted>2016-03-18T12:40:00Z</cp:lastPrinted>
  <dcterms:created xsi:type="dcterms:W3CDTF">2023-09-15T01:48:00Z</dcterms:created>
  <dcterms:modified xsi:type="dcterms:W3CDTF">2023-09-15T01:48:00Z</dcterms:modified>
</cp:coreProperties>
</file>